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974DD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95506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645A60">
        <w:rPr>
          <w:rFonts w:cstheme="minorHAnsi"/>
          <w:color w:val="auto"/>
        </w:rPr>
        <w:t>UBT290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645A60">
        <w:rPr>
          <w:rFonts w:cstheme="minorHAnsi"/>
          <w:color w:val="auto"/>
        </w:rPr>
        <w:t>Skincare and eye treatments</w:t>
      </w:r>
    </w:p>
    <w:p w:rsidR="001E0802" w:rsidRDefault="001E0802" w:rsidP="001E0802">
      <w:pPr>
        <w:spacing w:after="0"/>
        <w:rPr>
          <w:b/>
        </w:rPr>
      </w:pPr>
    </w:p>
    <w:p w:rsidR="00645A60" w:rsidRDefault="00645A60" w:rsidP="001E0802">
      <w:pPr>
        <w:spacing w:after="120"/>
        <w:rPr>
          <w:b/>
        </w:rPr>
      </w:pPr>
      <w:r w:rsidRPr="00645A60">
        <w:rPr>
          <w:b/>
        </w:rPr>
        <w:t>5 treatments to be performed including 1 full facial treatment per client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Skin analysis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Aftercare and home care advice including retail recommendations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645A60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="00E3447F">
        <w:t xml:space="preserve">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5463F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463F" w:rsidRPr="00433031" w:rsidRDefault="0065463F" w:rsidP="0065463F">
            <w:bookmarkStart w:id="0" w:name="_GoBack"/>
            <w:bookmarkEnd w:id="0"/>
            <w:r w:rsidRPr="00433031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463F" w:rsidRPr="00433031" w:rsidRDefault="0065463F" w:rsidP="0065463F">
            <w:r w:rsidRPr="00433031"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463F" w:rsidRPr="00433031" w:rsidRDefault="0065463F" w:rsidP="0065463F">
            <w:r w:rsidRPr="00433031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5463F" w:rsidRDefault="0065463F" w:rsidP="0065463F">
            <w:r w:rsidRPr="00433031">
              <w:t>Qualifications and Regulation Coordinator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5A60" w:rsidRDefault="00645A60" w:rsidP="00735D34">
      <w:r>
        <w:separator/>
      </w:r>
    </w:p>
  </w:endnote>
  <w:endnote w:type="continuationSeparator" w:id="0">
    <w:p w:rsidR="00645A60" w:rsidRDefault="00645A6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66C37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iUBT290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65463F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>
              <w:rPr>
                <w:szCs w:val="18"/>
              </w:rPr>
              <w:t xml:space="preserve">  </w:t>
            </w:r>
            <w:r w:rsidR="009F197D">
              <w:rPr>
                <w:szCs w:val="18"/>
              </w:rPr>
              <w:t xml:space="preserve">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5463F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5463F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5A60" w:rsidRDefault="00645A60" w:rsidP="00735D34">
      <w:r>
        <w:separator/>
      </w:r>
    </w:p>
  </w:footnote>
  <w:footnote w:type="continuationSeparator" w:id="0">
    <w:p w:rsidR="00645A60" w:rsidRDefault="00645A6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oFADl2n/stAAAA"/>
  </w:docVars>
  <w:rsids>
    <w:rsidRoot w:val="00645A6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25AF2"/>
    <w:rsid w:val="0063472A"/>
    <w:rsid w:val="00645A60"/>
    <w:rsid w:val="006474E8"/>
    <w:rsid w:val="0065222C"/>
    <w:rsid w:val="0065463F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66C37"/>
    <w:rsid w:val="00974429"/>
    <w:rsid w:val="00974DDB"/>
    <w:rsid w:val="00976267"/>
    <w:rsid w:val="00992337"/>
    <w:rsid w:val="00994981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3447F"/>
    <w:rsid w:val="00E41C18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3FBFE6B-828A-4610-97B1-1927052A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reatment%20Evidence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73BF0-A304-41CE-98E6-4E3C956A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Treatment Evidence Guidance Form_v1</Template>
  <TotalTime>0</TotalTime>
  <Pages>2</Pages>
  <Words>167</Words>
  <Characters>1558</Characters>
  <Application>Microsoft Office Word</Application>
  <DocSecurity>0</DocSecurity>
  <Lines>74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Wells</dc:creator>
  <cp:keywords/>
  <dc:description/>
  <cp:lastModifiedBy>Tom Hynd</cp:lastModifiedBy>
  <cp:revision>2</cp:revision>
  <cp:lastPrinted>2018-03-13T11:43:00Z</cp:lastPrinted>
  <dcterms:created xsi:type="dcterms:W3CDTF">2019-09-03T15:39:00Z</dcterms:created>
  <dcterms:modified xsi:type="dcterms:W3CDTF">2019-09-03T15:39:00Z</dcterms:modified>
</cp:coreProperties>
</file>