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bookmarkStart w:id="0" w:name="_GoBack"/>
      <w:bookmarkEnd w:id="0"/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D95506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1776FA">
        <w:rPr>
          <w:rFonts w:cstheme="minorHAnsi"/>
          <w:color w:val="auto"/>
        </w:rPr>
        <w:t>UBT291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1776FA">
        <w:rPr>
          <w:rFonts w:cstheme="minorHAnsi"/>
          <w:color w:val="auto"/>
        </w:rPr>
        <w:t>Make-up</w:t>
      </w:r>
    </w:p>
    <w:p w:rsidR="001E0802" w:rsidRDefault="001E0802" w:rsidP="001E0802">
      <w:pPr>
        <w:spacing w:after="0"/>
        <w:rPr>
          <w:b/>
        </w:rPr>
      </w:pPr>
    </w:p>
    <w:p w:rsidR="001776FA" w:rsidRDefault="001776FA" w:rsidP="001E0802">
      <w:pPr>
        <w:spacing w:after="120"/>
        <w:rPr>
          <w:b/>
        </w:rPr>
      </w:pPr>
      <w:r w:rsidRPr="001776FA">
        <w:rPr>
          <w:b/>
        </w:rPr>
        <w:t>Evidence of 5 treatments, including 1 treatment per client, to include one day, one evening, one special occasion, one bridal and one other make-up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221EC7" w:rsidRDefault="001E0802" w:rsidP="00221EC7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776FA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776FA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776FA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Skin analysis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776FA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details (including make-up chart detailing products used)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776FA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Before and after photographs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776FA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776FA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Have all the treatments been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1E0802" w:rsidP="001776FA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221EC7" w:rsidRPr="001776FA" w:rsidRDefault="00221EC7" w:rsidP="001776FA">
      <w:pPr>
        <w:spacing w:after="120" w:line="259" w:lineRule="auto"/>
        <w:rPr>
          <w:i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1776FA">
        <w:t xml:space="preserve">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BA5A37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A5A37" w:rsidRPr="004A608D" w:rsidRDefault="00BA5A37" w:rsidP="00BA5A3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A5A37" w:rsidRPr="004A608D" w:rsidRDefault="00BA5A37" w:rsidP="00BA5A37">
            <w:pPr>
              <w:spacing w:before="60" w:after="60"/>
            </w:pPr>
            <w:r>
              <w:t>03/09/2019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A5A37" w:rsidRPr="004A608D" w:rsidRDefault="00BA5A37" w:rsidP="00BA5A3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A5A37" w:rsidRPr="004A608D" w:rsidRDefault="00BA5A37" w:rsidP="00BA5A37">
            <w:pPr>
              <w:spacing w:before="60" w:after="60"/>
            </w:pPr>
            <w:r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6FA" w:rsidRDefault="001776FA" w:rsidP="00735D34">
      <w:r>
        <w:separator/>
      </w:r>
    </w:p>
  </w:endnote>
  <w:endnote w:type="continuationSeparator" w:id="0">
    <w:p w:rsidR="001776FA" w:rsidRDefault="001776F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p w:rsidR="00856F63" w:rsidRPr="001E0802" w:rsidRDefault="001776FA" w:rsidP="009F197D">
        <w:pPr>
          <w:pStyle w:val="Footer"/>
          <w:tabs>
            <w:tab w:val="clear" w:pos="9026"/>
          </w:tabs>
          <w:ind w:right="-330"/>
          <w:rPr>
            <w:rFonts w:cstheme="minorHAnsi"/>
            <w:b/>
            <w:color w:val="FF0000"/>
            <w:szCs w:val="18"/>
          </w:rPr>
        </w:pPr>
        <w:r>
          <w:rPr>
            <w:szCs w:val="18"/>
          </w:rPr>
          <w:t>i</w:t>
        </w:r>
        <w:sdt>
          <w:sdtPr>
            <w:rPr>
              <w:szCs w:val="18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szCs w:val="18"/>
              </w:rPr>
              <w:t>UBT291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BA5A37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               </w:t>
            </w:r>
            <w:r w:rsidR="001E0802">
              <w:rPr>
                <w:szCs w:val="18"/>
              </w:rPr>
              <w:t xml:space="preserve">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481D81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481D81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sdtContent>
        </w:sdt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6FA" w:rsidRDefault="001776FA" w:rsidP="00735D34">
      <w:r>
        <w:separator/>
      </w:r>
    </w:p>
  </w:footnote>
  <w:footnote w:type="continuationSeparator" w:id="0">
    <w:p w:rsidR="001776FA" w:rsidRDefault="001776F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1776FA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776FA"/>
    <w:rsid w:val="0018288A"/>
    <w:rsid w:val="0019114B"/>
    <w:rsid w:val="00195B44"/>
    <w:rsid w:val="001C172A"/>
    <w:rsid w:val="001E0802"/>
    <w:rsid w:val="00220EC1"/>
    <w:rsid w:val="00221EC7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1D81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A5A37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7168CCE3-8F3A-4CA4-BF96-9F1D66D8E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90CD6-0A68-40DF-9A5C-F44534BC6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2</Pages>
  <Words>179</Words>
  <Characters>1618</Characters>
  <Application>Microsoft Office Word</Application>
  <DocSecurity>0</DocSecurity>
  <Lines>73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Wells</dc:creator>
  <cp:keywords/>
  <dc:description/>
  <cp:lastModifiedBy>Tom Hynd</cp:lastModifiedBy>
  <cp:revision>2</cp:revision>
  <cp:lastPrinted>2018-03-13T11:43:00Z</cp:lastPrinted>
  <dcterms:created xsi:type="dcterms:W3CDTF">2019-09-03T15:51:00Z</dcterms:created>
  <dcterms:modified xsi:type="dcterms:W3CDTF">2019-09-03T15:51:00Z</dcterms:modified>
</cp:coreProperties>
</file>