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A61AF6">
      <w:pPr>
        <w:pStyle w:val="Title"/>
        <w:spacing w:before="80" w:after="8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6"/>
        <w:gridCol w:w="2794"/>
        <w:gridCol w:w="1043"/>
        <w:gridCol w:w="773"/>
        <w:gridCol w:w="826"/>
        <w:gridCol w:w="432"/>
        <w:gridCol w:w="650"/>
        <w:gridCol w:w="406"/>
        <w:gridCol w:w="420"/>
        <w:gridCol w:w="494"/>
        <w:gridCol w:w="723"/>
        <w:gridCol w:w="409"/>
        <w:gridCol w:w="409"/>
        <w:gridCol w:w="435"/>
        <w:gridCol w:w="494"/>
        <w:gridCol w:w="494"/>
        <w:gridCol w:w="494"/>
        <w:gridCol w:w="494"/>
        <w:gridCol w:w="2560"/>
      </w:tblGrid>
      <w:tr w:rsidR="00024563" w:rsidRPr="005E3E6D" w:rsidTr="00024563">
        <w:tc>
          <w:tcPr>
            <w:tcW w:w="5000" w:type="pct"/>
            <w:gridSpan w:val="19"/>
            <w:shd w:val="clear" w:color="auto" w:fill="DEEAF6"/>
          </w:tcPr>
          <w:p w:rsidR="00024563" w:rsidRPr="00024563" w:rsidRDefault="000C3C8F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iUBT291 – Make-up</w:t>
            </w:r>
          </w:p>
        </w:tc>
      </w:tr>
      <w:tr w:rsidR="00F10E86" w:rsidRPr="005E3E6D" w:rsidTr="00F10E86">
        <w:tc>
          <w:tcPr>
            <w:tcW w:w="1423" w:type="pct"/>
            <w:gridSpan w:val="3"/>
            <w:vMerge w:val="restart"/>
            <w:vAlign w:val="center"/>
          </w:tcPr>
          <w:p w:rsidR="00F10E86" w:rsidRPr="005E3E6D" w:rsidRDefault="00F10E8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F10E86" w:rsidRPr="005E3E6D" w:rsidRDefault="00F10E8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F10E86" w:rsidRPr="005E3E6D" w:rsidRDefault="00F10E8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F10E86" w:rsidRPr="005E3E6D" w:rsidRDefault="00F10E8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44" w:type="pct"/>
            <w:gridSpan w:val="2"/>
            <w:tcBorders>
              <w:right w:val="single" w:sz="18" w:space="0" w:color="auto"/>
            </w:tcBorders>
          </w:tcPr>
          <w:p w:rsidR="00F10E86" w:rsidRPr="00024563" w:rsidRDefault="00F10E86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7" w:type="pct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1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38" w:type="pct"/>
            <w:vMerge w:val="restart"/>
            <w:textDirection w:val="btL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43" w:type="pct"/>
            <w:vMerge w:val="restart"/>
            <w:textDirection w:val="btL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Skin Analysis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Pre-base</w:t>
            </w:r>
          </w:p>
        </w:tc>
        <w:tc>
          <w:tcPr>
            <w:tcW w:w="246" w:type="pct"/>
            <w:vMerge w:val="restar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Foundation/concealer/</w:t>
            </w:r>
            <w:r w:rsidR="00A61A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colour correction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Eye Make-up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Powder/blusher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Lip Make-up</w:t>
            </w:r>
          </w:p>
        </w:tc>
        <w:tc>
          <w:tcPr>
            <w:tcW w:w="168" w:type="pct"/>
            <w:vMerge w:val="restart"/>
            <w:textDirection w:val="btLr"/>
          </w:tcPr>
          <w:p w:rsidR="00F10E86" w:rsidRDefault="00F10E86" w:rsidP="005E3E6D">
            <w:pPr>
              <w:rPr>
                <w:rFonts w:asciiTheme="minorHAnsi" w:hAnsiTheme="minorHAnsi" w:cstheme="minorHAnsi"/>
              </w:rPr>
            </w:pPr>
            <w:r w:rsidRPr="00F10E86">
              <w:rPr>
                <w:rFonts w:asciiTheme="minorHAnsi" w:hAnsiTheme="minorHAnsi" w:cstheme="minorHAnsi"/>
              </w:rPr>
              <w:t>Overall Effects</w:t>
            </w:r>
          </w:p>
        </w:tc>
        <w:tc>
          <w:tcPr>
            <w:tcW w:w="168" w:type="pct"/>
            <w:vMerge w:val="restart"/>
            <w:tcBorders>
              <w:right w:val="single" w:sz="18" w:space="0" w:color="auto"/>
            </w:tcBorders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questions</w:t>
            </w:r>
          </w:p>
        </w:tc>
        <w:tc>
          <w:tcPr>
            <w:tcW w:w="16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68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71" w:type="pct"/>
            <w:vMerge w:val="restart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10E86" w:rsidRPr="005E3E6D" w:rsidTr="00A61AF6">
        <w:trPr>
          <w:cantSplit/>
          <w:trHeight w:val="1500"/>
        </w:trPr>
        <w:tc>
          <w:tcPr>
            <w:tcW w:w="1423" w:type="pct"/>
            <w:gridSpan w:val="3"/>
            <w:vMerge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Appearance </w:t>
            </w:r>
          </w:p>
        </w:tc>
        <w:tc>
          <w:tcPr>
            <w:tcW w:w="281" w:type="pct"/>
            <w:tcBorders>
              <w:right w:val="single" w:sz="18" w:space="0" w:color="auto"/>
            </w:tcBorders>
            <w:textDirection w:val="btLr"/>
            <w:vAlign w:val="center"/>
          </w:tcPr>
          <w:p w:rsidR="00F10E86" w:rsidRPr="00024563" w:rsidRDefault="00F10E8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7" w:type="pct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vMerge/>
            <w:tcBorders>
              <w:left w:val="single" w:sz="18" w:space="0" w:color="auto"/>
            </w:tcBorders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cBorders>
              <w:right w:val="single" w:sz="18" w:space="0" w:color="auto"/>
            </w:tcBorders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vMerge/>
            <w:tcBorders>
              <w:left w:val="single" w:sz="18" w:space="0" w:color="auto"/>
            </w:tcBorders>
            <w:textDirection w:val="btL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vMerge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068" w:type="pct"/>
            <w:gridSpan w:val="2"/>
            <w:shd w:val="clear" w:color="auto" w:fill="F2F2F2" w:themeFill="background1" w:themeFillShade="F2"/>
            <w:vAlign w:val="center"/>
          </w:tcPr>
          <w:p w:rsidR="00F10E86" w:rsidRPr="005E3E6D" w:rsidRDefault="00F10E86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55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63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1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7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8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246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8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F10E86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68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F10E8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68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71" w:type="pct"/>
            <w:shd w:val="clear" w:color="auto" w:fill="F2F2F2" w:themeFill="background1" w:themeFillShade="F2"/>
            <w:vAlign w:val="center"/>
          </w:tcPr>
          <w:p w:rsidR="00F10E86" w:rsidRPr="005E3E6D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F10E86" w:rsidRDefault="00F10E86" w:rsidP="00F10E8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F10E86">
        <w:trPr>
          <w:trHeight w:val="263"/>
        </w:trPr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E86" w:rsidRPr="005E3E6D" w:rsidTr="00A61AF6">
        <w:trPr>
          <w:trHeight w:val="28"/>
        </w:trPr>
        <w:tc>
          <w:tcPr>
            <w:tcW w:w="118" w:type="pct"/>
          </w:tcPr>
          <w:p w:rsidR="00F10E86" w:rsidRPr="00024563" w:rsidRDefault="00F10E8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5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5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1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71" w:type="pct"/>
            <w:tcMar>
              <w:top w:w="57" w:type="dxa"/>
              <w:bottom w:w="57" w:type="dxa"/>
            </w:tcMar>
          </w:tcPr>
          <w:p w:rsidR="00F10E86" w:rsidRPr="005E3E6D" w:rsidRDefault="00F10E8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A61AF6" w:rsidRPr="004A608D" w:rsidRDefault="00A61AF6" w:rsidP="00A61AF6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A61AF6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61AF6" w:rsidRPr="004A608D" w:rsidRDefault="00A61AF6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61AF6" w:rsidRPr="004A608D" w:rsidRDefault="00A61AF6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61AF6" w:rsidRPr="004A608D" w:rsidRDefault="00A61AF6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61AF6" w:rsidRPr="004A608D" w:rsidRDefault="00A61AF6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61AF6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  <w:r>
              <w:t>Qualifications and Regulation Coordinator</w:t>
            </w:r>
          </w:p>
        </w:tc>
      </w:tr>
      <w:tr w:rsidR="00A61AF6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61AF6" w:rsidRPr="004A608D" w:rsidRDefault="00A61AF6" w:rsidP="009D2607">
            <w:pPr>
              <w:spacing w:before="60" w:after="60"/>
            </w:pPr>
          </w:p>
        </w:tc>
      </w:tr>
    </w:tbl>
    <w:p w:rsidR="00A61AF6" w:rsidRPr="00DA5BE3" w:rsidRDefault="00A61AF6" w:rsidP="00A61AF6">
      <w:pPr>
        <w:pStyle w:val="Bullet"/>
        <w:numPr>
          <w:ilvl w:val="0"/>
          <w:numId w:val="0"/>
        </w:numPr>
      </w:pPr>
    </w:p>
    <w:p w:rsidR="00A61AF6" w:rsidRDefault="00A61AF6" w:rsidP="00A61AF6">
      <w:pPr>
        <w:pStyle w:val="indentedbullet"/>
        <w:rPr>
          <w:rFonts w:cs="Calibri"/>
        </w:rPr>
      </w:pPr>
    </w:p>
    <w:p w:rsidR="00A61AF6" w:rsidRPr="008902B8" w:rsidRDefault="00A61AF6" w:rsidP="00A61AF6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3EA" w:rsidRDefault="001303EA">
      <w:r>
        <w:separator/>
      </w:r>
    </w:p>
  </w:endnote>
  <w:endnote w:type="continuationSeparator" w:id="0">
    <w:p w:rsidR="001303EA" w:rsidRDefault="0013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C3C8F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iUBT291</w:t>
    </w:r>
    <w:r w:rsidR="00024563" w:rsidRPr="00DC3C93">
      <w:rPr>
        <w:rFonts w:cs="Calibri"/>
        <w:szCs w:val="16"/>
        <w:lang w:val="en-US"/>
      </w:rPr>
      <w:t xml:space="preserve"> Pre</w:t>
    </w:r>
    <w:r w:rsidR="00F10E86">
      <w:rPr>
        <w:rFonts w:cs="Calibri"/>
        <w:szCs w:val="16"/>
        <w:lang w:val="en-US"/>
      </w:rPr>
      <w:t>-</w:t>
    </w:r>
    <w:r w:rsidR="00A61AF6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A61AF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A61AF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3EA" w:rsidRDefault="001303EA">
      <w:r>
        <w:separator/>
      </w:r>
    </w:p>
  </w:footnote>
  <w:footnote w:type="continuationSeparator" w:id="0">
    <w:p w:rsidR="001303EA" w:rsidRDefault="00130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61AF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61AF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1303E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3C8F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3EA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17B4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40E00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AF6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E7A0E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0E86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5AB96C3-C903-4174-958F-92FB4113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A61AF6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A61AF6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F7939-9174-4B1A-BAFF-31323BAA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116</Words>
  <Characters>907</Characters>
  <Application>Microsoft Office Word</Application>
  <DocSecurity>0</DocSecurity>
  <Lines>907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2019-09-03T15:45:00Z</dcterms:created>
  <dcterms:modified xsi:type="dcterms:W3CDTF">2019-09-03T15:45:00Z</dcterms:modified>
</cp:coreProperties>
</file>