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174D9C">
      <w:pPr>
        <w:pStyle w:val="Title"/>
        <w:spacing w:before="100" w:after="1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0"/>
        <w:gridCol w:w="2631"/>
        <w:gridCol w:w="1140"/>
        <w:gridCol w:w="761"/>
        <w:gridCol w:w="817"/>
        <w:gridCol w:w="426"/>
        <w:gridCol w:w="647"/>
        <w:gridCol w:w="532"/>
        <w:gridCol w:w="676"/>
        <w:gridCol w:w="808"/>
        <w:gridCol w:w="1082"/>
        <w:gridCol w:w="685"/>
        <w:gridCol w:w="685"/>
        <w:gridCol w:w="544"/>
        <w:gridCol w:w="2922"/>
      </w:tblGrid>
      <w:tr w:rsidR="00024563" w:rsidRPr="005E3E6D" w:rsidTr="00024563">
        <w:tc>
          <w:tcPr>
            <w:tcW w:w="5000" w:type="pct"/>
            <w:gridSpan w:val="15"/>
            <w:shd w:val="clear" w:color="auto" w:fill="DEEAF6"/>
          </w:tcPr>
          <w:p w:rsidR="00024563" w:rsidRPr="00024563" w:rsidRDefault="00672797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iUBT292 – Manicure and Pedicure</w:t>
            </w:r>
          </w:p>
        </w:tc>
      </w:tr>
      <w:tr w:rsidR="00855E37" w:rsidRPr="005E3E6D" w:rsidTr="00AB2E67">
        <w:tc>
          <w:tcPr>
            <w:tcW w:w="1399" w:type="pct"/>
            <w:gridSpan w:val="3"/>
            <w:vMerge w:val="restart"/>
            <w:vAlign w:val="center"/>
          </w:tcPr>
          <w:p w:rsidR="00855E37" w:rsidRPr="005E3E6D" w:rsidRDefault="00855E37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855E37" w:rsidRPr="005E3E6D" w:rsidRDefault="00855E37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855E37" w:rsidRPr="005E3E6D" w:rsidRDefault="00855E37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855E37" w:rsidRPr="005E3E6D" w:rsidRDefault="00855E37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37" w:type="pct"/>
            <w:gridSpan w:val="2"/>
            <w:tcBorders>
              <w:right w:val="single" w:sz="18" w:space="0" w:color="auto"/>
            </w:tcBorders>
          </w:tcPr>
          <w:p w:rsidR="00855E37" w:rsidRPr="00024563" w:rsidRDefault="00855E37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5" w:type="pct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  <w:vAlign w:val="cente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20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855E37" w:rsidRPr="00024563" w:rsidRDefault="00855E37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181" w:type="pct"/>
            <w:vMerge w:val="restart"/>
            <w:textDirection w:val="btLr"/>
            <w:vAlign w:val="center"/>
          </w:tcPr>
          <w:p w:rsidR="00855E37" w:rsidRPr="00024563" w:rsidRDefault="00855E37" w:rsidP="004B1C8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Filing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:rsidR="00855E37" w:rsidRPr="00024563" w:rsidRDefault="00855E37" w:rsidP="004B1C8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Cuticle</w:t>
            </w:r>
          </w:p>
        </w:tc>
        <w:tc>
          <w:tcPr>
            <w:tcW w:w="275" w:type="pct"/>
            <w:vMerge w:val="restart"/>
            <w:textDirection w:val="btLr"/>
            <w:vAlign w:val="center"/>
          </w:tcPr>
          <w:p w:rsidR="00855E37" w:rsidRPr="00024563" w:rsidRDefault="00855E37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Massage</w:t>
            </w:r>
          </w:p>
        </w:tc>
        <w:tc>
          <w:tcPr>
            <w:tcW w:w="368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855E37" w:rsidRPr="00024563" w:rsidRDefault="00855E37" w:rsidP="00855E3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Varnished and finished Result</w:t>
            </w:r>
          </w:p>
        </w:tc>
        <w:tc>
          <w:tcPr>
            <w:tcW w:w="233" w:type="pct"/>
            <w:vMerge w:val="restart"/>
            <w:tcBorders>
              <w:left w:val="single" w:sz="4" w:space="0" w:color="auto"/>
              <w:right w:val="single" w:sz="18" w:space="0" w:color="auto"/>
            </w:tcBorders>
            <w:textDirection w:val="btLr"/>
            <w:vAlign w:val="center"/>
          </w:tcPr>
          <w:p w:rsidR="00855E37" w:rsidRPr="005E3E6D" w:rsidRDefault="00855E37" w:rsidP="00855E37">
            <w:r>
              <w:t>Oral questions</w:t>
            </w:r>
          </w:p>
        </w:tc>
        <w:tc>
          <w:tcPr>
            <w:tcW w:w="23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85" w:type="pct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textDirection w:val="btLr"/>
            <w:vAlign w:val="center"/>
          </w:tcPr>
          <w:p w:rsidR="00855E37" w:rsidRPr="00024563" w:rsidRDefault="00855E37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94" w:type="pct"/>
            <w:vMerge w:val="restart"/>
            <w:tcBorders>
              <w:left w:val="single" w:sz="8" w:space="0" w:color="auto"/>
            </w:tcBorders>
            <w:vAlign w:val="center"/>
          </w:tcPr>
          <w:p w:rsidR="00855E37" w:rsidRPr="00024563" w:rsidRDefault="00855E37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855E37" w:rsidRPr="005E3E6D" w:rsidTr="00AB2E67">
        <w:trPr>
          <w:cantSplit/>
          <w:trHeight w:val="1512"/>
        </w:trPr>
        <w:tc>
          <w:tcPr>
            <w:tcW w:w="1399" w:type="pct"/>
            <w:gridSpan w:val="3"/>
            <w:vMerge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extDirection w:val="btLr"/>
            <w:vAlign w:val="center"/>
          </w:tcPr>
          <w:p w:rsidR="00855E37" w:rsidRPr="00024563" w:rsidRDefault="00855E37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78" w:type="pct"/>
            <w:tcBorders>
              <w:right w:val="single" w:sz="18" w:space="0" w:color="auto"/>
            </w:tcBorders>
            <w:textDirection w:val="btLr"/>
            <w:vAlign w:val="center"/>
          </w:tcPr>
          <w:p w:rsidR="00855E37" w:rsidRPr="00024563" w:rsidRDefault="00855E37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5" w:type="pct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vMerge/>
            <w:tcBorders>
              <w:left w:val="single" w:sz="18" w:space="0" w:color="auto"/>
            </w:tcBorders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vMerge/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vMerge/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vMerge/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vMerge/>
            <w:tcBorders>
              <w:right w:val="single" w:sz="4" w:space="0" w:color="auto"/>
            </w:tcBorders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vMerge/>
            <w:tcBorders>
              <w:left w:val="single" w:sz="4" w:space="0" w:color="auto"/>
              <w:right w:val="single" w:sz="18" w:space="0" w:color="auto"/>
            </w:tcBorders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vMerge/>
            <w:tcBorders>
              <w:left w:val="single" w:sz="18" w:space="0" w:color="auto"/>
              <w:right w:val="single" w:sz="8" w:space="0" w:color="auto"/>
            </w:tcBorders>
            <w:textDirection w:val="btL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vMerge/>
            <w:tcBorders>
              <w:left w:val="single" w:sz="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011" w:type="pct"/>
            <w:gridSpan w:val="2"/>
            <w:shd w:val="clear" w:color="auto" w:fill="F2F2F2" w:themeFill="background1" w:themeFillShade="F2"/>
            <w:vAlign w:val="center"/>
          </w:tcPr>
          <w:p w:rsidR="00855E37" w:rsidRPr="005E3E6D" w:rsidRDefault="00855E37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8" w:type="pct"/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59" w:type="pct"/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78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1" w:type="pct"/>
            <w:shd w:val="clear" w:color="auto" w:fill="F2F2F2" w:themeFill="background1" w:themeFillShade="F2"/>
            <w:vAlign w:val="center"/>
          </w:tcPr>
          <w:p w:rsidR="00855E37" w:rsidRPr="005E3E6D" w:rsidRDefault="00855E37" w:rsidP="004B1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230" w:type="pct"/>
            <w:shd w:val="clear" w:color="auto" w:fill="F2F2F2" w:themeFill="background1" w:themeFillShade="F2"/>
            <w:vAlign w:val="center"/>
          </w:tcPr>
          <w:p w:rsidR="00855E37" w:rsidRPr="005E3E6D" w:rsidRDefault="00855E37" w:rsidP="004B1C8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75" w:type="pct"/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68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28</w:t>
            </w: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55E37" w:rsidRDefault="00855E37" w:rsidP="00855E3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94" w:type="pct"/>
            <w:tcBorders>
              <w:lef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855E37" w:rsidRPr="005E3E6D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rPr>
          <w:trHeight w:val="263"/>
        </w:trPr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5E37" w:rsidRPr="005E3E6D" w:rsidTr="00174D9C">
        <w:tc>
          <w:tcPr>
            <w:tcW w:w="116" w:type="pct"/>
          </w:tcPr>
          <w:p w:rsidR="00855E37" w:rsidRPr="00024563" w:rsidRDefault="00855E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9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4" w:space="0" w:color="auto"/>
              <w:right w:val="single" w:sz="18" w:space="0" w:color="auto"/>
            </w:tcBorders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Borders>
              <w:left w:val="single" w:sz="8" w:space="0" w:color="auto"/>
            </w:tcBorders>
            <w:tcMar>
              <w:top w:w="57" w:type="dxa"/>
              <w:bottom w:w="57" w:type="dxa"/>
            </w:tcMar>
          </w:tcPr>
          <w:p w:rsidR="00855E37" w:rsidRPr="005E3E6D" w:rsidRDefault="00855E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174D9C" w:rsidRPr="004A608D" w:rsidRDefault="00174D9C" w:rsidP="00174D9C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174D9C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74D9C" w:rsidRPr="004A608D" w:rsidRDefault="00174D9C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74D9C" w:rsidRPr="004A608D" w:rsidRDefault="00174D9C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74D9C" w:rsidRPr="004A608D" w:rsidRDefault="00174D9C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74D9C" w:rsidRPr="004A608D" w:rsidRDefault="00174D9C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174D9C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74D9C" w:rsidRPr="004A608D" w:rsidRDefault="00174D9C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74D9C" w:rsidRPr="004A608D" w:rsidRDefault="00174D9C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74D9C" w:rsidRPr="004A608D" w:rsidRDefault="00174D9C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74D9C" w:rsidRPr="004A608D" w:rsidRDefault="00174D9C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174D9C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74D9C" w:rsidRPr="004A608D" w:rsidRDefault="00174D9C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74D9C" w:rsidRPr="004A608D" w:rsidRDefault="00174D9C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74D9C" w:rsidRPr="004A608D" w:rsidRDefault="00174D9C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74D9C" w:rsidRPr="004A608D" w:rsidRDefault="00174D9C" w:rsidP="009D2607">
            <w:pPr>
              <w:spacing w:before="60" w:after="60"/>
            </w:pPr>
          </w:p>
        </w:tc>
      </w:tr>
    </w:tbl>
    <w:p w:rsidR="00174D9C" w:rsidRPr="00DA5BE3" w:rsidRDefault="00174D9C" w:rsidP="00174D9C">
      <w:pPr>
        <w:pStyle w:val="Bullet"/>
        <w:numPr>
          <w:ilvl w:val="0"/>
          <w:numId w:val="0"/>
        </w:numPr>
      </w:pPr>
    </w:p>
    <w:p w:rsidR="00174D9C" w:rsidRDefault="00174D9C" w:rsidP="00174D9C">
      <w:pPr>
        <w:pStyle w:val="indentedbullet"/>
        <w:rPr>
          <w:rFonts w:cs="Calibri"/>
        </w:rPr>
      </w:pPr>
    </w:p>
    <w:p w:rsidR="00174D9C" w:rsidRPr="008902B8" w:rsidRDefault="00174D9C" w:rsidP="00174D9C"/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C83" w:rsidRDefault="004B1C83">
      <w:r>
        <w:separator/>
      </w:r>
    </w:p>
  </w:endnote>
  <w:endnote w:type="continuationSeparator" w:id="0">
    <w:p w:rsidR="004B1C83" w:rsidRDefault="004B1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72797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iUBT292</w:t>
    </w:r>
    <w:r w:rsidR="00024563" w:rsidRPr="00DC3C93">
      <w:rPr>
        <w:rFonts w:cs="Calibri"/>
        <w:szCs w:val="16"/>
        <w:lang w:val="en-US"/>
      </w:rPr>
      <w:t xml:space="preserve"> Pre</w:t>
    </w:r>
    <w:r w:rsidR="00AB2E67">
      <w:rPr>
        <w:rFonts w:cs="Calibri"/>
        <w:szCs w:val="16"/>
        <w:lang w:val="en-US"/>
      </w:rPr>
      <w:t>-</w:t>
    </w:r>
    <w:r w:rsidR="00174D9C">
      <w:rPr>
        <w:rFonts w:cs="Calibri"/>
        <w:szCs w:val="16"/>
        <w:lang w:val="en-US"/>
      </w:rPr>
      <w:t>examination assessment form_v1</w:t>
    </w:r>
    <w:r>
      <w:rPr>
        <w:rFonts w:cs="Calibri"/>
        <w:szCs w:val="16"/>
        <w:lang w:val="en-US"/>
      </w:rPr>
      <w:t xml:space="preserve">                 </w:t>
    </w:r>
    <w:r w:rsidR="00D431C3" w:rsidRPr="00DC3C93">
      <w:rPr>
        <w:rFonts w:cs="Calibri"/>
        <w:szCs w:val="16"/>
        <w:lang w:val="en-GB"/>
      </w:rPr>
      <w:t xml:space="preserve">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174D9C">
      <w:rPr>
        <w:rFonts w:cs="Calibri"/>
        <w:szCs w:val="16"/>
        <w:lang w:val="en-GB"/>
      </w:rPr>
      <w:tab/>
    </w:r>
    <w:r w:rsidR="00174D9C">
      <w:rPr>
        <w:rFonts w:cs="Calibri"/>
        <w:szCs w:val="16"/>
        <w:lang w:val="en-GB"/>
      </w:rPr>
      <w:tab/>
    </w:r>
    <w:r w:rsidR="00174D9C">
      <w:rPr>
        <w:rFonts w:cs="Calibri"/>
        <w:szCs w:val="16"/>
        <w:lang w:val="en-GB"/>
      </w:rPr>
      <w:tab/>
    </w:r>
    <w:r w:rsidR="00174D9C">
      <w:rPr>
        <w:rFonts w:cs="Calibri"/>
        <w:szCs w:val="16"/>
        <w:lang w:val="en-GB"/>
      </w:rPr>
      <w:tab/>
    </w:r>
    <w:r w:rsidR="00174D9C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174D9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174D9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C83" w:rsidRDefault="004B1C83">
      <w:r>
        <w:separator/>
      </w:r>
    </w:p>
  </w:footnote>
  <w:footnote w:type="continuationSeparator" w:id="0">
    <w:p w:rsidR="004B1C83" w:rsidRDefault="004B1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174D9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174D9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4B1C83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74D9C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B1C83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2797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55E37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7269C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2E67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FB81DB26-C186-4E76-9E1D-B984AE902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174D9C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174D9C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5BAAB-98A3-4FB8-9D65-FCA1EB2BD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107</Words>
  <Characters>787</Characters>
  <Application>Microsoft Office Word</Application>
  <DocSecurity>0</DocSecurity>
  <Lines>112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Sam Beard</dc:creator>
  <cp:keywords/>
  <cp:lastModifiedBy>Tom Hynd</cp:lastModifiedBy>
  <cp:revision>2</cp:revision>
  <cp:lastPrinted>2018-05-31T07:14:00Z</cp:lastPrinted>
  <dcterms:created xsi:type="dcterms:W3CDTF">2019-09-03T15:54:00Z</dcterms:created>
  <dcterms:modified xsi:type="dcterms:W3CDTF">2019-09-03T15:54:00Z</dcterms:modified>
</cp:coreProperties>
</file>