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1E1406">
        <w:rPr>
          <w:rFonts w:cstheme="minorHAnsi"/>
          <w:color w:val="auto"/>
        </w:rPr>
        <w:t>UBT292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1E1406">
        <w:rPr>
          <w:rFonts w:cstheme="minorHAnsi"/>
          <w:color w:val="auto"/>
        </w:rPr>
        <w:t>Manicure and pedicure</w:t>
      </w:r>
    </w:p>
    <w:p w:rsidR="001E0802" w:rsidRDefault="001E0802" w:rsidP="001E0802">
      <w:pPr>
        <w:spacing w:after="0"/>
        <w:rPr>
          <w:b/>
        </w:rPr>
      </w:pPr>
    </w:p>
    <w:p w:rsidR="001E0802" w:rsidRPr="005A651E" w:rsidRDefault="001E1406" w:rsidP="005A651E">
      <w:pPr>
        <w:rPr>
          <w:b/>
        </w:rPr>
      </w:pPr>
      <w:r>
        <w:rPr>
          <w:b/>
        </w:rPr>
        <w:t>Evidence of 5 treatments:</w:t>
      </w:r>
      <w:r w:rsidRPr="001E1406">
        <w:rPr>
          <w:b/>
        </w:rPr>
        <w:t xml:space="preserve"> A range of 5 clients to be treated for manicure or pedicure, 1 of which should include a French polish.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Default="001E0802" w:rsidP="001E1406"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1406" w:rsidRPr="001E1406" w:rsidRDefault="001E1406" w:rsidP="001E1406">
      <w:pPr>
        <w:rPr>
          <w:b/>
        </w:rPr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E140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E140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E140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E140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E140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 care advice to include retail recommendations and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1E140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Have all the treatments been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1E1406">
        <w:t xml:space="preserve">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C46C97" w:rsidRPr="004A608D" w:rsidRDefault="001E0802" w:rsidP="00C46C97">
      <w:pPr>
        <w:rPr>
          <w:b/>
        </w:rPr>
      </w:pPr>
      <w:r w:rsidRPr="001E0802">
        <w:br w:type="page"/>
      </w:r>
      <w:r w:rsidR="00C46C97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14"/>
        <w:gridCol w:w="1278"/>
        <w:gridCol w:w="3613"/>
        <w:gridCol w:w="3211"/>
      </w:tblGrid>
      <w:tr w:rsidR="00C46C97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46C97" w:rsidRPr="004A608D" w:rsidRDefault="00C46C97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46C97" w:rsidRPr="004A608D" w:rsidRDefault="00C46C97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46C97" w:rsidRPr="004A608D" w:rsidRDefault="00C46C97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C46C97" w:rsidRPr="004A608D" w:rsidRDefault="00C46C97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C46C97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46C97" w:rsidRPr="004A608D" w:rsidRDefault="00C46C97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46C97" w:rsidRPr="004A608D" w:rsidRDefault="00C46C97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46C97" w:rsidRPr="004A608D" w:rsidRDefault="00C46C97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46C97" w:rsidRPr="004A608D" w:rsidRDefault="00C46C97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C46C97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46C97" w:rsidRPr="004A608D" w:rsidRDefault="00C46C97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46C97" w:rsidRPr="004A608D" w:rsidRDefault="00C46C97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46C97" w:rsidRPr="004A608D" w:rsidRDefault="00C46C97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46C97" w:rsidRPr="004A608D" w:rsidRDefault="00C46C97" w:rsidP="009D2607">
            <w:pPr>
              <w:spacing w:before="60" w:after="60"/>
            </w:pPr>
          </w:p>
        </w:tc>
      </w:tr>
    </w:tbl>
    <w:p w:rsidR="00C46C97" w:rsidRPr="00DA5BE3" w:rsidRDefault="00C46C97" w:rsidP="00C46C97">
      <w:pPr>
        <w:pStyle w:val="Bullet"/>
        <w:numPr>
          <w:ilvl w:val="0"/>
          <w:numId w:val="0"/>
        </w:numPr>
      </w:pPr>
    </w:p>
    <w:p w:rsidR="00C46C97" w:rsidRDefault="00C46C97" w:rsidP="00C46C97">
      <w:pPr>
        <w:pStyle w:val="indentedbullet"/>
        <w:rPr>
          <w:rFonts w:cs="Calibri"/>
        </w:rPr>
      </w:pPr>
    </w:p>
    <w:p w:rsidR="00C46C97" w:rsidRPr="008902B8" w:rsidRDefault="00C46C97" w:rsidP="00C46C97"/>
    <w:p w:rsidR="0032249D" w:rsidRPr="001204C3" w:rsidRDefault="0032249D" w:rsidP="00C46C97">
      <w:pPr>
        <w:spacing w:line="259" w:lineRule="auto"/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406" w:rsidRDefault="001E1406" w:rsidP="00735D34">
      <w:r>
        <w:separator/>
      </w:r>
    </w:p>
  </w:endnote>
  <w:endnote w:type="continuationSeparator" w:id="0">
    <w:p w:rsidR="001E1406" w:rsidRDefault="001E140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1E1406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iUBT292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C46C97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>
              <w:rPr>
                <w:szCs w:val="18"/>
              </w:rPr>
              <w:t xml:space="preserve">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C46C97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C46C97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406" w:rsidRDefault="001E1406" w:rsidP="00735D34">
      <w:r>
        <w:separator/>
      </w:r>
    </w:p>
  </w:footnote>
  <w:footnote w:type="continuationSeparator" w:id="0">
    <w:p w:rsidR="001E1406" w:rsidRDefault="001E140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1E1406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1E1406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46C97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BCCA8B66-25F6-4A6B-BF8B-C4B7853BC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indentedbullet">
    <w:name w:val="indented bullet"/>
    <w:basedOn w:val="Normal"/>
    <w:link w:val="indentedbulletChar"/>
    <w:qFormat/>
    <w:rsid w:val="00C46C97"/>
    <w:p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indentedbulletChar">
    <w:name w:val="indented bullet Char"/>
    <w:link w:val="indentedbullet"/>
    <w:rsid w:val="00C46C97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0173C-C8E3-4D33-8896-02F9AC8E5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2</Pages>
  <Words>341</Words>
  <Characters>1429</Characters>
  <Application>Microsoft Office Word</Application>
  <DocSecurity>0</DocSecurity>
  <Lines>158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Wells</dc:creator>
  <cp:keywords/>
  <dc:description/>
  <cp:lastModifiedBy>Tom Hynd</cp:lastModifiedBy>
  <cp:revision>2</cp:revision>
  <cp:lastPrinted>2018-03-13T11:43:00Z</cp:lastPrinted>
  <dcterms:created xsi:type="dcterms:W3CDTF">2019-09-03T15:58:00Z</dcterms:created>
  <dcterms:modified xsi:type="dcterms:W3CDTF">2019-09-03T15:58:00Z</dcterms:modified>
</cp:coreProperties>
</file>