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366888">
        <w:rPr>
          <w:rFonts w:cstheme="minorHAnsi"/>
          <w:color w:val="auto"/>
        </w:rPr>
        <w:t>UBT293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366888">
        <w:rPr>
          <w:rFonts w:cstheme="minorHAnsi"/>
          <w:color w:val="auto"/>
        </w:rPr>
        <w:t>Waxing</w:t>
      </w:r>
    </w:p>
    <w:p w:rsidR="001E0802" w:rsidRDefault="001E0802" w:rsidP="001E0802">
      <w:pPr>
        <w:spacing w:after="0"/>
        <w:rPr>
          <w:b/>
        </w:rPr>
      </w:pPr>
    </w:p>
    <w:p w:rsidR="00366888" w:rsidRDefault="00366888" w:rsidP="001E0802">
      <w:pPr>
        <w:spacing w:after="120"/>
        <w:rPr>
          <w:b/>
        </w:rPr>
      </w:pPr>
      <w:r w:rsidRPr="00366888">
        <w:rPr>
          <w:b/>
        </w:rPr>
        <w:t>Evidence of 5 treatments including one treatment per client on the following range of areas:</w:t>
      </w:r>
    </w:p>
    <w:p w:rsidR="00366888" w:rsidRDefault="00366888" w:rsidP="001E0802">
      <w:pPr>
        <w:spacing w:after="120"/>
        <w:rPr>
          <w:b/>
        </w:rPr>
      </w:pPr>
      <w:r>
        <w:rPr>
          <w:b/>
        </w:rPr>
        <w:t>Full leg, bikini line, underarm, forearm, lip, c</w:t>
      </w:r>
      <w:r w:rsidRPr="00366888">
        <w:rPr>
          <w:b/>
        </w:rPr>
        <w:t>hin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6688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6688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6688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6688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6688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Home care advice including advice for ongoing treatment plan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6688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</w:t>
            </w:r>
            <w:r w:rsidR="00483032">
              <w:rPr>
                <w:rFonts w:cstheme="minorHAnsi"/>
                <w:color w:val="262626" w:themeColor="text1" w:themeTint="D9"/>
              </w:rPr>
              <w:t>e all treatments been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225783">
        <w:t xml:space="preserve">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57176A" w:rsidRPr="004A608D" w:rsidRDefault="001E0802" w:rsidP="0057176A">
      <w:pPr>
        <w:rPr>
          <w:b/>
        </w:rPr>
      </w:pPr>
      <w:r w:rsidRPr="001E0802">
        <w:br w:type="page"/>
      </w:r>
      <w:r w:rsidR="0057176A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14"/>
        <w:gridCol w:w="1278"/>
        <w:gridCol w:w="3613"/>
        <w:gridCol w:w="3211"/>
      </w:tblGrid>
      <w:tr w:rsidR="0057176A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7176A" w:rsidRPr="004A608D" w:rsidRDefault="0057176A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7176A" w:rsidRPr="004A608D" w:rsidRDefault="0057176A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7176A" w:rsidRPr="004A608D" w:rsidRDefault="0057176A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7176A" w:rsidRPr="004A608D" w:rsidRDefault="0057176A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7176A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176A" w:rsidRPr="004A608D" w:rsidRDefault="0057176A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176A" w:rsidRPr="004A608D" w:rsidRDefault="0057176A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176A" w:rsidRPr="004A608D" w:rsidRDefault="0057176A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176A" w:rsidRPr="004A608D" w:rsidRDefault="0057176A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57176A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176A" w:rsidRPr="004A608D" w:rsidRDefault="0057176A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176A" w:rsidRPr="004A608D" w:rsidRDefault="0057176A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176A" w:rsidRPr="004A608D" w:rsidRDefault="0057176A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176A" w:rsidRPr="004A608D" w:rsidRDefault="0057176A" w:rsidP="009D2607">
            <w:pPr>
              <w:spacing w:before="60" w:after="60"/>
            </w:pPr>
          </w:p>
        </w:tc>
      </w:tr>
    </w:tbl>
    <w:p w:rsidR="0057176A" w:rsidRPr="00DA5BE3" w:rsidRDefault="0057176A" w:rsidP="0057176A">
      <w:pPr>
        <w:pStyle w:val="Bullet"/>
        <w:numPr>
          <w:ilvl w:val="0"/>
          <w:numId w:val="0"/>
        </w:numPr>
      </w:pPr>
    </w:p>
    <w:p w:rsidR="0057176A" w:rsidRDefault="0057176A" w:rsidP="0057176A">
      <w:pPr>
        <w:pStyle w:val="indentedbullet"/>
        <w:rPr>
          <w:rFonts w:cs="Calibri"/>
        </w:rPr>
      </w:pPr>
    </w:p>
    <w:p w:rsidR="0057176A" w:rsidRPr="008902B8" w:rsidRDefault="0057176A" w:rsidP="0057176A"/>
    <w:p w:rsidR="0032249D" w:rsidRPr="001204C3" w:rsidRDefault="0032249D" w:rsidP="0057176A">
      <w:pPr>
        <w:spacing w:line="259" w:lineRule="auto"/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888" w:rsidRDefault="00366888" w:rsidP="00735D34">
      <w:r>
        <w:separator/>
      </w:r>
    </w:p>
  </w:endnote>
  <w:endnote w:type="continuationSeparator" w:id="0">
    <w:p w:rsidR="00366888" w:rsidRDefault="0036688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66888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iUBT293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57176A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     </w:t>
            </w:r>
            <w:r w:rsidR="009F197D">
              <w:rPr>
                <w:szCs w:val="18"/>
              </w:rPr>
              <w:t xml:space="preserve">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7176A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7176A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888" w:rsidRDefault="00366888" w:rsidP="00735D34">
      <w:r>
        <w:separator/>
      </w:r>
    </w:p>
  </w:footnote>
  <w:footnote w:type="continuationSeparator" w:id="0">
    <w:p w:rsidR="00366888" w:rsidRDefault="0036688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366888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25783"/>
    <w:rsid w:val="00245D23"/>
    <w:rsid w:val="00267424"/>
    <w:rsid w:val="00290269"/>
    <w:rsid w:val="002C2ACF"/>
    <w:rsid w:val="003163CE"/>
    <w:rsid w:val="003174B1"/>
    <w:rsid w:val="0032249D"/>
    <w:rsid w:val="00361FF4"/>
    <w:rsid w:val="00366888"/>
    <w:rsid w:val="00383801"/>
    <w:rsid w:val="003C5251"/>
    <w:rsid w:val="003F2255"/>
    <w:rsid w:val="00464B15"/>
    <w:rsid w:val="00477296"/>
    <w:rsid w:val="00483032"/>
    <w:rsid w:val="00557B36"/>
    <w:rsid w:val="00560C28"/>
    <w:rsid w:val="0057176A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EA27291-8A9C-41BF-B724-B62F47DEF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indentedbullet">
    <w:name w:val="indented bullet"/>
    <w:basedOn w:val="Normal"/>
    <w:link w:val="indentedbulletChar"/>
    <w:qFormat/>
    <w:rsid w:val="0057176A"/>
    <w:p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57176A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C91E2-FCCD-4045-AA7A-1515C8DC5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2</Pages>
  <Words>280</Words>
  <Characters>1471</Characters>
  <Application>Microsoft Office Word</Application>
  <DocSecurity>0</DocSecurity>
  <Lines>133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Wells</dc:creator>
  <cp:keywords/>
  <dc:description/>
  <cp:lastModifiedBy>Tom Hynd</cp:lastModifiedBy>
  <cp:revision>2</cp:revision>
  <cp:lastPrinted>2018-03-13T11:43:00Z</cp:lastPrinted>
  <dcterms:created xsi:type="dcterms:W3CDTF">2019-09-03T16:02:00Z</dcterms:created>
  <dcterms:modified xsi:type="dcterms:W3CDTF">2019-09-03T16:02:00Z</dcterms:modified>
</cp:coreProperties>
</file>