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7"/>
        <w:gridCol w:w="2625"/>
        <w:gridCol w:w="1199"/>
        <w:gridCol w:w="770"/>
        <w:gridCol w:w="823"/>
        <w:gridCol w:w="429"/>
        <w:gridCol w:w="655"/>
        <w:gridCol w:w="676"/>
        <w:gridCol w:w="667"/>
        <w:gridCol w:w="682"/>
        <w:gridCol w:w="679"/>
        <w:gridCol w:w="411"/>
        <w:gridCol w:w="547"/>
        <w:gridCol w:w="547"/>
        <w:gridCol w:w="682"/>
        <w:gridCol w:w="2957"/>
      </w:tblGrid>
      <w:tr w:rsidR="00024563" w:rsidRPr="005E3E6D" w:rsidTr="00024563">
        <w:tc>
          <w:tcPr>
            <w:tcW w:w="5000" w:type="pct"/>
            <w:gridSpan w:val="16"/>
            <w:shd w:val="clear" w:color="auto" w:fill="DEEAF6"/>
          </w:tcPr>
          <w:p w:rsidR="00024563" w:rsidRPr="00024563" w:rsidRDefault="00182663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iUBT293 – Waxing</w:t>
            </w:r>
            <w:r w:rsidR="00024563" w:rsidRPr="00024563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</w:p>
        </w:tc>
      </w:tr>
      <w:tr w:rsidR="004B4932" w:rsidRPr="005E3E6D" w:rsidTr="004B4932">
        <w:tc>
          <w:tcPr>
            <w:tcW w:w="1419" w:type="pct"/>
            <w:gridSpan w:val="3"/>
            <w:vMerge w:val="restart"/>
            <w:vAlign w:val="center"/>
          </w:tcPr>
          <w:p w:rsidR="004B4932" w:rsidRPr="005E3E6D" w:rsidRDefault="004B4932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4B4932" w:rsidRPr="005E3E6D" w:rsidRDefault="004B4932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4B4932" w:rsidRPr="005E3E6D" w:rsidRDefault="004B4932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4B4932" w:rsidRPr="005E3E6D" w:rsidRDefault="004B4932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42" w:type="pct"/>
            <w:gridSpan w:val="2"/>
            <w:tcBorders>
              <w:right w:val="single" w:sz="12" w:space="0" w:color="auto"/>
            </w:tcBorders>
          </w:tcPr>
          <w:p w:rsidR="004B4932" w:rsidRPr="00024563" w:rsidRDefault="004B4932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6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2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4B4932" w:rsidRPr="00024563" w:rsidRDefault="004B4932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230" w:type="pct"/>
            <w:vMerge w:val="restart"/>
            <w:textDirection w:val="btLr"/>
          </w:tcPr>
          <w:p w:rsidR="004B4932" w:rsidRPr="00024563" w:rsidRDefault="001F7379" w:rsidP="001F737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of c</w:t>
            </w:r>
            <w:r w:rsidR="004B4932">
              <w:rPr>
                <w:rFonts w:asciiTheme="minorHAnsi" w:hAnsiTheme="minorHAnsi" w:cstheme="minorHAnsi"/>
              </w:rPr>
              <w:t xml:space="preserve">ool </w:t>
            </w:r>
            <w:r>
              <w:rPr>
                <w:rFonts w:asciiTheme="minorHAnsi" w:hAnsiTheme="minorHAnsi" w:cstheme="minorHAnsi"/>
              </w:rPr>
              <w:t>w</w:t>
            </w:r>
            <w:r w:rsidR="004B4932">
              <w:rPr>
                <w:rFonts w:asciiTheme="minorHAnsi" w:hAnsiTheme="minorHAnsi" w:cstheme="minorHAnsi"/>
              </w:rPr>
              <w:t>ax</w:t>
            </w:r>
          </w:p>
        </w:tc>
        <w:tc>
          <w:tcPr>
            <w:tcW w:w="227" w:type="pct"/>
            <w:vMerge w:val="restart"/>
            <w:textDirection w:val="btLr"/>
          </w:tcPr>
          <w:p w:rsidR="004B4932" w:rsidRPr="00024563" w:rsidRDefault="004B4932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Removal of Wax and Finished Result</w:t>
            </w:r>
          </w:p>
        </w:tc>
        <w:tc>
          <w:tcPr>
            <w:tcW w:w="232" w:type="pct"/>
            <w:vMerge w:val="restart"/>
            <w:textDirection w:val="btLr"/>
            <w:vAlign w:val="center"/>
          </w:tcPr>
          <w:p w:rsidR="004B4932" w:rsidRPr="00024563" w:rsidRDefault="004B4932" w:rsidP="001F737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Application of </w:t>
            </w:r>
            <w:r w:rsidR="001F7379">
              <w:rPr>
                <w:rFonts w:asciiTheme="minorHAnsi" w:hAnsiTheme="minorHAnsi" w:cstheme="minorHAnsi"/>
              </w:rPr>
              <w:t>hot w</w:t>
            </w:r>
            <w:r>
              <w:rPr>
                <w:rFonts w:asciiTheme="minorHAnsi" w:hAnsiTheme="minorHAnsi" w:cstheme="minorHAnsi"/>
              </w:rPr>
              <w:t>ax</w:t>
            </w:r>
          </w:p>
        </w:tc>
        <w:tc>
          <w:tcPr>
            <w:tcW w:w="231" w:type="pct"/>
            <w:vMerge w:val="restart"/>
            <w:textDirection w:val="btLr"/>
            <w:vAlign w:val="center"/>
          </w:tcPr>
          <w:p w:rsidR="004B4932" w:rsidRPr="00024563" w:rsidRDefault="001F7379" w:rsidP="001F737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Removal of ho</w:t>
            </w:r>
            <w:r w:rsidR="004B4932">
              <w:rPr>
                <w:rFonts w:asciiTheme="minorHAnsi" w:hAnsiTheme="minorHAnsi" w:cstheme="minorHAnsi"/>
              </w:rPr>
              <w:t xml:space="preserve">t </w:t>
            </w:r>
            <w:r>
              <w:rPr>
                <w:rFonts w:asciiTheme="minorHAnsi" w:hAnsiTheme="minorHAnsi" w:cstheme="minorHAnsi"/>
              </w:rPr>
              <w:t>w</w:t>
            </w:r>
            <w:r w:rsidR="004B4932">
              <w:rPr>
                <w:rFonts w:asciiTheme="minorHAnsi" w:hAnsiTheme="minorHAnsi" w:cstheme="minorHAnsi"/>
              </w:rPr>
              <w:t>ax and Finished Result</w:t>
            </w:r>
          </w:p>
        </w:tc>
        <w:tc>
          <w:tcPr>
            <w:tcW w:w="140" w:type="pct"/>
            <w:vMerge w:val="restart"/>
            <w:textDirection w:val="btLr"/>
            <w:vAlign w:val="center"/>
          </w:tcPr>
          <w:p w:rsidR="004B4932" w:rsidRPr="00024563" w:rsidRDefault="004B4932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Aftercare</w:t>
            </w:r>
          </w:p>
        </w:tc>
        <w:tc>
          <w:tcPr>
            <w:tcW w:w="186" w:type="pct"/>
            <w:vMerge w:val="restart"/>
            <w:textDirection w:val="btLr"/>
          </w:tcPr>
          <w:p w:rsidR="004B4932" w:rsidRPr="004B4932" w:rsidRDefault="004B4932" w:rsidP="004B4932">
            <w:r w:rsidRPr="004B4932">
              <w:t>Oral questions</w:t>
            </w:r>
          </w:p>
        </w:tc>
        <w:tc>
          <w:tcPr>
            <w:tcW w:w="186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32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4B4932" w:rsidRPr="00024563" w:rsidRDefault="004B4932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06" w:type="pct"/>
            <w:vMerge w:val="restart"/>
            <w:vAlign w:val="center"/>
          </w:tcPr>
          <w:p w:rsidR="004B4932" w:rsidRPr="00024563" w:rsidRDefault="004B4932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4B4932" w:rsidRPr="005E3E6D" w:rsidTr="004B4932">
        <w:trPr>
          <w:cantSplit/>
          <w:trHeight w:val="1512"/>
        </w:trPr>
        <w:tc>
          <w:tcPr>
            <w:tcW w:w="1419" w:type="pct"/>
            <w:gridSpan w:val="3"/>
            <w:vMerge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2" w:type="pct"/>
            <w:textDirection w:val="btLr"/>
            <w:vAlign w:val="center"/>
          </w:tcPr>
          <w:p w:rsidR="004B4932" w:rsidRPr="00024563" w:rsidRDefault="004B4932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80" w:type="pct"/>
            <w:tcBorders>
              <w:right w:val="single" w:sz="12" w:space="0" w:color="auto"/>
            </w:tcBorders>
            <w:textDirection w:val="btLr"/>
            <w:vAlign w:val="center"/>
          </w:tcPr>
          <w:p w:rsidR="004B4932" w:rsidRPr="00024563" w:rsidRDefault="004B4932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46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vMerge/>
            <w:tcBorders>
              <w:left w:val="single" w:sz="12" w:space="0" w:color="auto"/>
            </w:tcBorders>
            <w:textDirection w:val="btLr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vMerge/>
            <w:textDirection w:val="btLr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vMerge/>
            <w:textDirection w:val="btLr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vMerge/>
            <w:textDirection w:val="btLr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vMerge/>
            <w:textDirection w:val="btLr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vMerge/>
            <w:textDirection w:val="btLr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vMerge/>
            <w:textDirection w:val="btLr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vMerge/>
            <w:tcBorders>
              <w:left w:val="single" w:sz="12" w:space="0" w:color="auto"/>
            </w:tcBorders>
            <w:textDirection w:val="btLr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vMerge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B4932" w:rsidRPr="005E3E6D" w:rsidTr="00560CCF">
        <w:tc>
          <w:tcPr>
            <w:tcW w:w="1011" w:type="pct"/>
            <w:gridSpan w:val="2"/>
            <w:shd w:val="clear" w:color="auto" w:fill="F2F2F2" w:themeFill="background1" w:themeFillShade="F2"/>
            <w:vAlign w:val="center"/>
          </w:tcPr>
          <w:p w:rsidR="004B4932" w:rsidRPr="005E3E6D" w:rsidRDefault="004B4932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08" w:type="pct"/>
            <w:shd w:val="clear" w:color="auto" w:fill="F2F2F2" w:themeFill="background1" w:themeFillShade="F2"/>
            <w:vAlign w:val="center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62" w:type="pct"/>
            <w:shd w:val="clear" w:color="auto" w:fill="F2F2F2" w:themeFill="background1" w:themeFillShade="F2"/>
            <w:vAlign w:val="center"/>
          </w:tcPr>
          <w:p w:rsidR="004B4932" w:rsidRPr="005E3E6D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80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B4932" w:rsidRPr="005E3E6D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6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B4932" w:rsidRPr="005E3E6D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B4932" w:rsidRPr="005E3E6D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30" w:type="pct"/>
            <w:shd w:val="clear" w:color="auto" w:fill="F2F2F2" w:themeFill="background1" w:themeFillShade="F2"/>
            <w:vAlign w:val="center"/>
          </w:tcPr>
          <w:p w:rsidR="004B4932" w:rsidRPr="005E3E6D" w:rsidRDefault="004B4932" w:rsidP="00EB64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27" w:type="pct"/>
            <w:shd w:val="clear" w:color="auto" w:fill="F2F2F2" w:themeFill="background1" w:themeFillShade="F2"/>
            <w:vAlign w:val="center"/>
          </w:tcPr>
          <w:p w:rsidR="004B4932" w:rsidRPr="005E3E6D" w:rsidRDefault="004B4932" w:rsidP="00EB64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32" w:type="pct"/>
            <w:shd w:val="clear" w:color="auto" w:fill="F2F2F2" w:themeFill="background1" w:themeFillShade="F2"/>
            <w:vAlign w:val="center"/>
          </w:tcPr>
          <w:p w:rsidR="004B4932" w:rsidRPr="005E3E6D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31" w:type="pct"/>
            <w:shd w:val="clear" w:color="auto" w:fill="F2F2F2" w:themeFill="background1" w:themeFillShade="F2"/>
            <w:vAlign w:val="center"/>
          </w:tcPr>
          <w:p w:rsidR="004B4932" w:rsidRPr="005E3E6D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40" w:type="pct"/>
            <w:shd w:val="clear" w:color="auto" w:fill="F2F2F2" w:themeFill="background1" w:themeFillShade="F2"/>
            <w:vAlign w:val="center"/>
          </w:tcPr>
          <w:p w:rsidR="004B4932" w:rsidRPr="005E3E6D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86" w:type="pct"/>
            <w:shd w:val="clear" w:color="auto" w:fill="F2F2F2" w:themeFill="background1" w:themeFillShade="F2"/>
            <w:vAlign w:val="center"/>
          </w:tcPr>
          <w:p w:rsidR="004B4932" w:rsidRDefault="0017738C" w:rsidP="004B493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B4932" w:rsidRPr="005E3E6D" w:rsidRDefault="0017738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3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B4932" w:rsidRPr="005E3E6D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06" w:type="pct"/>
            <w:shd w:val="clear" w:color="auto" w:fill="F2F2F2" w:themeFill="background1" w:themeFillShade="F2"/>
            <w:vAlign w:val="center"/>
          </w:tcPr>
          <w:p w:rsidR="004B4932" w:rsidRPr="005E3E6D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4B4932" w:rsidRPr="005E3E6D" w:rsidTr="00560CCF">
        <w:tc>
          <w:tcPr>
            <w:tcW w:w="118" w:type="pct"/>
          </w:tcPr>
          <w:p w:rsidR="004B4932" w:rsidRPr="00024563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93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B4932" w:rsidRPr="005E3E6D" w:rsidTr="00560CCF">
        <w:tc>
          <w:tcPr>
            <w:tcW w:w="118" w:type="pct"/>
          </w:tcPr>
          <w:p w:rsidR="004B4932" w:rsidRPr="00024563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93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B4932" w:rsidRPr="005E3E6D" w:rsidTr="00560CCF">
        <w:tc>
          <w:tcPr>
            <w:tcW w:w="118" w:type="pct"/>
          </w:tcPr>
          <w:p w:rsidR="004B4932" w:rsidRPr="00024563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bookmarkStart w:id="0" w:name="_GoBack"/>
            <w:bookmarkEnd w:id="0"/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93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B4932" w:rsidRPr="005E3E6D" w:rsidTr="00560CCF">
        <w:tc>
          <w:tcPr>
            <w:tcW w:w="118" w:type="pct"/>
          </w:tcPr>
          <w:p w:rsidR="004B4932" w:rsidRPr="00024563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93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B4932" w:rsidRPr="005E3E6D" w:rsidTr="00560CCF">
        <w:tc>
          <w:tcPr>
            <w:tcW w:w="118" w:type="pct"/>
          </w:tcPr>
          <w:p w:rsidR="004B4932" w:rsidRPr="00024563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93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B4932" w:rsidRPr="005E3E6D" w:rsidTr="00560CCF">
        <w:tc>
          <w:tcPr>
            <w:tcW w:w="118" w:type="pct"/>
          </w:tcPr>
          <w:p w:rsidR="004B4932" w:rsidRPr="00024563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93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B4932" w:rsidRPr="005E3E6D" w:rsidTr="00560CCF">
        <w:tc>
          <w:tcPr>
            <w:tcW w:w="118" w:type="pct"/>
          </w:tcPr>
          <w:p w:rsidR="004B4932" w:rsidRPr="00024563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93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B4932" w:rsidRPr="005E3E6D" w:rsidTr="00560CCF">
        <w:tc>
          <w:tcPr>
            <w:tcW w:w="118" w:type="pct"/>
          </w:tcPr>
          <w:p w:rsidR="004B4932" w:rsidRPr="00024563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93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B4932" w:rsidRPr="005E3E6D" w:rsidTr="00560CCF">
        <w:tc>
          <w:tcPr>
            <w:tcW w:w="118" w:type="pct"/>
          </w:tcPr>
          <w:p w:rsidR="004B4932" w:rsidRPr="00024563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93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B4932" w:rsidRPr="005E3E6D" w:rsidTr="00560CCF">
        <w:tc>
          <w:tcPr>
            <w:tcW w:w="118" w:type="pct"/>
          </w:tcPr>
          <w:p w:rsidR="004B4932" w:rsidRPr="00024563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93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B4932" w:rsidRPr="005E3E6D" w:rsidTr="00560CCF">
        <w:tc>
          <w:tcPr>
            <w:tcW w:w="118" w:type="pct"/>
          </w:tcPr>
          <w:p w:rsidR="004B4932" w:rsidRPr="00024563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93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B4932" w:rsidRPr="005E3E6D" w:rsidTr="00560CCF">
        <w:tc>
          <w:tcPr>
            <w:tcW w:w="118" w:type="pct"/>
          </w:tcPr>
          <w:p w:rsidR="004B4932" w:rsidRPr="00024563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93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B4932" w:rsidRPr="005E3E6D" w:rsidTr="00560CCF">
        <w:trPr>
          <w:trHeight w:val="263"/>
        </w:trPr>
        <w:tc>
          <w:tcPr>
            <w:tcW w:w="118" w:type="pct"/>
          </w:tcPr>
          <w:p w:rsidR="004B4932" w:rsidRPr="00024563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93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B4932" w:rsidRPr="005E3E6D" w:rsidTr="00560CCF">
        <w:tc>
          <w:tcPr>
            <w:tcW w:w="118" w:type="pct"/>
          </w:tcPr>
          <w:p w:rsidR="004B4932" w:rsidRPr="00024563" w:rsidRDefault="004B49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893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4B4932" w:rsidRPr="005E3E6D" w:rsidRDefault="004B49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60CCF" w:rsidRPr="004A608D" w:rsidRDefault="00560CCF" w:rsidP="00560CCF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560CCF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60CCF" w:rsidRPr="004A608D" w:rsidRDefault="00560CCF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60CCF" w:rsidRPr="004A608D" w:rsidRDefault="00560CCF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60CCF" w:rsidRPr="004A608D" w:rsidRDefault="00560CCF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560CCF" w:rsidRPr="004A608D" w:rsidRDefault="00560CCF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560CCF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60CCF" w:rsidRPr="004A608D" w:rsidRDefault="00560CCF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60CCF" w:rsidRPr="004A608D" w:rsidRDefault="00560CCF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60CCF" w:rsidRPr="004A608D" w:rsidRDefault="00560CCF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60CCF" w:rsidRPr="004A608D" w:rsidRDefault="00560CCF" w:rsidP="009D2607">
            <w:pPr>
              <w:spacing w:before="60" w:after="60"/>
            </w:pPr>
            <w:r>
              <w:t>Qualifications and Regulation Co-ordinator</w:t>
            </w:r>
          </w:p>
        </w:tc>
      </w:tr>
      <w:tr w:rsidR="00560CCF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60CCF" w:rsidRPr="004A608D" w:rsidRDefault="00560CCF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60CCF" w:rsidRPr="004A608D" w:rsidRDefault="00560CCF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60CCF" w:rsidRPr="004A608D" w:rsidRDefault="00560CCF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60CCF" w:rsidRPr="004A608D" w:rsidRDefault="00560CCF" w:rsidP="009D2607">
            <w:pPr>
              <w:spacing w:before="60" w:after="60"/>
            </w:pPr>
          </w:p>
        </w:tc>
      </w:tr>
    </w:tbl>
    <w:p w:rsidR="00560CCF" w:rsidRPr="00DA5BE3" w:rsidRDefault="00560CCF" w:rsidP="00560CCF">
      <w:pPr>
        <w:pStyle w:val="Bullet"/>
        <w:numPr>
          <w:ilvl w:val="0"/>
          <w:numId w:val="0"/>
        </w:numPr>
      </w:pPr>
    </w:p>
    <w:p w:rsidR="00560CCF" w:rsidRDefault="00560CCF" w:rsidP="00560CCF">
      <w:pPr>
        <w:pStyle w:val="indentedbullet"/>
        <w:rPr>
          <w:rFonts w:cs="Calibri"/>
        </w:rPr>
      </w:pPr>
    </w:p>
    <w:p w:rsidR="00560CCF" w:rsidRPr="008902B8" w:rsidRDefault="00560CCF" w:rsidP="00560CCF"/>
    <w:p w:rsidR="005E3E6D" w:rsidRDefault="005E3E6D" w:rsidP="00182663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4EF" w:rsidRDefault="00EB64EF">
      <w:r>
        <w:separator/>
      </w:r>
    </w:p>
  </w:endnote>
  <w:endnote w:type="continuationSeparator" w:id="0">
    <w:p w:rsidR="00EB64EF" w:rsidRDefault="00EB6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EB64EF" w:rsidP="00FE41F0">
    <w:pPr>
      <w:pStyle w:val="Footer"/>
      <w:rPr>
        <w:rFonts w:cs="Calibri"/>
        <w:bCs/>
        <w:szCs w:val="16"/>
      </w:rPr>
    </w:pPr>
    <w:r>
      <w:rPr>
        <w:rFonts w:cs="Calibri"/>
        <w:szCs w:val="16"/>
        <w:lang w:val="en-US"/>
      </w:rPr>
      <w:t>iUBT</w:t>
    </w:r>
    <w:r w:rsidR="00182663">
      <w:rPr>
        <w:rFonts w:cs="Calibri"/>
        <w:szCs w:val="16"/>
        <w:lang w:val="en-US"/>
      </w:rPr>
      <w:t>293</w:t>
    </w:r>
    <w:r w:rsidR="00024563" w:rsidRPr="00DC3C93">
      <w:rPr>
        <w:rFonts w:cs="Calibri"/>
        <w:szCs w:val="16"/>
        <w:lang w:val="en-US"/>
      </w:rPr>
      <w:t xml:space="preserve"> Pre</w:t>
    </w:r>
    <w:r w:rsidR="00560CCF">
      <w:rPr>
        <w:rFonts w:cs="Calibri"/>
        <w:szCs w:val="16"/>
        <w:lang w:val="en-US"/>
      </w:rPr>
      <w:t>-examination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560CCF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560CCF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4EF" w:rsidRDefault="00EB64EF">
      <w:r>
        <w:separator/>
      </w:r>
    </w:p>
  </w:footnote>
  <w:footnote w:type="continuationSeparator" w:id="0">
    <w:p w:rsidR="00EB64EF" w:rsidRDefault="00EB64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560CCF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560CCF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EB64EF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7738C"/>
    <w:rsid w:val="00180F79"/>
    <w:rsid w:val="001814CC"/>
    <w:rsid w:val="00182200"/>
    <w:rsid w:val="00182663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1F7379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B4932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CCF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4EF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0277550D-A4C5-4104-BDF7-F98F50E56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560CCF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560CCF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6CCFE-C476-42E3-A586-AC7DDD358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121</Words>
  <Characters>854</Characters>
  <Application>Microsoft Office Word</Application>
  <DocSecurity>0</DocSecurity>
  <Lines>37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Sam Beard</dc:creator>
  <cp:keywords/>
  <cp:lastModifiedBy>Tom Hynd</cp:lastModifiedBy>
  <cp:revision>2</cp:revision>
  <cp:lastPrinted>2018-05-31T07:14:00Z</cp:lastPrinted>
  <dcterms:created xsi:type="dcterms:W3CDTF">2019-09-03T16:00:00Z</dcterms:created>
  <dcterms:modified xsi:type="dcterms:W3CDTF">2019-09-03T16:00:00Z</dcterms:modified>
</cp:coreProperties>
</file>