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9E3C14">
        <w:rPr>
          <w:rFonts w:cstheme="minorHAnsi"/>
          <w:color w:val="auto"/>
        </w:rPr>
        <w:t>UBT294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E3C14">
        <w:rPr>
          <w:rFonts w:cstheme="minorHAnsi"/>
          <w:color w:val="auto"/>
        </w:rPr>
        <w:t>Facial electrical treatments</w:t>
      </w:r>
    </w:p>
    <w:p w:rsidR="001E0802" w:rsidRDefault="001E0802" w:rsidP="001E0802">
      <w:pPr>
        <w:spacing w:after="0"/>
        <w:rPr>
          <w:b/>
        </w:rPr>
      </w:pPr>
    </w:p>
    <w:p w:rsidR="001E0802" w:rsidRPr="005A651E" w:rsidRDefault="009E3C14" w:rsidP="005A651E">
      <w:pPr>
        <w:rPr>
          <w:b/>
        </w:rPr>
      </w:pPr>
      <w:r w:rsidRPr="009E3C14">
        <w:rPr>
          <w:b/>
        </w:rPr>
        <w:t>Evidence of treating 5 clients using a minimum of 2 suitable facial el</w:t>
      </w:r>
      <w:r>
        <w:rPr>
          <w:b/>
        </w:rPr>
        <w:t xml:space="preserve">ectrical treatments per client. </w:t>
      </w:r>
      <w:r w:rsidRPr="009E3C14">
        <w:rPr>
          <w:b/>
        </w:rPr>
        <w:t>Learners should cover the full range of equipment throughout their treatments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3C1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3C1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3C1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3C1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61C5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 and h</w:t>
            </w:r>
            <w:r w:rsidR="009E3C14">
              <w:rPr>
                <w:rFonts w:cstheme="minorHAnsi"/>
                <w:color w:val="262626" w:themeColor="text1" w:themeTint="D9"/>
              </w:rPr>
              <w:t>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E3C1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9413ED" w:rsidRPr="004A608D" w:rsidRDefault="001E0802" w:rsidP="009413ED">
      <w:pPr>
        <w:rPr>
          <w:b/>
        </w:rPr>
      </w:pPr>
      <w:r w:rsidRPr="001E0802">
        <w:br w:type="page"/>
      </w:r>
      <w:r w:rsidR="009413E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3"/>
        <w:gridCol w:w="3211"/>
      </w:tblGrid>
      <w:tr w:rsidR="009413ED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413ED" w:rsidRPr="004A608D" w:rsidRDefault="009413ED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413ED" w:rsidRPr="004A608D" w:rsidRDefault="009413ED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413ED" w:rsidRPr="004A608D" w:rsidRDefault="009413ED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413ED" w:rsidRPr="004A608D" w:rsidRDefault="009413ED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413ED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9413ED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413ED" w:rsidRPr="004A608D" w:rsidRDefault="009413ED" w:rsidP="009D2607">
            <w:pPr>
              <w:spacing w:before="60" w:after="60"/>
            </w:pPr>
          </w:p>
        </w:tc>
      </w:tr>
    </w:tbl>
    <w:p w:rsidR="009413ED" w:rsidRPr="00DA5BE3" w:rsidRDefault="009413ED" w:rsidP="009413ED">
      <w:pPr>
        <w:pStyle w:val="Bullet"/>
        <w:numPr>
          <w:ilvl w:val="0"/>
          <w:numId w:val="0"/>
        </w:numPr>
      </w:pPr>
    </w:p>
    <w:p w:rsidR="009413ED" w:rsidRDefault="009413ED" w:rsidP="009413ED">
      <w:pPr>
        <w:pStyle w:val="indentedbullet"/>
        <w:rPr>
          <w:rFonts w:cs="Calibri"/>
        </w:rPr>
      </w:pPr>
    </w:p>
    <w:p w:rsidR="009413ED" w:rsidRPr="008902B8" w:rsidRDefault="009413ED" w:rsidP="009413ED"/>
    <w:p w:rsidR="0032249D" w:rsidRPr="001204C3" w:rsidRDefault="0032249D" w:rsidP="009413ED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C14" w:rsidRDefault="009E3C14" w:rsidP="00735D34">
      <w:r>
        <w:separator/>
      </w:r>
    </w:p>
  </w:endnote>
  <w:endnote w:type="continuationSeparator" w:id="0">
    <w:p w:rsidR="009E3C14" w:rsidRDefault="009E3C1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E3C1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iUBT294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9413ED">
              <w:rPr>
                <w:szCs w:val="18"/>
              </w:rPr>
              <w:t>1</w:t>
            </w:r>
            <w:r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413ED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413ED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C14" w:rsidRDefault="009E3C14" w:rsidP="00735D34">
      <w:r>
        <w:separator/>
      </w:r>
    </w:p>
  </w:footnote>
  <w:footnote w:type="continuationSeparator" w:id="0">
    <w:p w:rsidR="009E3C14" w:rsidRDefault="009E3C1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9E3C14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413ED"/>
    <w:rsid w:val="009541DF"/>
    <w:rsid w:val="00974429"/>
    <w:rsid w:val="00974DDB"/>
    <w:rsid w:val="00976267"/>
    <w:rsid w:val="00992337"/>
    <w:rsid w:val="009D42F0"/>
    <w:rsid w:val="009E3C14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61C51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EE57ABF-2B34-4B2A-A650-41839A788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9413ED"/>
    <w:p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9413E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A986D-46EA-4882-B5A9-EC39FAE69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258</Words>
  <Characters>1517</Characters>
  <Application>Microsoft Office Word</Application>
  <DocSecurity>0</DocSecurity>
  <Lines>189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2019-09-03T16:30:00Z</dcterms:created>
  <dcterms:modified xsi:type="dcterms:W3CDTF">2019-09-03T16:30:00Z</dcterms:modified>
</cp:coreProperties>
</file>