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C25E8">
        <w:rPr>
          <w:rFonts w:cstheme="minorHAnsi"/>
          <w:color w:val="auto"/>
        </w:rPr>
        <w:t>UBT296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2C25E8">
        <w:rPr>
          <w:rFonts w:cstheme="minorHAnsi"/>
          <w:color w:val="auto"/>
        </w:rPr>
        <w:t>Indian head massage</w:t>
      </w:r>
    </w:p>
    <w:p w:rsidR="001E0802" w:rsidRDefault="001E0802" w:rsidP="001E0802">
      <w:pPr>
        <w:spacing w:after="0"/>
        <w:rPr>
          <w:b/>
        </w:rPr>
      </w:pPr>
    </w:p>
    <w:p w:rsidR="002C25E8" w:rsidRDefault="002C25E8" w:rsidP="001E0802">
      <w:pPr>
        <w:spacing w:after="120"/>
        <w:rPr>
          <w:b/>
        </w:rPr>
      </w:pPr>
      <w:r w:rsidRPr="002C25E8">
        <w:rPr>
          <w:b/>
        </w:rPr>
        <w:t>Evidence of treating 3 clients on 3 separate occasions each.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25E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25E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25E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Stress levels at work and at home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25E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25E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25E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C25E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</w:t>
            </w:r>
            <w:r w:rsidR="00E864FA">
              <w:rPr>
                <w:rFonts w:cstheme="minorHAnsi"/>
                <w:color w:val="262626" w:themeColor="text1" w:themeTint="D9"/>
              </w:rPr>
              <w:t>e all treatments been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2C25E8">
        <w:t xml:space="preserve">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61405F" w:rsidRPr="004A608D" w:rsidRDefault="001E0802" w:rsidP="0061405F">
      <w:pPr>
        <w:rPr>
          <w:b/>
        </w:rPr>
      </w:pPr>
      <w:r w:rsidRPr="00E864FA">
        <w:br w:type="page"/>
      </w:r>
      <w:r w:rsidR="0061405F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14"/>
        <w:gridCol w:w="1278"/>
        <w:gridCol w:w="3613"/>
        <w:gridCol w:w="3211"/>
      </w:tblGrid>
      <w:tr w:rsidR="0061405F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1405F" w:rsidRPr="004A608D" w:rsidRDefault="0061405F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1405F" w:rsidRPr="004A608D" w:rsidRDefault="0061405F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1405F" w:rsidRPr="004A608D" w:rsidRDefault="0061405F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1405F" w:rsidRPr="004A608D" w:rsidRDefault="0061405F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1405F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61405F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1405F" w:rsidRPr="004A608D" w:rsidRDefault="0061405F" w:rsidP="009D2607">
            <w:pPr>
              <w:spacing w:before="60" w:after="60"/>
            </w:pPr>
          </w:p>
        </w:tc>
      </w:tr>
    </w:tbl>
    <w:p w:rsidR="0061405F" w:rsidRPr="00DA5BE3" w:rsidRDefault="0061405F" w:rsidP="0061405F">
      <w:pPr>
        <w:pStyle w:val="Bullet"/>
        <w:numPr>
          <w:ilvl w:val="0"/>
          <w:numId w:val="0"/>
        </w:numPr>
      </w:pPr>
    </w:p>
    <w:p w:rsidR="0061405F" w:rsidRDefault="0061405F" w:rsidP="0061405F">
      <w:pPr>
        <w:pStyle w:val="indentedbullet"/>
        <w:rPr>
          <w:rFonts w:cs="Calibri"/>
        </w:rPr>
      </w:pPr>
    </w:p>
    <w:p w:rsidR="0061405F" w:rsidRPr="008902B8" w:rsidRDefault="0061405F" w:rsidP="0061405F"/>
    <w:p w:rsidR="0032249D" w:rsidRPr="001204C3" w:rsidRDefault="0032249D" w:rsidP="0061405F">
      <w:pPr>
        <w:spacing w:line="259" w:lineRule="auto"/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5E8" w:rsidRDefault="002C25E8" w:rsidP="00735D34">
      <w:r>
        <w:separator/>
      </w:r>
    </w:p>
  </w:endnote>
  <w:endnote w:type="continuationSeparator" w:id="0">
    <w:p w:rsidR="002C25E8" w:rsidRDefault="002C25E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864FA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E864FA">
              <w:rPr>
                <w:szCs w:val="18"/>
              </w:rPr>
              <w:t>iUBT296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61405F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1405F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1405F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5E8" w:rsidRDefault="002C25E8" w:rsidP="00735D34">
      <w:r>
        <w:separator/>
      </w:r>
    </w:p>
  </w:footnote>
  <w:footnote w:type="continuationSeparator" w:id="0">
    <w:p w:rsidR="002C25E8" w:rsidRDefault="002C25E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2C25E8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5E8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1405F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4F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B701967-BB51-45C0-BB55-BE3E8F24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61405F"/>
    <w:p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61405F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37251-BDF5-4D29-8006-B9C11270F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254</Words>
  <Characters>1433</Characters>
  <Application>Microsoft Office Word</Application>
  <DocSecurity>0</DocSecurity>
  <Lines>119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2018-03-13T11:43:00Z</cp:lastPrinted>
  <dcterms:created xsi:type="dcterms:W3CDTF">2019-09-03T16:40:00Z</dcterms:created>
  <dcterms:modified xsi:type="dcterms:W3CDTF">2019-09-03T16:40:00Z</dcterms:modified>
</cp:coreProperties>
</file>