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420A7A">
        <w:rPr>
          <w:b/>
          <w:sz w:val="32"/>
        </w:rPr>
        <w:t>UBT293</w:t>
      </w:r>
      <w:r w:rsidR="006858C7" w:rsidRPr="00E6627C">
        <w:rPr>
          <w:b/>
          <w:sz w:val="32"/>
        </w:rPr>
        <w:t xml:space="preserve"> – </w:t>
      </w:r>
      <w:r w:rsidR="00420A7A" w:rsidRPr="00420A7A">
        <w:rPr>
          <w:sz w:val="32"/>
        </w:rPr>
        <w:t>Waxing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F6201E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F6201E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8A3538" w:rsidP="0082428A">
            <w:pPr>
              <w:jc w:val="center"/>
            </w:pPr>
            <w:r w:rsidRPr="008A3538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8A3538" w:rsidP="0082428A">
            <w:pPr>
              <w:jc w:val="center"/>
            </w:pPr>
            <w:r w:rsidRPr="008A3538">
              <w:t>Haemophilia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8A3538" w:rsidP="0082428A">
            <w:pPr>
              <w:jc w:val="center"/>
            </w:pPr>
            <w:r w:rsidRPr="008A3538">
              <w:t>Any condition already being treated by a GP or another practitioner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8A3538" w:rsidP="0082428A">
            <w:pPr>
              <w:jc w:val="center"/>
            </w:pPr>
            <w:r w:rsidRPr="008A353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8A3538" w:rsidP="0082428A">
            <w:pPr>
              <w:jc w:val="center"/>
            </w:pPr>
            <w:r w:rsidRPr="008A3538"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8A3538" w:rsidP="0082428A">
            <w:pPr>
              <w:jc w:val="center"/>
            </w:pPr>
            <w:r>
              <w:t>Nervous/p</w:t>
            </w:r>
            <w:r w:rsidRPr="008A3538">
              <w:t>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F0D19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8A3538" w:rsidP="0082428A">
            <w:pPr>
              <w:jc w:val="center"/>
            </w:pPr>
            <w:r w:rsidRPr="008A3538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83FAD" w:rsidP="0082428A">
            <w:pPr>
              <w:jc w:val="center"/>
            </w:pPr>
            <w:r w:rsidRPr="00783FAD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83FAD" w:rsidP="00783FAD">
            <w:pPr>
              <w:jc w:val="center"/>
            </w:pPr>
            <w:r w:rsidRPr="00783FAD">
              <w:t>Trapped/</w:t>
            </w:r>
            <w:r>
              <w:t>p</w:t>
            </w:r>
            <w:r w:rsidRPr="00783FAD">
              <w:t>inched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783FAD" w:rsidP="0082428A">
            <w:pPr>
              <w:jc w:val="center"/>
            </w:pPr>
            <w:r w:rsidRPr="00783FAD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783FAD" w:rsidP="0082428A">
            <w:pPr>
              <w:jc w:val="center"/>
            </w:pPr>
            <w:r w:rsidRPr="00783FAD">
              <w:t>Severe 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C95064" w:rsidP="0082428A">
            <w:pPr>
              <w:jc w:val="center"/>
            </w:pPr>
            <w:r w:rsidRPr="00C95064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F0D19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C95064" w:rsidP="0082428A">
            <w:pPr>
              <w:jc w:val="center"/>
            </w:pPr>
            <w:r w:rsidRPr="00C95064">
              <w:t>Infectious or contagious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C95064" w:rsidP="0082428A">
            <w:pPr>
              <w:jc w:val="center"/>
            </w:pPr>
            <w:r w:rsidRPr="00C95064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Infectious skin diseases and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Self tan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Heat rash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C95064" w:rsidP="0082428A">
            <w:pPr>
              <w:jc w:val="center"/>
            </w:pPr>
            <w:r w:rsidRPr="00C95064">
              <w:t>Hairy moles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C95064" w:rsidP="0082428A">
            <w:pPr>
              <w:jc w:val="center"/>
            </w:pPr>
            <w:r w:rsidRPr="00C95064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1F0D19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5064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Neuralgia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/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jc w:val="center"/>
            </w:pPr>
          </w:p>
        </w:tc>
      </w:tr>
      <w:tr w:rsidR="00C95064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Vascular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/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jc w:val="center"/>
            </w:pPr>
          </w:p>
        </w:tc>
      </w:tr>
      <w:tr w:rsidR="00C95064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48 hours after sun tanning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C95064">
            <w:pPr>
              <w:jc w:val="center"/>
            </w:pPr>
            <w:r w:rsidRPr="00C95064">
              <w:t>Bell</w:t>
            </w:r>
            <w:r>
              <w:t>’</w:t>
            </w:r>
            <w:r w:rsidRPr="00C95064">
              <w:t xml:space="preserve">s </w:t>
            </w:r>
            <w:r>
              <w:t>p</w:t>
            </w:r>
            <w:r w:rsidRPr="00C95064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/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C95064" w:rsidRDefault="00C95064" w:rsidP="0082428A">
            <w:pPr>
              <w:jc w:val="center"/>
            </w:pPr>
            <w:r w:rsidRPr="00C95064">
              <w:t>Abnormal hair growth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A72B2F">
            <w:pPr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18"/>
        <w:gridCol w:w="553"/>
        <w:gridCol w:w="4849"/>
        <w:gridCol w:w="436"/>
      </w:tblGrid>
      <w:tr w:rsidR="00C95064" w:rsidRPr="0087609D" w:rsidTr="00420A7A">
        <w:tc>
          <w:tcPr>
            <w:tcW w:w="5000" w:type="pct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95064" w:rsidRPr="0087609D" w:rsidRDefault="00C95064" w:rsidP="00C9506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Patch test:</w:t>
            </w:r>
          </w:p>
        </w:tc>
      </w:tr>
      <w:tr w:rsidR="00C95064" w:rsidRPr="0087609D" w:rsidTr="00420A7A">
        <w:trPr>
          <w:trHeight w:val="175"/>
        </w:trPr>
        <w:tc>
          <w:tcPr>
            <w:tcW w:w="221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C95064">
            <w:pPr>
              <w:jc w:val="center"/>
            </w:pPr>
            <w:r>
              <w:br w:type="page"/>
              <w:t>Negative</w:t>
            </w:r>
          </w:p>
        </w:tc>
        <w:tc>
          <w:tcPr>
            <w:tcW w:w="271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C95064">
            <w:pPr>
              <w:ind w:left="-57"/>
              <w:jc w:val="center"/>
            </w:pPr>
            <w:sdt>
              <w:sdtPr>
                <w:id w:val="-49231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25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8B198A" w:rsidRDefault="00C95064" w:rsidP="00C95064">
            <w:pPr>
              <w:jc w:val="center"/>
            </w:pPr>
            <w:r>
              <w:t>Positive</w:t>
            </w:r>
          </w:p>
        </w:tc>
        <w:tc>
          <w:tcPr>
            <w:tcW w:w="189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C95064">
            <w:pPr>
              <w:jc w:val="center"/>
            </w:pPr>
            <w:sdt>
              <w:sdtPr>
                <w:id w:val="3992626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5064" w:rsidRPr="0087609D" w:rsidTr="00420A7A">
        <w:trPr>
          <w:trHeight w:val="175"/>
        </w:trPr>
        <w:tc>
          <w:tcPr>
            <w:tcW w:w="221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 xml:space="preserve">Brand of wax used: </w:t>
            </w:r>
          </w:p>
        </w:tc>
        <w:tc>
          <w:tcPr>
            <w:tcW w:w="2785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375BC5"/>
        </w:tc>
      </w:tr>
      <w:tr w:rsidR="00C95064" w:rsidRPr="0087609D" w:rsidTr="00420A7A">
        <w:trPr>
          <w:trHeight w:val="175"/>
        </w:trPr>
        <w:tc>
          <w:tcPr>
            <w:tcW w:w="221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>Area tested:</w:t>
            </w:r>
          </w:p>
        </w:tc>
        <w:tc>
          <w:tcPr>
            <w:tcW w:w="2785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375BC5"/>
        </w:tc>
      </w:tr>
      <w:tr w:rsidR="00C95064" w:rsidRPr="0087609D" w:rsidTr="00420A7A">
        <w:trPr>
          <w:trHeight w:val="175"/>
        </w:trPr>
        <w:tc>
          <w:tcPr>
            <w:tcW w:w="221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>Date of test:</w:t>
            </w:r>
          </w:p>
        </w:tc>
        <w:tc>
          <w:tcPr>
            <w:tcW w:w="2785" w:type="pct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C95064" w:rsidP="00375BC5"/>
        </w:tc>
      </w:tr>
    </w:tbl>
    <w:p w:rsidR="00C95064" w:rsidRDefault="00C95064" w:rsidP="00C95064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95064" w:rsidRPr="0087609D" w:rsidTr="00375BC5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95064" w:rsidRPr="0087609D" w:rsidRDefault="00C95064" w:rsidP="00C9506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Area waxed </w:t>
            </w:r>
            <w:r w:rsidR="00F6201E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C95064" w:rsidRPr="0087609D" w:rsidTr="00375BC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>Full leg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ind w:left="-57"/>
              <w:jc w:val="center"/>
            </w:pPr>
            <w:sdt>
              <w:sdtPr>
                <w:id w:val="-1940438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A72B2F" w:rsidRDefault="00C95064" w:rsidP="00C95064">
            <w:pPr>
              <w:jc w:val="center"/>
            </w:pPr>
            <w:r>
              <w:t>Bikini line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jc w:val="center"/>
            </w:pPr>
            <w:sdt>
              <w:sdtPr>
                <w:id w:val="1959683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87609D" w:rsidRDefault="00C95064" w:rsidP="00375BC5">
            <w:pPr>
              <w:jc w:val="center"/>
            </w:pPr>
            <w:r>
              <w:t>Underarm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jc w:val="center"/>
            </w:pPr>
            <w:sdt>
              <w:sdtPr>
                <w:id w:val="-14920940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5064" w:rsidRPr="0087609D" w:rsidTr="00375BC5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>Half leg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ind w:left="-57"/>
              <w:jc w:val="center"/>
            </w:pPr>
            <w:sdt>
              <w:sdtPr>
                <w:id w:val="812904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F724E4" w:rsidRDefault="00C95064" w:rsidP="00375BC5">
            <w:pPr>
              <w:jc w:val="center"/>
            </w:pPr>
            <w:r>
              <w:t>Forearm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jc w:val="center"/>
            </w:pPr>
            <w:sdt>
              <w:sdtPr>
                <w:id w:val="19599922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95064" w:rsidRPr="00F724E4" w:rsidRDefault="00C95064" w:rsidP="00375BC5">
            <w:pPr>
              <w:jc w:val="center"/>
            </w:pPr>
            <w:r>
              <w:t>Lip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jc w:val="center"/>
            </w:pPr>
            <w:sdt>
              <w:sdtPr>
                <w:id w:val="1532535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95064" w:rsidRPr="0087609D" w:rsidTr="00C9506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95064" w:rsidRDefault="00C95064" w:rsidP="00375BC5">
            <w:pPr>
              <w:jc w:val="center"/>
            </w:pPr>
            <w:r>
              <w:t>Chin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95064" w:rsidRDefault="001F0D19" w:rsidP="00375BC5">
            <w:pPr>
              <w:ind w:left="-57"/>
              <w:jc w:val="center"/>
            </w:pPr>
            <w:sdt>
              <w:sdtPr>
                <w:id w:val="6071651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06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95064" w:rsidRPr="00F724E4" w:rsidRDefault="00C95064" w:rsidP="00375BC5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95064" w:rsidRDefault="00C95064" w:rsidP="00375BC5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95064" w:rsidRPr="00F724E4" w:rsidRDefault="00C95064" w:rsidP="00375BC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95064" w:rsidRDefault="00C95064" w:rsidP="00375BC5">
            <w:pPr>
              <w:jc w:val="center"/>
            </w:pPr>
          </w:p>
        </w:tc>
      </w:tr>
    </w:tbl>
    <w:p w:rsidR="00420A7A" w:rsidRDefault="00420A7A" w:rsidP="00C95064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18"/>
        <w:gridCol w:w="552"/>
        <w:gridCol w:w="4849"/>
        <w:gridCol w:w="437"/>
      </w:tblGrid>
      <w:tr w:rsidR="00420A7A" w:rsidRPr="0087609D" w:rsidTr="00375BC5">
        <w:tc>
          <w:tcPr>
            <w:tcW w:w="5000" w:type="pct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20A7A" w:rsidRPr="0087609D" w:rsidRDefault="00420A7A" w:rsidP="00375BC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Method used:</w:t>
            </w:r>
          </w:p>
        </w:tc>
      </w:tr>
      <w:tr w:rsidR="00420A7A" w:rsidRPr="0087609D" w:rsidTr="00420A7A">
        <w:trPr>
          <w:trHeight w:val="175"/>
        </w:trPr>
        <w:tc>
          <w:tcPr>
            <w:tcW w:w="2208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420A7A" w:rsidRDefault="00420A7A" w:rsidP="00420A7A">
            <w:pPr>
              <w:jc w:val="center"/>
            </w:pPr>
            <w:r>
              <w:br w:type="page"/>
              <w:t>Hot wax</w:t>
            </w:r>
          </w:p>
        </w:tc>
        <w:tc>
          <w:tcPr>
            <w:tcW w:w="264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420A7A" w:rsidRDefault="001F0D19" w:rsidP="00375BC5">
            <w:pPr>
              <w:ind w:left="-57"/>
              <w:jc w:val="center"/>
            </w:pPr>
            <w:sdt>
              <w:sdtPr>
                <w:id w:val="-21178207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A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319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420A7A" w:rsidRPr="008B198A" w:rsidRDefault="00420A7A" w:rsidP="00375BC5">
            <w:pPr>
              <w:jc w:val="center"/>
            </w:pPr>
            <w:r>
              <w:t>Cool wax</w:t>
            </w:r>
          </w:p>
        </w:tc>
        <w:tc>
          <w:tcPr>
            <w:tcW w:w="208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420A7A" w:rsidRDefault="001F0D19" w:rsidP="00375BC5">
            <w:pPr>
              <w:jc w:val="center"/>
            </w:pPr>
            <w:sdt>
              <w:sdtPr>
                <w:id w:val="-13544895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A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CD64B7" w:rsidRDefault="00CD64B7" w:rsidP="00C95064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420A7A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Details of treatment</w:t>
            </w:r>
            <w:r w:rsidR="00A72B2F" w:rsidRPr="00763A71">
              <w:rPr>
                <w:sz w:val="24"/>
              </w:rPr>
              <w:t xml:space="preserve"> </w:t>
            </w:r>
            <w:r w:rsidR="00F6201E">
              <w:rPr>
                <w:b w:val="0"/>
                <w:i/>
                <w:sz w:val="24"/>
              </w:rPr>
              <w:t>(t</w:t>
            </w:r>
            <w:r w:rsidR="00A72B2F" w:rsidRPr="00763A71">
              <w:rPr>
                <w:b w:val="0"/>
                <w:i/>
                <w:sz w:val="24"/>
              </w:rPr>
              <w:t>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F80C54">
              <w:rPr>
                <w:sz w:val="24"/>
              </w:rPr>
              <w:t>care</w:t>
            </w:r>
            <w:r w:rsidR="00A36D30">
              <w:rPr>
                <w:sz w:val="24"/>
              </w:rPr>
              <w:t>/</w:t>
            </w:r>
            <w:r w:rsidR="00420A7A">
              <w:rPr>
                <w:sz w:val="24"/>
              </w:rPr>
              <w:t xml:space="preserve">Home </w:t>
            </w:r>
            <w:r w:rsidRPr="00763A71">
              <w:rPr>
                <w:sz w:val="24"/>
              </w:rPr>
              <w:t>care feedback: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420A7A" w:rsidRPr="00665E01" w:rsidRDefault="00420A7A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1F0D19" w:rsidRPr="004A608D" w:rsidRDefault="001F0D19" w:rsidP="001F0D19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1F0D1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F0D19" w:rsidRPr="004A608D" w:rsidRDefault="001F0D1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F0D19" w:rsidRPr="004A608D" w:rsidRDefault="001F0D1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F0D19" w:rsidRPr="004A608D" w:rsidRDefault="001F0D1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F0D19" w:rsidRPr="004A608D" w:rsidRDefault="001F0D19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1F0D1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1F0D1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F0D19" w:rsidRPr="004A608D" w:rsidRDefault="001F0D19" w:rsidP="009D2607">
            <w:pPr>
              <w:spacing w:before="60" w:after="60"/>
            </w:pPr>
          </w:p>
        </w:tc>
      </w:tr>
    </w:tbl>
    <w:p w:rsidR="001F0D19" w:rsidRPr="00DA5BE3" w:rsidRDefault="001F0D19" w:rsidP="001F0D19">
      <w:pPr>
        <w:pStyle w:val="Bullet"/>
        <w:numPr>
          <w:ilvl w:val="0"/>
          <w:numId w:val="0"/>
        </w:numPr>
      </w:pPr>
    </w:p>
    <w:p w:rsidR="001F0D19" w:rsidRDefault="001F0D19" w:rsidP="001F0D19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1F0D19" w:rsidRPr="008902B8" w:rsidRDefault="001F0D19" w:rsidP="001F0D19"/>
    <w:p w:rsidR="001F0D19" w:rsidRPr="00665E01" w:rsidRDefault="001F0D19" w:rsidP="00A72B2F">
      <w:bookmarkStart w:id="0" w:name="_GoBack"/>
      <w:bookmarkEnd w:id="0"/>
    </w:p>
    <w:sectPr w:rsidR="001F0D19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538" w:rsidRDefault="008A3538" w:rsidP="00735D34">
      <w:r>
        <w:separator/>
      </w:r>
    </w:p>
  </w:endnote>
  <w:endnote w:type="continuationSeparator" w:id="0">
    <w:p w:rsidR="008A3538" w:rsidRDefault="008A353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420A7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420A7A">
              <w:t>iUBT293</w:t>
            </w:r>
            <w:r>
              <w:t>_</w:t>
            </w:r>
            <w:r w:rsidR="001F0D19">
              <w:t>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1F0D19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1F0D19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538" w:rsidRDefault="008A3538" w:rsidP="00735D34">
      <w:r>
        <w:separator/>
      </w:r>
    </w:p>
  </w:footnote>
  <w:footnote w:type="continuationSeparator" w:id="0">
    <w:p w:rsidR="008A3538" w:rsidRDefault="008A353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8A3538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1F0D19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0A7A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3FAD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A3538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36D30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95064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201E"/>
    <w:rsid w:val="00F724E4"/>
    <w:rsid w:val="00F77413"/>
    <w:rsid w:val="00F80C54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97F9A2E2-CCB3-4130-AC8B-308B72BD7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1F0D19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1F0D19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DF9D8-A234-449D-8215-4B60B6BB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4</Pages>
  <Words>249</Words>
  <Characters>2260</Characters>
  <Application>Microsoft Office Word</Application>
  <DocSecurity>0</DocSecurity>
  <Lines>98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2019-09-03T16:06:00Z</dcterms:created>
  <dcterms:modified xsi:type="dcterms:W3CDTF">2019-09-03T16:06:00Z</dcterms:modified>
</cp:coreProperties>
</file>