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B2475B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B71D91" w:rsidP="006858C7">
      <w:pPr>
        <w:rPr>
          <w:b/>
          <w:sz w:val="32"/>
        </w:rPr>
      </w:pPr>
      <w:r>
        <w:rPr>
          <w:b/>
          <w:sz w:val="32"/>
        </w:rPr>
        <w:t>i</w:t>
      </w:r>
      <w:r w:rsidR="009470C5">
        <w:rPr>
          <w:b/>
          <w:sz w:val="32"/>
        </w:rPr>
        <w:t>UBT292</w:t>
      </w:r>
      <w:r w:rsidR="006858C7" w:rsidRPr="00E6627C">
        <w:rPr>
          <w:b/>
          <w:sz w:val="32"/>
        </w:rPr>
        <w:t xml:space="preserve"> – </w:t>
      </w:r>
      <w:r w:rsidR="009470C5" w:rsidRPr="009470C5">
        <w:rPr>
          <w:sz w:val="32"/>
        </w:rPr>
        <w:t xml:space="preserve">Manicure </w:t>
      </w:r>
      <w:r w:rsidR="009470C5">
        <w:rPr>
          <w:sz w:val="32"/>
        </w:rPr>
        <w:t>and</w:t>
      </w:r>
      <w:r w:rsidR="009470C5" w:rsidRPr="009470C5">
        <w:rPr>
          <w:sz w:val="32"/>
        </w:rPr>
        <w:t xml:space="preserve"> </w:t>
      </w:r>
      <w:r w:rsidR="009470C5">
        <w:rPr>
          <w:sz w:val="32"/>
        </w:rPr>
        <w:t>p</w:t>
      </w:r>
      <w:r w:rsidR="009470C5" w:rsidRPr="009470C5">
        <w:rPr>
          <w:sz w:val="32"/>
        </w:rPr>
        <w:t>edicure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D42CB1">
              <w:rPr>
                <w:b w:val="0"/>
                <w:i/>
                <w:sz w:val="24"/>
              </w:rPr>
              <w:t>I</w:t>
            </w:r>
            <w:r w:rsidR="00665E01" w:rsidRPr="00665E01">
              <w:rPr>
                <w:b w:val="0"/>
                <w:i/>
                <w:sz w:val="24"/>
              </w:rPr>
              <w:t>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="00D42CB1">
              <w:rPr>
                <w:b w:val="0"/>
                <w:i/>
                <w:sz w:val="24"/>
              </w:rPr>
              <w:t>(s</w:t>
            </w:r>
            <w:r w:rsidRPr="00B70181">
              <w:rPr>
                <w:b w:val="0"/>
                <w:i/>
                <w:sz w:val="24"/>
              </w:rPr>
              <w:t>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27DE2" w:rsidP="0082428A">
            <w:pPr>
              <w:jc w:val="center"/>
            </w:pPr>
            <w:r w:rsidRPr="00D27DE2">
              <w:t>Haemophilia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D27DE2" w:rsidP="0082428A">
            <w:pPr>
              <w:jc w:val="center"/>
            </w:pPr>
            <w:r w:rsidRPr="00D27DE2">
              <w:t>Any condition already being treated by a GP, dermatologist or another practitioner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D27DE2" w:rsidP="0082428A">
            <w:pPr>
              <w:jc w:val="center"/>
            </w:pPr>
            <w:r w:rsidRPr="00D27DE2">
              <w:t>Medical oedema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D27DE2" w:rsidP="0082428A">
            <w:pPr>
              <w:jc w:val="center"/>
            </w:pPr>
            <w:r w:rsidRPr="00D27DE2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27DE2" w:rsidP="0082428A">
            <w:pPr>
              <w:jc w:val="center"/>
            </w:pPr>
            <w:r>
              <w:t>Nervous/p</w:t>
            </w:r>
            <w:r w:rsidRPr="00D27DE2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D27DE2" w:rsidP="0082428A">
            <w:pPr>
              <w:jc w:val="center"/>
            </w:pPr>
            <w:r w:rsidRPr="00D27DE2">
              <w:t>Recent operations of the hands or feet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F724E4" w:rsidP="00A72B2F">
            <w:pPr>
              <w:jc w:val="center"/>
            </w:pPr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D27DE2" w:rsidP="0082428A">
            <w:pPr>
              <w:jc w:val="center"/>
            </w:pPr>
            <w:r w:rsidRPr="00D27DE2">
              <w:t>Diabetes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AD4476" w:rsidP="0082428A">
            <w:pPr>
              <w:jc w:val="center"/>
            </w:pPr>
            <w:r w:rsidRPr="00AD4476">
              <w:t>Inflamed nerve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AD4476" w:rsidP="0082428A">
            <w:pPr>
              <w:jc w:val="center"/>
            </w:pPr>
            <w:r w:rsidRPr="00AD4476"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jc w:val="center"/>
            </w:pPr>
          </w:p>
        </w:tc>
      </w:tr>
      <w:tr w:rsidR="007E7D4A" w:rsidRPr="0087609D" w:rsidTr="00AD4476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AD4476" w:rsidP="0082428A">
            <w:pPr>
              <w:jc w:val="center"/>
            </w:pPr>
            <w:r w:rsidRPr="00AD4476">
              <w:t xml:space="preserve">Acute rheumatism 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7E7D4A" w:rsidP="00A72B2F">
            <w:pPr>
              <w:ind w:left="-57"/>
              <w:jc w:val="center"/>
            </w:pPr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D27DE2">
        <w:trPr>
          <w:trHeight w:val="686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D27DE2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19887387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A72B2F" w:rsidRDefault="00D27DE2" w:rsidP="00D27DE2">
            <w:pPr>
              <w:jc w:val="center"/>
            </w:pPr>
            <w:r w:rsidRPr="009470C5">
              <w:t>Infectious or contagious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1605398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87609D" w:rsidRDefault="00D27DE2" w:rsidP="00D27DE2">
            <w:pPr>
              <w:jc w:val="center"/>
            </w:pPr>
            <w:r w:rsidRPr="009470C5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5178969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-1572351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Any known allergies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20117480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616681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-3955026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20670932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Severe bruising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12177421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-3381571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Abrasions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2705983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Scar tissues (2 years for major operation and 6 months for a small scar)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10498743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Recent fractures (minimum 3 months)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1635295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Sunburn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21320492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Repetitive Strain Injury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8999483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Carpal Tunnel Syndrome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13220809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Severely bitten or damaged nails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-9843919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D27DE2" w:rsidRPr="00F724E4" w:rsidRDefault="00D27DE2" w:rsidP="00D27DE2">
            <w:pPr>
              <w:jc w:val="center"/>
            </w:pPr>
            <w:r w:rsidRPr="009470C5">
              <w:t>Nail separation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jc w:val="center"/>
            </w:pPr>
            <w:sdt>
              <w:sdtPr>
                <w:id w:val="1463230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D27DE2" w:rsidRPr="0087609D" w:rsidTr="00D27D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D27DE2" w:rsidRDefault="00D27DE2" w:rsidP="00D27DE2">
            <w:pPr>
              <w:jc w:val="center"/>
            </w:pPr>
            <w:r w:rsidRPr="009470C5"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D27DE2" w:rsidRDefault="00E64F59" w:rsidP="00D27DE2">
            <w:pPr>
              <w:ind w:left="-57"/>
              <w:jc w:val="center"/>
            </w:pPr>
            <w:sdt>
              <w:sdtPr>
                <w:id w:val="297423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27DE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D27DE2" w:rsidRPr="00F724E4" w:rsidRDefault="00D27DE2" w:rsidP="00D27DE2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27DE2" w:rsidRDefault="00D27DE2" w:rsidP="00D27DE2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D27DE2" w:rsidRPr="00F724E4" w:rsidRDefault="00D27DE2" w:rsidP="00D27DE2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D27DE2" w:rsidRDefault="00D27DE2" w:rsidP="00D27DE2">
            <w:pPr>
              <w:jc w:val="center"/>
            </w:pPr>
          </w:p>
        </w:tc>
      </w:tr>
    </w:tbl>
    <w:p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A72B2F" w:rsidRPr="0087609D" w:rsidTr="003077B3">
        <w:trPr>
          <w:trHeight w:val="28"/>
        </w:trPr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Default="00AD4476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</w:t>
            </w:r>
            <w:r w:rsidR="00A72B2F">
              <w:rPr>
                <w:sz w:val="24"/>
              </w:rPr>
              <w:t xml:space="preserve"> test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8C373E" w:rsidP="008C373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B198A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87609D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72B2F" w:rsidRDefault="008C373E" w:rsidP="008C373E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C373E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C373E" w:rsidRDefault="008C373E" w:rsidP="008C373E">
            <w:r>
              <w:t>Cuticle condition</w:t>
            </w:r>
            <w:r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Default="008C373E" w:rsidP="008C373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ind w:left="-57"/>
              <w:jc w:val="center"/>
            </w:pPr>
            <w:sdt>
              <w:sdtPr>
                <w:id w:val="506947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Pr="008B198A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8452820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Pr="0087609D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-3578983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C373E" w:rsidRDefault="008C373E" w:rsidP="008C373E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8C373E" w:rsidP="003077B3">
            <w:r>
              <w:t>Skin condition</w:t>
            </w:r>
            <w:r w:rsidR="00A72B2F" w:rsidRPr="00330B20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8C373E" w:rsidP="008C373E">
            <w:pPr>
              <w:jc w:val="center"/>
            </w:pPr>
            <w:r w:rsidRPr="008C373E"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8C373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8C373E">
            <w:pPr>
              <w:jc w:val="center"/>
            </w:pPr>
          </w:p>
        </w:tc>
      </w:tr>
      <w:tr w:rsidR="008C373E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C373E" w:rsidRDefault="008C373E" w:rsidP="008C373E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Default="008C373E" w:rsidP="008C373E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ind w:left="-57"/>
              <w:jc w:val="center"/>
            </w:pPr>
            <w:sdt>
              <w:sdtPr>
                <w:id w:val="-12484183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Pr="008B198A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-965578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C373E" w:rsidRPr="0087609D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17935586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8C373E" w:rsidRDefault="008C373E" w:rsidP="008C373E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C373E" w:rsidRDefault="00E64F59" w:rsidP="008C373E">
            <w:pPr>
              <w:jc w:val="center"/>
            </w:pPr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C373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72B2F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3077B3">
            <w:r w:rsidRPr="00330B20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8C373E" w:rsidP="008C373E">
            <w:pPr>
              <w:jc w:val="center"/>
            </w:pPr>
            <w:r w:rsidRPr="008C373E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 w:rsidRPr="008C373E"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8C373E">
            <w:pPr>
              <w:tabs>
                <w:tab w:val="left" w:pos="6705"/>
              </w:tabs>
              <w:spacing w:before="20" w:after="20"/>
              <w:jc w:val="center"/>
            </w:pPr>
            <w:r w:rsidRPr="008C373E"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8C373E">
            <w:pPr>
              <w:jc w:val="center"/>
            </w:pPr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8C373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8C373E">
            <w:pPr>
              <w:jc w:val="center"/>
            </w:pPr>
          </w:p>
        </w:tc>
      </w:tr>
      <w:tr w:rsidR="00A72B2F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72B2F" w:rsidRDefault="00A72B2F" w:rsidP="008C373E">
            <w:r>
              <w:t xml:space="preserve">Overall </w:t>
            </w:r>
            <w:r w:rsidR="008C373E">
              <w:t>nail/cuticle condition</w:t>
            </w:r>
            <w:r w:rsidRPr="00330B20">
              <w:t>: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A72B2F" w:rsidRDefault="00A72B2F" w:rsidP="003077B3"/>
        </w:tc>
      </w:tr>
      <w:tr w:rsidR="00A72B2F" w:rsidTr="008C373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72B2F" w:rsidRDefault="00A72B2F" w:rsidP="003077B3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Default="008C373E" w:rsidP="003077B3">
            <w:pPr>
              <w:jc w:val="center"/>
            </w:pPr>
            <w:r w:rsidRPr="008C373E">
              <w:t>Manicure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Default="00E64F59" w:rsidP="003077B3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8C373E">
              <w:t>Pedicure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D077CB" w:rsidRDefault="00E64F59" w:rsidP="003077B3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72B2F" w:rsidRPr="00F724E4" w:rsidRDefault="008C373E" w:rsidP="003077B3">
            <w:pPr>
              <w:tabs>
                <w:tab w:val="left" w:pos="6705"/>
              </w:tabs>
              <w:spacing w:before="20" w:after="20"/>
              <w:jc w:val="center"/>
            </w:pPr>
            <w:r w:rsidRPr="008C373E">
              <w:t>French polish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72B2F" w:rsidRPr="0016059D" w:rsidRDefault="00E64F59" w:rsidP="003077B3">
            <w:pPr>
              <w:jc w:val="center"/>
            </w:pPr>
            <w:sdt>
              <w:sdtPr>
                <w:id w:val="8723457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A72B2F" w:rsidRDefault="00A72B2F" w:rsidP="003077B3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A72B2F" w:rsidRDefault="00A72B2F" w:rsidP="003077B3"/>
        </w:tc>
      </w:tr>
    </w:tbl>
    <w:p w:rsidR="00A72B2F" w:rsidRDefault="00A72B2F"/>
    <w:p w:rsidR="0093536D" w:rsidRDefault="009353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lastRenderedPageBreak/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Default="00A72B2F" w:rsidP="00A72B2F"/>
    <w:p w:rsidR="008C373E" w:rsidRDefault="008C373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A72B2F" w:rsidP="008C373E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Aftercare</w:t>
            </w:r>
            <w:r w:rsidR="00B37033">
              <w:rPr>
                <w:sz w:val="24"/>
              </w:rPr>
              <w:t>/H</w:t>
            </w:r>
            <w:r w:rsidR="008C373E">
              <w:rPr>
                <w:sz w:val="24"/>
              </w:rPr>
              <w:t>ome care</w:t>
            </w:r>
            <w:r w:rsidRPr="00763A71">
              <w:rPr>
                <w:sz w:val="24"/>
              </w:rPr>
              <w:t xml:space="preserve"> </w:t>
            </w:r>
            <w:r w:rsidR="008C373E">
              <w:rPr>
                <w:sz w:val="24"/>
              </w:rPr>
              <w:t>advice</w:t>
            </w:r>
            <w:r w:rsidRPr="00763A71">
              <w:rPr>
                <w:sz w:val="24"/>
              </w:rPr>
              <w:t>:</w:t>
            </w:r>
          </w:p>
        </w:tc>
      </w:tr>
      <w:tr w:rsidR="00A72B2F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077B3"/>
        </w:tc>
      </w:tr>
    </w:tbl>
    <w:p w:rsidR="00A72B2F" w:rsidRPr="00665E01" w:rsidRDefault="00A72B2F" w:rsidP="00A72B2F"/>
    <w:p w:rsidR="00A72B2F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:rsidR="00A72B2F" w:rsidRDefault="00A72B2F" w:rsidP="00A72B2F"/>
    <w:p w:rsidR="00A72B2F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E64F59" w:rsidRPr="004A608D" w:rsidRDefault="00E64F59" w:rsidP="00E64F59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E64F5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64F59" w:rsidRPr="004A608D" w:rsidRDefault="00E64F5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64F59" w:rsidRPr="004A608D" w:rsidRDefault="00E64F5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64F59" w:rsidRPr="004A608D" w:rsidRDefault="00E64F59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64F59" w:rsidRPr="004A608D" w:rsidRDefault="00E64F59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64F5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E64F59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64F59" w:rsidRPr="004A608D" w:rsidRDefault="00E64F59" w:rsidP="009D2607">
            <w:pPr>
              <w:spacing w:before="60" w:after="60"/>
            </w:pPr>
          </w:p>
        </w:tc>
      </w:tr>
    </w:tbl>
    <w:p w:rsidR="00E64F59" w:rsidRPr="00DA5BE3" w:rsidRDefault="00E64F59" w:rsidP="00E64F59">
      <w:pPr>
        <w:pStyle w:val="Bullet"/>
        <w:numPr>
          <w:ilvl w:val="0"/>
          <w:numId w:val="0"/>
        </w:numPr>
      </w:pPr>
    </w:p>
    <w:p w:rsidR="00E64F59" w:rsidRDefault="00E64F59" w:rsidP="00E64F59">
      <w:pPr>
        <w:pStyle w:val="indentedbullet"/>
        <w:numPr>
          <w:ilvl w:val="0"/>
          <w:numId w:val="0"/>
        </w:numPr>
        <w:ind w:left="714" w:hanging="357"/>
        <w:rPr>
          <w:rFonts w:cs="Calibri"/>
        </w:rPr>
      </w:pPr>
    </w:p>
    <w:p w:rsidR="00E64F59" w:rsidRPr="008902B8" w:rsidRDefault="00E64F59" w:rsidP="00E64F59"/>
    <w:p w:rsidR="00E64F59" w:rsidRPr="00665E01" w:rsidRDefault="00E64F59" w:rsidP="00A72B2F">
      <w:bookmarkStart w:id="0" w:name="_GoBack"/>
      <w:bookmarkEnd w:id="0"/>
    </w:p>
    <w:sectPr w:rsidR="00E64F59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0C5" w:rsidRDefault="009470C5" w:rsidP="00735D34">
      <w:r>
        <w:separator/>
      </w:r>
    </w:p>
  </w:endnote>
  <w:endnote w:type="continuationSeparator" w:id="0">
    <w:p w:rsidR="009470C5" w:rsidRDefault="009470C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B71D91" w:rsidRDefault="0093536D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93536D">
              <w:t>iUBT292</w:t>
            </w:r>
            <w:r w:rsidR="00E64F59">
              <w:t>_Client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E64F59">
              <w:rPr>
                <w:noProof/>
              </w:rPr>
              <w:t>4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E64F59">
              <w:rPr>
                <w:noProof/>
              </w:rPr>
              <w:t>4</w:t>
            </w:r>
            <w:r w:rsidR="00665E01">
              <w:rPr>
                <w:noProof/>
              </w:rPr>
              <w:fldChar w:fldCharType="end"/>
            </w:r>
          </w:p>
          <w:p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0C5" w:rsidRDefault="009470C5" w:rsidP="00735D34">
      <w:r>
        <w:separator/>
      </w:r>
    </w:p>
  </w:footnote>
  <w:footnote w:type="continuationSeparator" w:id="0">
    <w:p w:rsidR="009470C5" w:rsidRDefault="009470C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9F1BB2"/>
    <w:multiLevelType w:val="hybridMultilevel"/>
    <w:tmpl w:val="C1D22208"/>
    <w:lvl w:ilvl="0" w:tplc="19C040AE">
      <w:start w:val="1"/>
      <w:numFmt w:val="bullet"/>
      <w:pStyle w:val="indented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9"/>
  </w:num>
  <w:num w:numId="6">
    <w:abstractNumId w:val="10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9470C5"/>
    <w:rsid w:val="000012C1"/>
    <w:rsid w:val="000024D8"/>
    <w:rsid w:val="00003257"/>
    <w:rsid w:val="00003BB6"/>
    <w:rsid w:val="00007136"/>
    <w:rsid w:val="000554A7"/>
    <w:rsid w:val="000730CF"/>
    <w:rsid w:val="0008136C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3A7B"/>
    <w:rsid w:val="00874E16"/>
    <w:rsid w:val="008B198A"/>
    <w:rsid w:val="008C373E"/>
    <w:rsid w:val="008D4F6A"/>
    <w:rsid w:val="008E12A8"/>
    <w:rsid w:val="008F03ED"/>
    <w:rsid w:val="00902C9E"/>
    <w:rsid w:val="0093536D"/>
    <w:rsid w:val="009470C5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D4476"/>
    <w:rsid w:val="00AE1DCA"/>
    <w:rsid w:val="00B006E6"/>
    <w:rsid w:val="00B01865"/>
    <w:rsid w:val="00B2475B"/>
    <w:rsid w:val="00B3566B"/>
    <w:rsid w:val="00B37033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27DE2"/>
    <w:rsid w:val="00D37D63"/>
    <w:rsid w:val="00D42CB1"/>
    <w:rsid w:val="00D46C11"/>
    <w:rsid w:val="00DF03C6"/>
    <w:rsid w:val="00E116E3"/>
    <w:rsid w:val="00E167DF"/>
    <w:rsid w:val="00E25719"/>
    <w:rsid w:val="00E632C5"/>
    <w:rsid w:val="00E64F59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10166FBE-0C08-43D1-95F5-C9D0346F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paragraph" w:customStyle="1" w:styleId="indentedbullet">
    <w:name w:val="indented bullet"/>
    <w:basedOn w:val="Normal"/>
    <w:link w:val="indentedbulletChar"/>
    <w:qFormat/>
    <w:rsid w:val="00E64F59"/>
    <w:pPr>
      <w:numPr>
        <w:numId w:val="12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indentedbulletChar">
    <w:name w:val="indented bullet Char"/>
    <w:link w:val="indentedbullet"/>
    <w:rsid w:val="00E64F59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itan\shared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35D27-76DF-47B8-BA51-ADC778C9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4</Pages>
  <Words>387</Words>
  <Characters>2086</Characters>
  <Application>Microsoft Office Word</Application>
  <DocSecurity>0</DocSecurity>
  <Lines>189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2019-09-03T15:56:00Z</dcterms:created>
  <dcterms:modified xsi:type="dcterms:W3CDTF">2019-09-03T15:56:00Z</dcterms:modified>
</cp:coreProperties>
</file>