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357BB5" w:rsidP="006858C7">
      <w:pPr>
        <w:rPr>
          <w:b/>
          <w:sz w:val="32"/>
        </w:rPr>
      </w:pPr>
      <w:r>
        <w:rPr>
          <w:b/>
          <w:sz w:val="32"/>
        </w:rPr>
        <w:t>iUBT291</w:t>
      </w:r>
      <w:r w:rsidR="006858C7" w:rsidRPr="00E6627C">
        <w:rPr>
          <w:b/>
          <w:sz w:val="32"/>
        </w:rPr>
        <w:t xml:space="preserve"> – </w:t>
      </w:r>
      <w:r w:rsidRPr="00357BB5">
        <w:rPr>
          <w:sz w:val="32"/>
        </w:rPr>
        <w:t>Make-up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475846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475846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357BB5" w:rsidP="0082428A">
            <w:pPr>
              <w:jc w:val="center"/>
            </w:pPr>
            <w:r w:rsidRPr="00357BB5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357BB5" w:rsidP="0082428A">
            <w:pPr>
              <w:jc w:val="center"/>
            </w:pPr>
            <w:r w:rsidRPr="00357BB5"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357BB5" w:rsidP="0082428A">
            <w:pPr>
              <w:jc w:val="center"/>
            </w:pPr>
            <w:r w:rsidRPr="00357BB5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357BB5" w:rsidP="0082428A">
            <w:pPr>
              <w:jc w:val="center"/>
            </w:pPr>
            <w:r>
              <w:t>Nervous/p</w:t>
            </w:r>
            <w:r w:rsidRPr="00357BB5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357BB5" w:rsidP="0082428A">
            <w:pPr>
              <w:jc w:val="center"/>
            </w:pPr>
            <w:r w:rsidRPr="00357BB5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357BB5" w:rsidP="0082428A">
            <w:pPr>
              <w:jc w:val="center"/>
            </w:pPr>
            <w:r w:rsidRPr="00357BB5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E54A42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357BB5" w:rsidP="0082428A">
            <w:pPr>
              <w:jc w:val="center"/>
            </w:pPr>
            <w:r w:rsidRPr="00357BB5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54A42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357BB5" w:rsidP="0082428A">
            <w:pPr>
              <w:jc w:val="center"/>
            </w:pPr>
            <w:r w:rsidRPr="00357BB5">
              <w:t>Whiplash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54A42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357BB5" w:rsidP="0082428A">
            <w:pPr>
              <w:jc w:val="center"/>
            </w:pPr>
            <w:r w:rsidRPr="00357BB5"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54A42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1F0E9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357BB5" w:rsidP="0082428A">
            <w:pPr>
              <w:jc w:val="center"/>
            </w:pPr>
            <w:r w:rsidRPr="00357BB5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E54A42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357BB5" w:rsidP="0082428A">
            <w:pPr>
              <w:jc w:val="center"/>
            </w:pPr>
            <w:r w:rsidRPr="00357BB5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357BB5" w:rsidP="0082428A">
            <w:pPr>
              <w:jc w:val="center"/>
            </w:pPr>
            <w:r w:rsidRPr="00357BB5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Any known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Scar tissues 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Conjunctivitis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357BB5" w:rsidP="0082428A">
            <w:pPr>
              <w:jc w:val="center"/>
            </w:pPr>
            <w:r w:rsidRPr="00357BB5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357BB5" w:rsidP="0082428A">
            <w:pPr>
              <w:jc w:val="center"/>
            </w:pPr>
            <w:r w:rsidRPr="00357BB5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E54A42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7BB5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ind w:left="-57"/>
              <w:jc w:val="center"/>
            </w:pPr>
            <w:sdt>
              <w:sdtPr>
                <w:id w:val="-12000087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Migraine/Headache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sdt>
              <w:sdtPr>
                <w:id w:val="-628930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jc w:val="center"/>
            </w:pPr>
            <w:sdt>
              <w:sdtPr>
                <w:id w:val="-11749549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7BB5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Botox/dermal fillers (1 week following treatment)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ind w:left="-57"/>
              <w:jc w:val="center"/>
            </w:pPr>
            <w:sdt>
              <w:sdtPr>
                <w:id w:val="-11512132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Hyper-keratosis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sdt>
              <w:sdtPr>
                <w:id w:val="10327703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jc w:val="center"/>
            </w:pPr>
            <w:sdt>
              <w:sdtPr>
                <w:id w:val="753855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7BB5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Styes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ind w:left="-57"/>
              <w:jc w:val="center"/>
            </w:pPr>
            <w:sdt>
              <w:sdtPr>
                <w:id w:val="1047330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Watery eyes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sdt>
              <w:sdtPr>
                <w:id w:val="1229805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jc w:val="center"/>
            </w:pPr>
            <w:sdt>
              <w:sdtPr>
                <w:id w:val="17732721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7BB5" w:rsidRPr="0087609D" w:rsidTr="001F0E9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pPr>
              <w:ind w:left="-57"/>
              <w:jc w:val="center"/>
            </w:pPr>
            <w:sdt>
              <w:sdtPr>
                <w:id w:val="-805229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7BB5" w:rsidRPr="00357BB5" w:rsidRDefault="00357BB5" w:rsidP="0082428A">
            <w:pPr>
              <w:jc w:val="center"/>
            </w:pPr>
            <w:r w:rsidRPr="00357BB5">
              <w:t>Eye infection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7BB5" w:rsidRDefault="00E54A42" w:rsidP="00A72B2F">
            <w:sdt>
              <w:sdtPr>
                <w:id w:val="-65569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B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357BB5" w:rsidRPr="00357BB5" w:rsidRDefault="00357BB5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357BB5" w:rsidRDefault="00357BB5" w:rsidP="00A72B2F">
            <w:pPr>
              <w:jc w:val="center"/>
            </w:pPr>
          </w:p>
        </w:tc>
      </w:tr>
    </w:tbl>
    <w:p w:rsidR="004667A2" w:rsidRDefault="004667A2" w:rsidP="009F656D"/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87279" w:rsidP="003077B3">
            <w:pPr>
              <w:jc w:val="center"/>
            </w:pPr>
            <w:r w:rsidRPr="00C8727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87279" w:rsidP="003077B3">
            <w:pPr>
              <w:jc w:val="center"/>
            </w:pPr>
            <w:r w:rsidRPr="00C8727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87279" w:rsidP="003077B3">
            <w:pPr>
              <w:jc w:val="center"/>
            </w:pPr>
            <w:r w:rsidRPr="00C8727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87279" w:rsidP="003077B3">
            <w:pPr>
              <w:jc w:val="center"/>
            </w:pPr>
            <w:r w:rsidRPr="00C8727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87279" w:rsidP="003077B3">
            <w:pPr>
              <w:jc w:val="center"/>
            </w:pPr>
            <w:r w:rsidRPr="00C8727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8727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8727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87279" w:rsidP="003077B3">
            <w:pPr>
              <w:jc w:val="center"/>
            </w:pPr>
            <w:r w:rsidRPr="00C8727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1F0E9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1F0E9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E54A42" w:rsidP="003077B3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 xml:space="preserve">Day make-up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 xml:space="preserve">Evening make-up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E54A42" w:rsidP="003077B3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55509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055509">
              <w:t xml:space="preserve">Special occasion make-up 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E54A42" w:rsidP="003077B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55509" w:rsidP="003077B3">
            <w:pPr>
              <w:jc w:val="center"/>
            </w:pPr>
            <w:r w:rsidRPr="00055509">
              <w:t xml:space="preserve">Bridal Make-up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54A42" w:rsidP="003077B3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05206" w:rsidTr="00A23978">
        <w:trPr>
          <w:trHeight w:val="74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05206" w:rsidRPr="00665E01" w:rsidRDefault="00505206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05206" w:rsidRDefault="00505206" w:rsidP="003077B3">
            <w:pPr>
              <w:jc w:val="center"/>
            </w:pPr>
            <w:r w:rsidRPr="00505206">
              <w:t xml:space="preserve">Other:  </w:t>
            </w:r>
          </w:p>
        </w:tc>
        <w:tc>
          <w:tcPr>
            <w:tcW w:w="6946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505206" w:rsidRDefault="00505206" w:rsidP="003077B3"/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>
      <w:r>
        <w:br w:type="page"/>
      </w:r>
      <w:bookmarkStart w:id="0" w:name="_GoBack"/>
      <w:bookmarkEnd w:id="0"/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="00475846">
              <w:rPr>
                <w:b w:val="0"/>
                <w:i/>
                <w:sz w:val="24"/>
              </w:rPr>
              <w:t>(t</w:t>
            </w:r>
            <w:r w:rsidRPr="00763A71">
              <w:rPr>
                <w:b w:val="0"/>
                <w:i/>
                <w:sz w:val="24"/>
              </w:rPr>
              <w:t xml:space="preserve">o include </w:t>
            </w:r>
            <w:r w:rsidR="00505206" w:rsidRPr="00505206">
              <w:rPr>
                <w:b w:val="0"/>
                <w:i/>
                <w:sz w:val="24"/>
              </w:rPr>
              <w:t>product/colours used, make-up chart and before and after photographs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505206" w:rsidRPr="0087609D" w:rsidTr="003541D4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05206" w:rsidRDefault="00505206" w:rsidP="0050520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Make-up chart </w:t>
            </w:r>
          </w:p>
        </w:tc>
      </w:tr>
      <w:tr w:rsidR="00505206" w:rsidTr="00717BA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Pre-base: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514A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Concealer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B543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Corrective cream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971A5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Foundation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8C1B8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05206" w:rsidRDefault="00505206" w:rsidP="003541D4">
            <w:r w:rsidRPr="00505206">
              <w:t>Powder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65603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Blusher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FD022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Shader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5008D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Default="00505206" w:rsidP="003541D4">
            <w:r w:rsidRPr="00505206">
              <w:t>Highlighter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34429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Eye shadow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4A756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Eye liner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1508A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Mascara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A3161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Lip liner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7D3A6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Lipstick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  <w:tr w:rsidR="00505206" w:rsidTr="00C442A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05206" w:rsidRPr="00505206" w:rsidRDefault="00505206" w:rsidP="003541D4">
            <w:r w:rsidRPr="00505206">
              <w:t>Lip gloss</w:t>
            </w:r>
            <w:r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505206" w:rsidRDefault="00505206" w:rsidP="003541D4"/>
        </w:tc>
      </w:tr>
    </w:tbl>
    <w:p w:rsidR="00505206" w:rsidRDefault="0050520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874B98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Aftercare</w:t>
            </w:r>
            <w:r w:rsidR="00475846">
              <w:rPr>
                <w:sz w:val="24"/>
              </w:rPr>
              <w:t>/H</w:t>
            </w:r>
            <w:r w:rsidR="00874B98">
              <w:rPr>
                <w:sz w:val="24"/>
              </w:rPr>
              <w:t>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E54A42" w:rsidRDefault="00E54A42">
      <w:pPr>
        <w:spacing w:line="259" w:lineRule="auto"/>
      </w:pPr>
      <w:r>
        <w:br w:type="page"/>
      </w:r>
    </w:p>
    <w:p w:rsidR="00E54A42" w:rsidRPr="004A608D" w:rsidRDefault="00E54A42" w:rsidP="00E54A42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E54A42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4A42" w:rsidRPr="004A608D" w:rsidRDefault="00E54A42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4A42" w:rsidRPr="004A608D" w:rsidRDefault="00E54A42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4A42" w:rsidRPr="004A608D" w:rsidRDefault="00E54A42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54A42" w:rsidRPr="004A608D" w:rsidRDefault="00E54A42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54A42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E54A42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54A42" w:rsidRPr="004A608D" w:rsidRDefault="00E54A42" w:rsidP="009D2607">
            <w:pPr>
              <w:spacing w:before="60" w:after="60"/>
            </w:pPr>
          </w:p>
        </w:tc>
      </w:tr>
    </w:tbl>
    <w:p w:rsidR="00E54A42" w:rsidRPr="00DA5BE3" w:rsidRDefault="00E54A42" w:rsidP="00E54A42">
      <w:pPr>
        <w:pStyle w:val="Bullet"/>
        <w:numPr>
          <w:ilvl w:val="0"/>
          <w:numId w:val="0"/>
        </w:numPr>
      </w:pPr>
    </w:p>
    <w:p w:rsidR="00E54A42" w:rsidRDefault="00E54A42" w:rsidP="00E54A42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E54A42" w:rsidRPr="008902B8" w:rsidRDefault="00E54A42" w:rsidP="00E54A42"/>
    <w:p w:rsidR="00E54A42" w:rsidRPr="00665E01" w:rsidRDefault="00E54A42" w:rsidP="00A72B2F"/>
    <w:sectPr w:rsidR="00E54A42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BB5" w:rsidRDefault="00357BB5" w:rsidP="00735D34">
      <w:r>
        <w:separator/>
      </w:r>
    </w:p>
  </w:endnote>
  <w:endnote w:type="continuationSeparator" w:id="0">
    <w:p w:rsidR="00357BB5" w:rsidRDefault="00357BB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874B98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74B98">
              <w:t>iUBT291</w:t>
            </w:r>
            <w:r w:rsidR="00E54A42">
              <w:t>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54A42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54A42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BB5" w:rsidRDefault="00357BB5" w:rsidP="00735D34">
      <w:r>
        <w:separator/>
      </w:r>
    </w:p>
  </w:footnote>
  <w:footnote w:type="continuationSeparator" w:id="0">
    <w:p w:rsidR="00357BB5" w:rsidRDefault="00357BB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357BB5"/>
    <w:rsid w:val="000012C1"/>
    <w:rsid w:val="000024D8"/>
    <w:rsid w:val="00003257"/>
    <w:rsid w:val="00003BB6"/>
    <w:rsid w:val="00007136"/>
    <w:rsid w:val="000554A7"/>
    <w:rsid w:val="00055509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1F0E96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57BB5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5846"/>
    <w:rsid w:val="00477296"/>
    <w:rsid w:val="00492AFF"/>
    <w:rsid w:val="004C4516"/>
    <w:rsid w:val="004C581A"/>
    <w:rsid w:val="004E0103"/>
    <w:rsid w:val="004E1FE0"/>
    <w:rsid w:val="004E5153"/>
    <w:rsid w:val="00505206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B98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87279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54A42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EF4375A-40B7-4715-B659-216C7EBF6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E54A42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E54A42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9E64C-DB6E-40A1-B571-BDFF28BFF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6</Pages>
  <Words>310</Words>
  <Characters>2790</Characters>
  <Application>Microsoft Office Word</Application>
  <DocSecurity>0</DocSecurity>
  <Lines>126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2019-09-03T15:52:00Z</dcterms:created>
  <dcterms:modified xsi:type="dcterms:W3CDTF">2019-09-03T15:52:00Z</dcterms:modified>
</cp:coreProperties>
</file>