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6858C7" w:rsidRPr="00E6627C" w:rsidRDefault="00E5195C" w:rsidP="006858C7">
      <w:pPr>
        <w:rPr>
          <w:b/>
          <w:sz w:val="32"/>
        </w:rPr>
      </w:pPr>
      <w:r>
        <w:rPr>
          <w:b/>
          <w:sz w:val="32"/>
        </w:rPr>
        <w:t>iUBT290</w:t>
      </w:r>
      <w:r w:rsidR="006858C7" w:rsidRPr="00E6627C">
        <w:rPr>
          <w:b/>
          <w:sz w:val="32"/>
        </w:rPr>
        <w:t xml:space="preserve"> – </w:t>
      </w:r>
      <w:r>
        <w:rPr>
          <w:sz w:val="32"/>
        </w:rPr>
        <w:t>Skin care and e</w:t>
      </w:r>
      <w:r w:rsidRPr="00E5195C">
        <w:rPr>
          <w:sz w:val="32"/>
        </w:rPr>
        <w:t xml:space="preserve">ye </w:t>
      </w:r>
      <w:r>
        <w:rPr>
          <w:sz w:val="32"/>
        </w:rPr>
        <w:t>t</w:t>
      </w:r>
      <w:r w:rsidRPr="00E5195C">
        <w:rPr>
          <w:sz w:val="32"/>
        </w:rPr>
        <w:t>reatments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545D93">
              <w:rPr>
                <w:b w:val="0"/>
                <w:i/>
                <w:sz w:val="24"/>
              </w:rPr>
              <w:t>I</w:t>
            </w:r>
            <w:r w:rsidR="00665E01" w:rsidRPr="00665E01">
              <w:rPr>
                <w:b w:val="0"/>
                <w:i/>
                <w:sz w:val="24"/>
              </w:rPr>
              <w:t>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E5195C" w:rsidP="00CF0DAC">
            <w:pPr>
              <w:jc w:val="center"/>
            </w:pPr>
            <w:r w:rsidRPr="00E5195C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D2F2A" w:rsidP="00CF0DAC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E5195C" w:rsidP="00CF0DAC">
            <w:pPr>
              <w:jc w:val="center"/>
            </w:pPr>
            <w:r>
              <w:t>Nervous/p</w:t>
            </w:r>
            <w:r w:rsidRPr="00E5195C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D2F2A" w:rsidP="00CF0DAC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E5195C" w:rsidP="00CF0DAC">
            <w:pPr>
              <w:jc w:val="center"/>
            </w:pPr>
            <w:r w:rsidRPr="00E5195C"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D2F2A" w:rsidP="00CF0DAC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E5195C" w:rsidP="00CF0DAC">
            <w:pPr>
              <w:jc w:val="center"/>
            </w:pPr>
            <w:r w:rsidRPr="00E5195C">
              <w:t>Recent facial operations affecting the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D2F2A" w:rsidP="00CF0DAC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E5195C" w:rsidP="00CF0DAC">
            <w:pPr>
              <w:jc w:val="center"/>
            </w:pPr>
            <w:r w:rsidRPr="00E5195C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D2F2A" w:rsidP="00CF0DAC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E5195C" w:rsidP="00CF0DAC">
            <w:pPr>
              <w:jc w:val="center"/>
            </w:pPr>
            <w:r w:rsidRPr="00E5195C">
              <w:t>Skin 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D2F2A" w:rsidP="00CF0DAC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E5195C" w:rsidP="00CF0DAC">
            <w:pPr>
              <w:jc w:val="center"/>
            </w:pPr>
            <w:r w:rsidRPr="00E5195C">
              <w:t>Slipped disc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D2F2A" w:rsidP="00CF0DAC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E5195C" w:rsidP="00CF0DAC">
            <w:pPr>
              <w:jc w:val="center"/>
            </w:pPr>
            <w:r w:rsidRPr="00E5195C"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D2F2A" w:rsidP="00CF0DAC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E5195C" w:rsidP="00CF0DAC">
            <w:pPr>
              <w:jc w:val="center"/>
            </w:pPr>
            <w:r w:rsidRPr="00E5195C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D2F2A" w:rsidP="00CF0DAC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E5195C" w:rsidP="00CF0DAC">
            <w:pPr>
              <w:jc w:val="center"/>
            </w:pPr>
            <w:r w:rsidRPr="00E5195C">
              <w:t>Whiplash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D2F2A" w:rsidP="00CF0DAC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7E7D4A" w:rsidRPr="00F724E4" w:rsidRDefault="007E7D4A" w:rsidP="00CF0DAC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E7D4A" w:rsidRDefault="007E7D4A" w:rsidP="00CF0DAC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7E7D4A" w:rsidRPr="00F724E4" w:rsidRDefault="007E7D4A" w:rsidP="00CF0DA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E7D4A" w:rsidRDefault="007E7D4A" w:rsidP="00CF0DAC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E5195C" w:rsidP="00CF0DAC">
            <w:pPr>
              <w:jc w:val="center"/>
            </w:pPr>
            <w:r w:rsidRPr="00E5195C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E5195C" w:rsidP="00CF0DAC">
            <w:pPr>
              <w:jc w:val="center"/>
            </w:pPr>
            <w:r w:rsidRPr="00E5195C"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E5195C" w:rsidP="00CF0DAC">
            <w:pPr>
              <w:jc w:val="center"/>
            </w:pPr>
            <w:r w:rsidRPr="00E5195C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E5195C" w:rsidP="00CF0DAC">
            <w:pPr>
              <w:jc w:val="center"/>
            </w:pPr>
            <w:r w:rsidRPr="00E5195C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E5195C" w:rsidP="00CF0DAC">
            <w:pPr>
              <w:jc w:val="center"/>
            </w:pPr>
            <w:r w:rsidRPr="00E5195C">
              <w:t>Any known allergies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E5195C" w:rsidP="00CF0DAC">
            <w:pPr>
              <w:jc w:val="center"/>
            </w:pPr>
            <w:r w:rsidRPr="00E5195C">
              <w:t>Eczema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E5195C" w:rsidP="00CF0DAC">
            <w:pPr>
              <w:jc w:val="center"/>
            </w:pPr>
            <w:r w:rsidRPr="00E5195C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E5195C" w:rsidP="00CF0DAC">
            <w:pPr>
              <w:jc w:val="center"/>
            </w:pPr>
            <w:r w:rsidRPr="00E5195C">
              <w:t>Localised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E5195C" w:rsidP="00CF0DAC">
            <w:pPr>
              <w:jc w:val="center"/>
            </w:pPr>
            <w:r w:rsidRPr="00E5195C">
              <w:t>Inflammation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E5195C" w:rsidP="00CF0DAC">
            <w:pPr>
              <w:jc w:val="center"/>
            </w:pPr>
            <w:r w:rsidRPr="00E5195C"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E5195C" w:rsidP="00CF0DAC">
            <w:pPr>
              <w:jc w:val="center"/>
            </w:pPr>
            <w:r w:rsidRPr="00E5195C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E5195C" w:rsidP="00CF0DAC">
            <w:pPr>
              <w:jc w:val="center"/>
            </w:pPr>
            <w:r w:rsidRPr="00E5195C">
              <w:t>Abrasions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E5195C" w:rsidP="00CF0DAC">
            <w:pPr>
              <w:jc w:val="center"/>
            </w:pPr>
            <w:r w:rsidRPr="00E5195C">
              <w:t>Scar tissues (2 years for major operation and 6 months for a small scar)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E5195C" w:rsidP="00CF0DAC">
            <w:pPr>
              <w:jc w:val="center"/>
            </w:pPr>
            <w:r w:rsidRPr="00E5195C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E5195C" w:rsidP="00CF0DAC">
            <w:pPr>
              <w:jc w:val="center"/>
            </w:pPr>
            <w:r w:rsidRPr="00E5195C">
              <w:t>Conjunctivitis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E5195C" w:rsidP="00CF0DAC">
            <w:pPr>
              <w:jc w:val="center"/>
            </w:pPr>
            <w:r w:rsidRPr="00E5195C">
              <w:t>Hormonal implants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F0DAC" w:rsidP="00CF0DAC">
            <w:pPr>
              <w:jc w:val="center"/>
            </w:pPr>
            <w:r w:rsidRPr="00CF0DAC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F0DAC" w:rsidP="00CF0DAC">
            <w:pPr>
              <w:jc w:val="center"/>
            </w:pPr>
            <w:r w:rsidRPr="00CF0DAC">
              <w:t>Sinusitis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D2F2A" w:rsidP="00CF0DAC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F0DAC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F0DAC" w:rsidRDefault="00CF0DAC" w:rsidP="00CF0DAC">
            <w:pPr>
              <w:jc w:val="center"/>
            </w:pPr>
            <w:r w:rsidRPr="00CF0DAC">
              <w:t>Neuralgia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jc w:val="center"/>
            </w:pPr>
            <w:sdt>
              <w:sdtPr>
                <w:id w:val="-19501586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 w:rsidRPr="003A4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0DAC" w:rsidRPr="00F724E4" w:rsidRDefault="00CF0DAC" w:rsidP="00CF0DAC">
            <w:pPr>
              <w:jc w:val="center"/>
            </w:pPr>
            <w:r w:rsidRPr="00CF0DAC">
              <w:t>Migraine/Headache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jc w:val="center"/>
            </w:pPr>
            <w:sdt>
              <w:sdtPr>
                <w:id w:val="-945147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 w:rsidRPr="000246B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0DAC" w:rsidRPr="00F724E4" w:rsidRDefault="00CF0DAC" w:rsidP="00CF0DAC">
            <w:pPr>
              <w:jc w:val="center"/>
            </w:pPr>
            <w:r w:rsidRPr="00CF0DAC"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jc w:val="center"/>
            </w:pPr>
            <w:sdt>
              <w:sdtPr>
                <w:id w:val="-3135631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 w:rsidRPr="00757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F0DAC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F0DAC" w:rsidRDefault="00CF0DAC" w:rsidP="00CF0DAC">
            <w:pPr>
              <w:jc w:val="center"/>
            </w:pPr>
            <w:r w:rsidRPr="00CF0DAC">
              <w:t>Botox/dermal fillers (1 week following treatment)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jc w:val="center"/>
            </w:pPr>
            <w:sdt>
              <w:sdtPr>
                <w:id w:val="365574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 w:rsidRPr="003A4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0DAC" w:rsidRPr="00F724E4" w:rsidRDefault="00CF0DAC" w:rsidP="00CF0DAC">
            <w:pPr>
              <w:jc w:val="center"/>
            </w:pPr>
            <w:r w:rsidRPr="00CF0DAC">
              <w:t>Hyper-keratosis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jc w:val="center"/>
            </w:pPr>
            <w:sdt>
              <w:sdtPr>
                <w:id w:val="10997624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 w:rsidRPr="000246B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0DAC" w:rsidRPr="00F724E4" w:rsidRDefault="00CF0DAC" w:rsidP="00CF0DAC">
            <w:pPr>
              <w:jc w:val="center"/>
            </w:pPr>
            <w:r w:rsidRPr="00CF0DAC">
              <w:t>Skin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jc w:val="center"/>
            </w:pPr>
            <w:sdt>
              <w:sdtPr>
                <w:id w:val="2525595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 w:rsidRPr="00757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F0DAC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F0DAC" w:rsidRDefault="00CF0DAC" w:rsidP="00CF0DAC">
            <w:pPr>
              <w:jc w:val="center"/>
            </w:pPr>
            <w:r w:rsidRPr="00CF0DAC">
              <w:t>Styes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jc w:val="center"/>
            </w:pPr>
            <w:sdt>
              <w:sdtPr>
                <w:id w:val="-6212328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 w:rsidRPr="003A4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0DAC" w:rsidRPr="00F724E4" w:rsidRDefault="00CF0DAC" w:rsidP="00CF0DAC">
            <w:pPr>
              <w:jc w:val="center"/>
            </w:pPr>
            <w:r w:rsidRPr="00CF0DAC">
              <w:t>Watery eyes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jc w:val="center"/>
            </w:pPr>
            <w:sdt>
              <w:sdtPr>
                <w:id w:val="-21445735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 w:rsidRPr="000246B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0DAC" w:rsidRPr="00F724E4" w:rsidRDefault="00CF0DAC" w:rsidP="00CF0DAC">
            <w:pPr>
              <w:jc w:val="center"/>
            </w:pPr>
            <w:r w:rsidRPr="00CF0DAC">
              <w:t>Trapped/pinched nerve affecting the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jc w:val="center"/>
            </w:pPr>
            <w:sdt>
              <w:sdtPr>
                <w:id w:val="21308188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 w:rsidRPr="00757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F0DAC" w:rsidRPr="0087609D" w:rsidTr="00CF0DA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F0DAC" w:rsidRPr="00CF0DAC" w:rsidRDefault="00CF0DAC" w:rsidP="00CF0DAC">
            <w:pPr>
              <w:jc w:val="center"/>
            </w:pPr>
            <w:r w:rsidRPr="00CF0DAC"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jc w:val="center"/>
            </w:pPr>
            <w:sdt>
              <w:sdtPr>
                <w:id w:val="-13356915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 w:rsidRPr="003A4B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0DAC" w:rsidRPr="00CF0DAC" w:rsidRDefault="00CF0DAC" w:rsidP="00CF0DAC">
            <w:pPr>
              <w:jc w:val="center"/>
            </w:pPr>
            <w:r w:rsidRPr="00CF0DAC">
              <w:t>Eye infection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jc w:val="center"/>
            </w:pPr>
            <w:sdt>
              <w:sdtPr>
                <w:id w:val="-8343763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 w:rsidRPr="000246B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CF0DAC" w:rsidRPr="00CF0DAC" w:rsidRDefault="00CF0DAC" w:rsidP="00CF0DA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CF0DAC" w:rsidRDefault="00CF0DAC" w:rsidP="00CF0DAC">
            <w:pPr>
              <w:jc w:val="center"/>
            </w:pPr>
          </w:p>
        </w:tc>
      </w:tr>
    </w:tbl>
    <w:p w:rsidR="004667A2" w:rsidRDefault="004667A2" w:rsidP="009F656D"/>
    <w:p w:rsidR="00665E01" w:rsidRDefault="00665E01">
      <w:pPr>
        <w:spacing w:line="259" w:lineRule="auto"/>
      </w:pPr>
      <w:r>
        <w:br w:type="page"/>
      </w:r>
    </w:p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F0DAC" w:rsidP="003077B3">
            <w:pPr>
              <w:jc w:val="center"/>
            </w:pPr>
            <w:r w:rsidRPr="00CF0DAC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F0DAC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F0DAC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CF0DAC" w:rsidP="003077B3">
            <w:pPr>
              <w:jc w:val="center"/>
            </w:pPr>
            <w:r w:rsidRPr="00CF0DAC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F0DAC" w:rsidP="003077B3">
            <w:pPr>
              <w:jc w:val="center"/>
            </w:pPr>
            <w:r w:rsidRPr="00CF0DAC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F0DAC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F0DAC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CF0DAC" w:rsidP="003077B3">
            <w:pPr>
              <w:jc w:val="center"/>
            </w:pPr>
            <w:r w:rsidRPr="00CF0DAC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F0DAC" w:rsidP="003077B3">
            <w:pPr>
              <w:jc w:val="center"/>
            </w:pPr>
            <w:r w:rsidRPr="00CF0DAC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F0DAC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F0DAC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CF0DAC" w:rsidP="003077B3">
            <w:pPr>
              <w:jc w:val="center"/>
            </w:pPr>
            <w:r w:rsidRPr="00CF0DAC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1E039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Sensitivity: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F0DAC" w:rsidP="003077B3">
            <w:pPr>
              <w:jc w:val="center"/>
            </w:pPr>
            <w:r>
              <w:t>High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</w:tcPr>
          <w:p w:rsidR="00A72B2F" w:rsidRDefault="00A72B2F" w:rsidP="003077B3"/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A72B2F" w:rsidRDefault="00A72B2F" w:rsidP="003077B3"/>
        </w:tc>
      </w:tr>
      <w:tr w:rsidR="00CF0DAC" w:rsidTr="006C216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F0DAC" w:rsidRDefault="00CF0DAC" w:rsidP="00CF0DAC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0DAC" w:rsidRDefault="00CF0DAC" w:rsidP="00CF0DAC">
            <w:pPr>
              <w:jc w:val="center"/>
            </w:pPr>
            <w:r w:rsidRPr="00CF0DAC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ind w:left="-57"/>
              <w:jc w:val="center"/>
            </w:pPr>
            <w:sdt>
              <w:sdtPr>
                <w:id w:val="-15856000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0DAC" w:rsidRPr="00F724E4" w:rsidRDefault="00CF0DAC" w:rsidP="00CF0DAC">
            <w:pPr>
              <w:tabs>
                <w:tab w:val="left" w:pos="6705"/>
              </w:tabs>
              <w:spacing w:before="20" w:after="20"/>
              <w:jc w:val="center"/>
            </w:pPr>
            <w:r w:rsidRPr="00CF0DAC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jc w:val="center"/>
            </w:pPr>
            <w:sdt>
              <w:sdtPr>
                <w:id w:val="1961069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F0DAC" w:rsidRPr="00F724E4" w:rsidRDefault="00CF0DAC" w:rsidP="00CF0DAC">
            <w:pPr>
              <w:tabs>
                <w:tab w:val="left" w:pos="6705"/>
              </w:tabs>
              <w:spacing w:before="20" w:after="20"/>
              <w:jc w:val="center"/>
            </w:pPr>
            <w:r w:rsidRPr="00CF0DAC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pPr>
              <w:jc w:val="center"/>
            </w:pPr>
            <w:sdt>
              <w:sdtPr>
                <w:id w:val="-1943602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CF0DAC" w:rsidRDefault="00CF0DAC" w:rsidP="00CF0DAC">
            <w:pPr>
              <w:jc w:val="center"/>
            </w:pPr>
            <w:r w:rsidRPr="00CF0DAC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F0DAC" w:rsidRDefault="001D2F2A" w:rsidP="00CF0DAC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D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F0DAC" w:rsidP="003077B3">
            <w:pPr>
              <w:jc w:val="center"/>
            </w:pPr>
            <w:r w:rsidRPr="00CF0DAC"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F0DAC"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F0DAC"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CF0DAC" w:rsidP="003077B3">
            <w:pPr>
              <w:jc w:val="center"/>
            </w:pPr>
            <w:r w:rsidRPr="00CF0DAC">
              <w:t>Olive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CF0DA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F0DAC" w:rsidP="003077B3">
            <w:pPr>
              <w:jc w:val="center"/>
            </w:pPr>
            <w:r w:rsidRPr="00CF0DAC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F0DAC"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CF0DAC">
              <w:t>Poor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72B2F" w:rsidRDefault="00A72B2F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72B2F" w:rsidRDefault="00A72B2F" w:rsidP="003077B3"/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F0DAC" w:rsidP="003077B3">
            <w:pPr>
              <w:jc w:val="center"/>
            </w:pPr>
            <w:r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Comedones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Default="00CF0DAC" w:rsidP="003077B3">
            <w:pPr>
              <w:jc w:val="center"/>
            </w:pPr>
            <w:r>
              <w:t>Milia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1D2F2A" w:rsidP="003077B3"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>
              <w:t>Overall skin t</w:t>
            </w:r>
            <w:r w:rsidRPr="00330B20">
              <w:t>ype: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:rsidR="00A72B2F" w:rsidRDefault="00A72B2F" w:rsidP="003077B3"/>
        </w:tc>
      </w:tr>
      <w:tr w:rsidR="00A72B2F" w:rsidTr="003077B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Default="00A72B2F" w:rsidP="003077B3">
            <w:r w:rsidRPr="00665E01">
              <w:t xml:space="preserve">Treatment to include </w:t>
            </w:r>
            <w:r w:rsidR="001E039A">
              <w:rPr>
                <w:i/>
                <w:sz w:val="20"/>
              </w:rPr>
              <w:t>(S</w:t>
            </w:r>
            <w:r>
              <w:rPr>
                <w:i/>
                <w:sz w:val="20"/>
              </w:rPr>
              <w:t xml:space="preserve">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F0DAC" w:rsidP="003077B3">
            <w:pPr>
              <w:jc w:val="center"/>
            </w:pPr>
            <w:r>
              <w:t>Superficial c</w:t>
            </w:r>
            <w:r w:rsidRPr="00CF0DAC">
              <w:t>leanse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Deep c</w:t>
            </w:r>
            <w:r w:rsidRPr="00CF0DAC">
              <w:t>leanse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D077CB" w:rsidRDefault="001D2F2A" w:rsidP="003077B3">
            <w:pPr>
              <w:jc w:val="center"/>
            </w:pPr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Pre-h</w:t>
            </w:r>
            <w:r w:rsidRPr="00CF0DAC">
              <w:t>eat treatment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16059D" w:rsidRDefault="001D2F2A" w:rsidP="003077B3">
            <w:pPr>
              <w:jc w:val="center"/>
            </w:pPr>
            <w:sdt>
              <w:sdtPr>
                <w:id w:val="8723457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CF0DAC" w:rsidP="003077B3">
            <w:pPr>
              <w:jc w:val="center"/>
            </w:pPr>
            <w:r>
              <w:t>Skin a</w:t>
            </w:r>
            <w:r w:rsidRPr="00CF0DAC">
              <w:t>nalysis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sdt>
              <w:sdtPr>
                <w:id w:val="-1444600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3077B3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Pr="00665E01" w:rsidRDefault="00A72B2F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CF0DAC" w:rsidP="003077B3">
            <w:pPr>
              <w:jc w:val="center"/>
            </w:pPr>
            <w:r>
              <w:t>Lash t</w:t>
            </w:r>
            <w:r w:rsidRPr="00CF0DAC">
              <w:t>inting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sdt>
              <w:sdtPr>
                <w:id w:val="-382929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Brow t</w:t>
            </w:r>
            <w:r w:rsidRPr="00CF0DAC">
              <w:t>inting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sdt>
              <w:sdtPr>
                <w:id w:val="20309079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CF0DA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Eyebrow t</w:t>
            </w:r>
            <w:r w:rsidRPr="00CF0DAC">
              <w:t>weezing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sdt>
              <w:sdtPr>
                <w:id w:val="-115429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0B4F32" w:rsidP="003077B3">
            <w:pPr>
              <w:jc w:val="center"/>
            </w:pPr>
            <w:r w:rsidRPr="000B4F32">
              <w:t>Massage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sdt>
              <w:sdtPr>
                <w:id w:val="12896350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0B4F32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Pr="00665E01" w:rsidRDefault="00A72B2F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0B4F32" w:rsidP="003077B3">
            <w:pPr>
              <w:jc w:val="center"/>
            </w:pPr>
            <w:r w:rsidRPr="000B4F32">
              <w:t>Mask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1D2F2A" w:rsidP="003077B3">
            <w:sdt>
              <w:sdtPr>
                <w:id w:val="14209077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A72B2F" w:rsidRPr="00F724E4" w:rsidRDefault="00A72B2F" w:rsidP="003077B3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72B2F" w:rsidRDefault="00A72B2F" w:rsidP="003077B3"/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A72B2F" w:rsidRPr="00F724E4" w:rsidRDefault="00A72B2F" w:rsidP="003077B3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72B2F" w:rsidRDefault="00A72B2F" w:rsidP="003077B3"/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72B2F" w:rsidRDefault="00A72B2F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72B2F" w:rsidRDefault="00A72B2F" w:rsidP="003077B3"/>
        </w:tc>
      </w:tr>
      <w:tr w:rsidR="00A72B2F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1086380" wp14:editId="49DE0C27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4B9F" w:rsidRDefault="00384B9F">
      <w:r>
        <w:br w:type="page"/>
      </w:r>
    </w:p>
    <w:p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0B4F32" w:rsidP="003077B3">
            <w:pPr>
              <w:pStyle w:val="Boldstatement"/>
              <w:spacing w:before="20" w:after="20"/>
              <w:rPr>
                <w:sz w:val="24"/>
              </w:rPr>
            </w:pPr>
            <w:r w:rsidRPr="000B4F32">
              <w:rPr>
                <w:sz w:val="24"/>
              </w:rPr>
              <w:t>Aftercare/Home care advice given</w:t>
            </w:r>
            <w:r>
              <w:rPr>
                <w:sz w:val="24"/>
              </w:rPr>
              <w:t>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Pr="00665E01" w:rsidRDefault="00A72B2F" w:rsidP="00A72B2F"/>
    <w:p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1D2F2A" w:rsidRDefault="001D2F2A" w:rsidP="00A72B2F"/>
    <w:p w:rsidR="001D2F2A" w:rsidRPr="004A608D" w:rsidRDefault="001D2F2A" w:rsidP="001D2F2A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1D2F2A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D2F2A" w:rsidRPr="004A608D" w:rsidRDefault="001D2F2A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D2F2A" w:rsidRPr="004A608D" w:rsidRDefault="001D2F2A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D2F2A" w:rsidRPr="004A608D" w:rsidRDefault="001D2F2A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1D2F2A" w:rsidRPr="004A608D" w:rsidRDefault="001D2F2A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1D2F2A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D2F2A" w:rsidRPr="004A608D" w:rsidRDefault="001D2F2A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D2F2A" w:rsidRPr="004A608D" w:rsidRDefault="001D2F2A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D2F2A" w:rsidRPr="004A608D" w:rsidRDefault="001D2F2A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D2F2A" w:rsidRPr="004A608D" w:rsidRDefault="001D2F2A" w:rsidP="009D2607">
            <w:pPr>
              <w:spacing w:before="60" w:after="60"/>
            </w:pPr>
            <w:r>
              <w:t>Qualifications and Regulation Coordinator</w:t>
            </w:r>
          </w:p>
        </w:tc>
      </w:tr>
      <w:tr w:rsidR="001D2F2A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D2F2A" w:rsidRPr="004A608D" w:rsidRDefault="001D2F2A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D2F2A" w:rsidRPr="004A608D" w:rsidRDefault="001D2F2A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D2F2A" w:rsidRPr="004A608D" w:rsidRDefault="001D2F2A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D2F2A" w:rsidRPr="004A608D" w:rsidRDefault="001D2F2A" w:rsidP="009D2607">
            <w:pPr>
              <w:spacing w:before="60" w:after="60"/>
            </w:pPr>
          </w:p>
        </w:tc>
      </w:tr>
    </w:tbl>
    <w:p w:rsidR="001D2F2A" w:rsidRPr="00DA5BE3" w:rsidRDefault="001D2F2A" w:rsidP="001D2F2A">
      <w:pPr>
        <w:pStyle w:val="Bullet"/>
        <w:numPr>
          <w:ilvl w:val="0"/>
          <w:numId w:val="0"/>
        </w:numPr>
      </w:pPr>
    </w:p>
    <w:p w:rsidR="001D2F2A" w:rsidRDefault="001D2F2A" w:rsidP="001D2F2A">
      <w:pPr>
        <w:pStyle w:val="indentedbullet"/>
        <w:numPr>
          <w:ilvl w:val="0"/>
          <w:numId w:val="0"/>
        </w:numPr>
        <w:ind w:left="714" w:hanging="357"/>
        <w:rPr>
          <w:rFonts w:cs="Calibri"/>
        </w:rPr>
      </w:pPr>
    </w:p>
    <w:p w:rsidR="001D2F2A" w:rsidRPr="008902B8" w:rsidRDefault="001D2F2A" w:rsidP="001D2F2A"/>
    <w:p w:rsidR="001D2F2A" w:rsidRPr="00665E01" w:rsidRDefault="001D2F2A" w:rsidP="00A72B2F">
      <w:bookmarkStart w:id="0" w:name="_GoBack"/>
      <w:bookmarkEnd w:id="0"/>
    </w:p>
    <w:sectPr w:rsidR="001D2F2A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95C" w:rsidRDefault="00E5195C" w:rsidP="00735D34">
      <w:r>
        <w:separator/>
      </w:r>
    </w:p>
  </w:endnote>
  <w:endnote w:type="continuationSeparator" w:id="0">
    <w:p w:rsidR="00E5195C" w:rsidRDefault="00E5195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0B4F32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0B4F32">
              <w:t>iUBT290</w:t>
            </w:r>
            <w:r w:rsidR="001D2F2A">
              <w:t>_Client Consultation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1D2F2A">
              <w:rPr>
                <w:noProof/>
              </w:rPr>
              <w:t>4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1D2F2A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95C" w:rsidRDefault="00E5195C" w:rsidP="00735D34">
      <w:r>
        <w:separator/>
      </w:r>
    </w:p>
  </w:footnote>
  <w:footnote w:type="continuationSeparator" w:id="0">
    <w:p w:rsidR="00E5195C" w:rsidRDefault="00E5195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indented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E5195C"/>
    <w:rsid w:val="000012C1"/>
    <w:rsid w:val="000024D8"/>
    <w:rsid w:val="00003257"/>
    <w:rsid w:val="00003BB6"/>
    <w:rsid w:val="00007136"/>
    <w:rsid w:val="000554A7"/>
    <w:rsid w:val="000730CF"/>
    <w:rsid w:val="000B4F32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D2F2A"/>
    <w:rsid w:val="001E039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45D93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3A7B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2475B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F0DAC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5195C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ACB8F7CD-EB6B-47C5-A0C2-E0E10945F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paragraph" w:customStyle="1" w:styleId="indentedbullet">
    <w:name w:val="indented bullet"/>
    <w:basedOn w:val="Normal"/>
    <w:link w:val="indentedbulletChar"/>
    <w:qFormat/>
    <w:rsid w:val="001D2F2A"/>
    <w:pPr>
      <w:numPr>
        <w:numId w:val="12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indentedbulletChar">
    <w:name w:val="indented bullet Char"/>
    <w:link w:val="indentedbullet"/>
    <w:rsid w:val="001D2F2A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itan\shared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BF8B3-6E9E-4A78-92B6-46F1FF40F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5</Pages>
  <Words>488</Words>
  <Characters>2445</Characters>
  <Application>Microsoft Office Word</Application>
  <DocSecurity>0</DocSecurity>
  <Lines>407</Lines>
  <Paragraphs>293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2018-06-12T08:54:00Z</cp:lastPrinted>
  <dcterms:created xsi:type="dcterms:W3CDTF">2019-09-03T15:37:00Z</dcterms:created>
  <dcterms:modified xsi:type="dcterms:W3CDTF">2019-09-03T15:37:00Z</dcterms:modified>
</cp:coreProperties>
</file>