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5E48" w14:textId="77777777"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3E9212D3" wp14:editId="04E9038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8A5F4" w14:textId="77777777" w:rsidR="00E61389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7"/>
        <w:gridCol w:w="567"/>
        <w:gridCol w:w="2301"/>
        <w:gridCol w:w="1082"/>
        <w:gridCol w:w="526"/>
        <w:gridCol w:w="541"/>
        <w:gridCol w:w="673"/>
        <w:gridCol w:w="732"/>
        <w:gridCol w:w="993"/>
        <w:gridCol w:w="852"/>
        <w:gridCol w:w="802"/>
        <w:gridCol w:w="679"/>
        <w:gridCol w:w="535"/>
        <w:gridCol w:w="535"/>
        <w:gridCol w:w="535"/>
        <w:gridCol w:w="2966"/>
      </w:tblGrid>
      <w:tr w:rsidR="00801518" w:rsidRPr="00024563" w14:paraId="276073AE" w14:textId="77777777" w:rsidTr="00801518">
        <w:tc>
          <w:tcPr>
            <w:tcW w:w="321" w:type="pct"/>
            <w:gridSpan w:val="2"/>
            <w:shd w:val="clear" w:color="auto" w:fill="DEEAF6"/>
          </w:tcPr>
          <w:p w14:paraId="160D880B" w14:textId="77777777" w:rsidR="00801518" w:rsidRPr="00C81E9D" w:rsidRDefault="00801518" w:rsidP="008564CA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4679" w:type="pct"/>
            <w:gridSpan w:val="14"/>
            <w:shd w:val="clear" w:color="auto" w:fill="DEEAF6"/>
          </w:tcPr>
          <w:p w14:paraId="5BA36B83" w14:textId="0C4033BD" w:rsidR="00801518" w:rsidRPr="00024563" w:rsidRDefault="00801518" w:rsidP="008564CA">
            <w:pPr>
              <w:rPr>
                <w:rFonts w:asciiTheme="minorHAnsi" w:hAnsiTheme="minorHAnsi" w:cstheme="minorHAnsi"/>
                <w:b/>
              </w:rPr>
            </w:pPr>
            <w:r w:rsidRPr="00C81E9D">
              <w:rPr>
                <w:rFonts w:asciiTheme="minorHAnsi" w:hAnsiTheme="minorHAnsi" w:cstheme="minorHAnsi"/>
                <w:b/>
                <w:sz w:val="24"/>
              </w:rPr>
              <w:t>iUSP178 – Sports massage treatments</w:t>
            </w:r>
          </w:p>
        </w:tc>
      </w:tr>
      <w:tr w:rsidR="00801518" w:rsidRPr="005E3E6D" w14:paraId="24554E51" w14:textId="77777777" w:rsidTr="00801518">
        <w:trPr>
          <w:cantSplit/>
          <w:trHeight w:val="1887"/>
        </w:trPr>
        <w:tc>
          <w:tcPr>
            <w:tcW w:w="1472" w:type="pct"/>
            <w:gridSpan w:val="4"/>
            <w:vAlign w:val="center"/>
          </w:tcPr>
          <w:p w14:paraId="3A42B40D" w14:textId="77777777" w:rsidR="00801518" w:rsidRPr="005E3E6D" w:rsidRDefault="00801518" w:rsidP="00C81E9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14:paraId="2C022865" w14:textId="77777777" w:rsidR="00801518" w:rsidRPr="005E3E6D" w:rsidRDefault="00801518" w:rsidP="00C81E9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14:paraId="69D48414" w14:textId="77777777" w:rsidR="00801518" w:rsidRPr="005E3E6D" w:rsidRDefault="00801518" w:rsidP="00C81E9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14:paraId="18DBE7DB" w14:textId="77777777" w:rsidR="00801518" w:rsidRPr="005E3E6D" w:rsidRDefault="00801518" w:rsidP="00C81E9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79" w:type="pct"/>
            <w:tcBorders>
              <w:right w:val="single" w:sz="4" w:space="0" w:color="auto"/>
            </w:tcBorders>
            <w:textDirection w:val="btLr"/>
          </w:tcPr>
          <w:p w14:paraId="475A8850" w14:textId="77777777" w:rsidR="00801518" w:rsidRPr="00024563" w:rsidRDefault="00801518" w:rsidP="00E61389">
            <w:pPr>
              <w:ind w:left="113" w:right="113"/>
              <w:rPr>
                <w:rFonts w:asciiTheme="minorHAnsi" w:hAnsiTheme="minorHAnsi" w:cstheme="minorHAnsi"/>
              </w:rPr>
            </w:pPr>
            <w:r w:rsidRPr="00711ED4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72C3109" w14:textId="77777777" w:rsidR="00801518" w:rsidRPr="00024563" w:rsidRDefault="00801518" w:rsidP="00E61389">
            <w:pPr>
              <w:ind w:left="113" w:right="113"/>
              <w:rPr>
                <w:rFonts w:asciiTheme="minorHAnsi" w:hAnsiTheme="minorHAnsi" w:cstheme="minorHAnsi"/>
              </w:rPr>
            </w:pPr>
            <w:r w:rsidRPr="00711ED4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622D83" w14:textId="77777777" w:rsidR="00801518" w:rsidRPr="00C81E9D" w:rsidRDefault="00801518" w:rsidP="00C81E9D">
            <w:pPr>
              <w:rPr>
                <w:rFonts w:asciiTheme="minorHAnsi" w:hAnsiTheme="minorHAnsi" w:cstheme="minorHAnsi"/>
              </w:rPr>
            </w:pPr>
            <w:r w:rsidRPr="00C81E9D">
              <w:rPr>
                <w:rFonts w:asciiTheme="minorHAnsi" w:hAnsiTheme="minorHAnsi" w:cstheme="minorHAnsi"/>
              </w:rPr>
              <w:t>Hygiene &amp;</w:t>
            </w:r>
          </w:p>
          <w:p w14:paraId="5278F58C" w14:textId="77777777" w:rsidR="00801518" w:rsidRPr="00024563" w:rsidRDefault="00801518" w:rsidP="00C81E9D">
            <w:pPr>
              <w:rPr>
                <w:rFonts w:asciiTheme="minorHAnsi" w:hAnsiTheme="minorHAnsi" w:cstheme="minorHAnsi"/>
              </w:rPr>
            </w:pPr>
            <w:r w:rsidRPr="00C81E9D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ADFC7A6" w14:textId="77777777" w:rsidR="00801518" w:rsidRDefault="00801518" w:rsidP="00801518">
            <w:pPr>
              <w:rPr>
                <w:rFonts w:asciiTheme="minorHAnsi" w:hAnsiTheme="minorHAnsi" w:cstheme="minorHAnsi"/>
              </w:rPr>
            </w:pPr>
          </w:p>
          <w:p w14:paraId="591413CA" w14:textId="3F145A7A" w:rsidR="00801518" w:rsidRPr="00711ED4" w:rsidRDefault="00801518" w:rsidP="0080151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Postural Analysis</w:t>
            </w:r>
          </w:p>
        </w:tc>
        <w:tc>
          <w:tcPr>
            <w:tcW w:w="338" w:type="pct"/>
            <w:tcBorders>
              <w:left w:val="single" w:sz="4" w:space="0" w:color="auto"/>
            </w:tcBorders>
            <w:textDirection w:val="btLr"/>
            <w:vAlign w:val="center"/>
          </w:tcPr>
          <w:p w14:paraId="0570D88D" w14:textId="3B8E632D" w:rsidR="00801518" w:rsidRPr="00024563" w:rsidRDefault="00801518" w:rsidP="00C81E9D">
            <w:pPr>
              <w:rPr>
                <w:rFonts w:asciiTheme="minorHAnsi" w:hAnsiTheme="minorHAnsi" w:cstheme="minorHAnsi"/>
              </w:rPr>
            </w:pPr>
            <w:r w:rsidRPr="00711ED4">
              <w:rPr>
                <w:rFonts w:asciiTheme="minorHAnsi" w:hAnsiTheme="minorHAnsi" w:cstheme="minorHAnsi"/>
              </w:rPr>
              <w:t xml:space="preserve">Sports </w:t>
            </w:r>
            <w:r w:rsidR="00E12A61" w:rsidRPr="00711ED4">
              <w:rPr>
                <w:rFonts w:asciiTheme="minorHAnsi" w:hAnsiTheme="minorHAnsi" w:cstheme="minorHAnsi"/>
              </w:rPr>
              <w:t>Specific Massage</w:t>
            </w:r>
          </w:p>
        </w:tc>
        <w:tc>
          <w:tcPr>
            <w:tcW w:w="290" w:type="pct"/>
            <w:textDirection w:val="btLr"/>
          </w:tcPr>
          <w:p w14:paraId="553040C9" w14:textId="77777777" w:rsidR="00801518" w:rsidRPr="00024563" w:rsidRDefault="00801518" w:rsidP="00E61389">
            <w:pPr>
              <w:spacing w:before="200"/>
              <w:rPr>
                <w:rFonts w:asciiTheme="minorHAnsi" w:hAnsiTheme="minorHAnsi" w:cstheme="minorHAnsi"/>
              </w:rPr>
            </w:pPr>
            <w:r w:rsidRPr="00711ED4">
              <w:rPr>
                <w:rFonts w:asciiTheme="minorHAnsi" w:hAnsiTheme="minorHAnsi" w:cstheme="minorHAnsi"/>
              </w:rPr>
              <w:t>Pre-Event Massage</w:t>
            </w:r>
          </w:p>
        </w:tc>
        <w:tc>
          <w:tcPr>
            <w:tcW w:w="273" w:type="pct"/>
            <w:textDirection w:val="btLr"/>
          </w:tcPr>
          <w:p w14:paraId="37323543" w14:textId="77777777" w:rsidR="00801518" w:rsidRPr="00024563" w:rsidRDefault="00801518" w:rsidP="00E61389">
            <w:pPr>
              <w:spacing w:before="160"/>
              <w:rPr>
                <w:rFonts w:asciiTheme="minorHAnsi" w:hAnsiTheme="minorHAnsi" w:cstheme="minorHAnsi"/>
              </w:rPr>
            </w:pPr>
            <w:r w:rsidRPr="00711ED4">
              <w:rPr>
                <w:rFonts w:asciiTheme="minorHAnsi" w:hAnsiTheme="minorHAnsi" w:cstheme="minorHAnsi"/>
              </w:rPr>
              <w:t>Post-Event Massage</w:t>
            </w:r>
          </w:p>
        </w:tc>
        <w:tc>
          <w:tcPr>
            <w:tcW w:w="231" w:type="pct"/>
            <w:textDirection w:val="btLr"/>
            <w:vAlign w:val="center"/>
          </w:tcPr>
          <w:p w14:paraId="1C3227CE" w14:textId="77777777" w:rsidR="00801518" w:rsidRPr="00024563" w:rsidRDefault="00801518" w:rsidP="00C81E9D">
            <w:pPr>
              <w:rPr>
                <w:rFonts w:asciiTheme="minorHAnsi" w:hAnsiTheme="minorHAnsi" w:cstheme="minorHAnsi"/>
              </w:rPr>
            </w:pPr>
            <w:r w:rsidRPr="00711ED4">
              <w:rPr>
                <w:rFonts w:asciiTheme="minorHAnsi" w:hAnsiTheme="minorHAnsi" w:cstheme="minorHAnsi"/>
              </w:rPr>
              <w:t>After/Home Care Advice</w:t>
            </w:r>
          </w:p>
        </w:tc>
        <w:tc>
          <w:tcPr>
            <w:tcW w:w="182" w:type="pct"/>
            <w:textDirection w:val="btLr"/>
            <w:vAlign w:val="center"/>
          </w:tcPr>
          <w:p w14:paraId="4B2DC2DB" w14:textId="77777777" w:rsidR="00801518" w:rsidRPr="00024563" w:rsidRDefault="00801518" w:rsidP="00C81E9D">
            <w:pPr>
              <w:rPr>
                <w:rFonts w:asciiTheme="minorHAnsi" w:hAnsiTheme="minorHAnsi" w:cstheme="minorHAnsi"/>
              </w:rPr>
            </w:pPr>
            <w:r w:rsidRPr="00711ED4">
              <w:rPr>
                <w:rFonts w:asciiTheme="minorHAnsi" w:hAnsiTheme="minorHAnsi" w:cstheme="minorHAnsi"/>
              </w:rPr>
              <w:t>Oral</w:t>
            </w:r>
          </w:p>
        </w:tc>
        <w:tc>
          <w:tcPr>
            <w:tcW w:w="18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5992E2A" w14:textId="77777777" w:rsidR="00801518" w:rsidRPr="005E3E6D" w:rsidRDefault="00801518" w:rsidP="00C81E9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82" w:type="pct"/>
            <w:tcBorders>
              <w:left w:val="single" w:sz="12" w:space="0" w:color="auto"/>
            </w:tcBorders>
            <w:textDirection w:val="btLr"/>
            <w:vAlign w:val="center"/>
          </w:tcPr>
          <w:p w14:paraId="508CDC98" w14:textId="77777777" w:rsidR="00801518" w:rsidRPr="00024563" w:rsidRDefault="00801518" w:rsidP="00C81E9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09" w:type="pct"/>
            <w:vAlign w:val="center"/>
          </w:tcPr>
          <w:p w14:paraId="46F79D2B" w14:textId="77777777" w:rsidR="00801518" w:rsidRPr="00024563" w:rsidRDefault="00801518" w:rsidP="00C81E9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801518" w:rsidRPr="005E3E6D" w14:paraId="78321B24" w14:textId="77777777" w:rsidTr="00801518">
        <w:tc>
          <w:tcPr>
            <w:tcW w:w="1104" w:type="pct"/>
            <w:gridSpan w:val="3"/>
            <w:shd w:val="clear" w:color="auto" w:fill="F2F2F2" w:themeFill="background1" w:themeFillShade="F2"/>
            <w:vAlign w:val="center"/>
          </w:tcPr>
          <w:p w14:paraId="77AA4F24" w14:textId="77777777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68" w:type="pct"/>
            <w:shd w:val="clear" w:color="auto" w:fill="F2F2F2" w:themeFill="background1" w:themeFillShade="F2"/>
            <w:vAlign w:val="center"/>
          </w:tcPr>
          <w:p w14:paraId="5BAB107D" w14:textId="77777777" w:rsidR="00801518" w:rsidRPr="005E3E6D" w:rsidRDefault="00801518" w:rsidP="00C81E9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9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A4615A" w14:textId="77777777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37A0A5" w14:textId="77777777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1AC9CF" w14:textId="77777777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C81E9D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54682E" w14:textId="2C8E8A7F" w:rsidR="00801518" w:rsidRDefault="00801518" w:rsidP="0080151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38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BCEB4F" w14:textId="7248077E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35</w:t>
            </w:r>
          </w:p>
        </w:tc>
        <w:tc>
          <w:tcPr>
            <w:tcW w:w="290" w:type="pct"/>
            <w:shd w:val="clear" w:color="auto" w:fill="F2F2F2" w:themeFill="background1" w:themeFillShade="F2"/>
            <w:vAlign w:val="center"/>
          </w:tcPr>
          <w:p w14:paraId="469BF8C3" w14:textId="4EF56DE3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73" w:type="pct"/>
            <w:shd w:val="clear" w:color="auto" w:fill="F2F2F2" w:themeFill="background1" w:themeFillShade="F2"/>
            <w:vAlign w:val="center"/>
          </w:tcPr>
          <w:p w14:paraId="68A31A1E" w14:textId="404D8859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1" w:type="pct"/>
            <w:shd w:val="clear" w:color="auto" w:fill="F2F2F2" w:themeFill="background1" w:themeFillShade="F2"/>
            <w:vAlign w:val="center"/>
          </w:tcPr>
          <w:p w14:paraId="542DE376" w14:textId="7AA9FDB8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2" w:type="pct"/>
            <w:shd w:val="clear" w:color="auto" w:fill="F2F2F2" w:themeFill="background1" w:themeFillShade="F2"/>
            <w:vAlign w:val="center"/>
          </w:tcPr>
          <w:p w14:paraId="7F7C1BA7" w14:textId="395B1C40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73DC430" w14:textId="77777777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8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79C3C47" w14:textId="77777777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09" w:type="pct"/>
            <w:shd w:val="clear" w:color="auto" w:fill="F2F2F2" w:themeFill="background1" w:themeFillShade="F2"/>
            <w:vAlign w:val="center"/>
          </w:tcPr>
          <w:p w14:paraId="3FC15DA3" w14:textId="77777777" w:rsidR="00801518" w:rsidRPr="005E3E6D" w:rsidRDefault="00801518" w:rsidP="00C81E9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801518" w:rsidRPr="005E3E6D" w14:paraId="380E12D7" w14:textId="77777777" w:rsidTr="00801518">
        <w:tc>
          <w:tcPr>
            <w:tcW w:w="128" w:type="pct"/>
          </w:tcPr>
          <w:p w14:paraId="3548279E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2C24B5D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176099A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F26285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0BA688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A48BF3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B81160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63DC4EFC" w14:textId="512D8CD8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15CF079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42640BB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13226B1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2A72EB4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5B8FD2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74D48C65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191AE69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443B8DB9" w14:textId="77777777" w:rsidTr="00801518">
        <w:tc>
          <w:tcPr>
            <w:tcW w:w="128" w:type="pct"/>
          </w:tcPr>
          <w:p w14:paraId="0EF59AF9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7F47064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62C8474D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86444B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AC0D7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88DA64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4705564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4D3020F2" w14:textId="0237096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4A6CBE2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48C6C62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0CAC17D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411C496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538151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038EAB3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134B20F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6D83ED51" w14:textId="77777777" w:rsidTr="00801518">
        <w:tc>
          <w:tcPr>
            <w:tcW w:w="128" w:type="pct"/>
          </w:tcPr>
          <w:p w14:paraId="3BB8D9AF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3D83E27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0794E66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6579CB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A24D5A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2253D2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5B51CA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39A83166" w14:textId="34888DCF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047BF84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22F0E76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0EE94C6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2725E9C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48684F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67A87D8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45E4970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1E0F245E" w14:textId="77777777" w:rsidTr="00801518">
        <w:tc>
          <w:tcPr>
            <w:tcW w:w="128" w:type="pct"/>
          </w:tcPr>
          <w:p w14:paraId="79343894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636B853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2EE28E2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473918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0A3E14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A075CA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A4773F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177B55E8" w14:textId="401A4149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719B5ED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7091B1A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2059F86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369BC7C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14B41B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0F257E2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2C64474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4C0222F7" w14:textId="77777777" w:rsidTr="00801518">
        <w:tc>
          <w:tcPr>
            <w:tcW w:w="128" w:type="pct"/>
          </w:tcPr>
          <w:p w14:paraId="45F2FF1E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1631FAF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167694A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309A5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99EAC44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743754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70D1DB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61F831E9" w14:textId="3237F05E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099FAC2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4D9C65A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03F5945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7F477B34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44E784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0169BF9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50E7144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6002CFCF" w14:textId="77777777" w:rsidTr="00801518">
        <w:tc>
          <w:tcPr>
            <w:tcW w:w="128" w:type="pct"/>
          </w:tcPr>
          <w:p w14:paraId="090438FF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020B4B4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0652D46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AC554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8517DE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957B2B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2430ACD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046FE3A0" w14:textId="3D3AC276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537C116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59B3AAC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5CABE2C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492876A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305D2755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00BABDF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1716C7F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7C83B3FB" w14:textId="77777777" w:rsidTr="00801518">
        <w:tc>
          <w:tcPr>
            <w:tcW w:w="128" w:type="pct"/>
          </w:tcPr>
          <w:p w14:paraId="66EB258E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660CA99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0ED2695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91ECDA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DC50E6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C5A9B5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930FA2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290C5202" w14:textId="31021D76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58B2D49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5F938C9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3A85328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22EF5ACD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37B3F7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3A3DAB24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6ADB5CC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3354505A" w14:textId="77777777" w:rsidTr="00801518">
        <w:tc>
          <w:tcPr>
            <w:tcW w:w="128" w:type="pct"/>
          </w:tcPr>
          <w:p w14:paraId="639C9519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0910D61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65F233C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7B94A1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A5B097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865F1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41B335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2AFBA950" w14:textId="26FA8709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139B2A5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42B53CD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3DEC55D5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2EA58FA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20854AF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3498E5C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68B2EDA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706A18EC" w14:textId="77777777" w:rsidTr="00801518">
        <w:tc>
          <w:tcPr>
            <w:tcW w:w="128" w:type="pct"/>
          </w:tcPr>
          <w:p w14:paraId="449B4C03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14BFD53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1E63C62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4B55C7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CAA52E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D3BF90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75B6CC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60CD84E4" w14:textId="528C9C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477008A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3007CE3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368024D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6D126A2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67E50E5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66F26A6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7CE821E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1B455955" w14:textId="77777777" w:rsidTr="00801518">
        <w:tc>
          <w:tcPr>
            <w:tcW w:w="128" w:type="pct"/>
          </w:tcPr>
          <w:p w14:paraId="314B0CF2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273C7975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560C334D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18FAD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5C238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3CCFEC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422F65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3A575D0E" w14:textId="0967F4B2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4499BB7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58BA058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7373979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348C2E0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00CE0A2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7B6729B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3FB8453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3022184C" w14:textId="77777777" w:rsidTr="00801518">
        <w:tc>
          <w:tcPr>
            <w:tcW w:w="128" w:type="pct"/>
          </w:tcPr>
          <w:p w14:paraId="4E80C461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3CFAA76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76F54FB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11BBE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921B4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CF85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67A1456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313FE604" w14:textId="7C51C28B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7B67FB1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5F17D6A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30929AE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034DB91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7C3203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73B6DA6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48E5BA1F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4A7AEF21" w14:textId="77777777" w:rsidTr="00801518">
        <w:tc>
          <w:tcPr>
            <w:tcW w:w="128" w:type="pct"/>
          </w:tcPr>
          <w:p w14:paraId="270AD7B4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6601E1CA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713FF49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D967E5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79F92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58C27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70A13D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1B29DD0D" w14:textId="30F08AD0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3011F29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3B93A36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29EFA00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68D9D8B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085BF7F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4B439E02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7C119B2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67DB0751" w14:textId="77777777" w:rsidTr="00801518">
        <w:trPr>
          <w:trHeight w:val="263"/>
        </w:trPr>
        <w:tc>
          <w:tcPr>
            <w:tcW w:w="128" w:type="pct"/>
          </w:tcPr>
          <w:p w14:paraId="6934A079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22FD39D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67A0DEE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194DA34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683C7E4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8986F3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66F3924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3AEF4E59" w14:textId="78A82DD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099D7D1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79D5474D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061D54A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2E4551ED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3464C0F9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184BDC10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31460FD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01518" w:rsidRPr="005E3E6D" w14:paraId="072AFB19" w14:textId="77777777" w:rsidTr="00801518">
        <w:tc>
          <w:tcPr>
            <w:tcW w:w="128" w:type="pct"/>
          </w:tcPr>
          <w:p w14:paraId="58B4A88F" w14:textId="77777777" w:rsidR="00801518" w:rsidRPr="00024563" w:rsidRDefault="0080151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76" w:type="pct"/>
            <w:gridSpan w:val="2"/>
            <w:tcMar>
              <w:top w:w="57" w:type="dxa"/>
              <w:bottom w:w="57" w:type="dxa"/>
            </w:tcMar>
          </w:tcPr>
          <w:p w14:paraId="25B352A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Mar>
              <w:top w:w="57" w:type="dxa"/>
              <w:bottom w:w="57" w:type="dxa"/>
            </w:tcMar>
          </w:tcPr>
          <w:p w14:paraId="6B76052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9B00C5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1D58253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6F5908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BDD577C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Borders>
              <w:left w:val="single" w:sz="4" w:space="0" w:color="auto"/>
            </w:tcBorders>
          </w:tcPr>
          <w:p w14:paraId="25B5835A" w14:textId="293FB3B1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14:paraId="3F7CC90B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14:paraId="3139916D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14:paraId="088CC1B1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14:paraId="1AEF548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6A8AA5D8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64093166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9" w:type="pct"/>
            <w:tcMar>
              <w:top w:w="57" w:type="dxa"/>
              <w:bottom w:w="57" w:type="dxa"/>
            </w:tcMar>
          </w:tcPr>
          <w:p w14:paraId="4FB8FF67" w14:textId="77777777" w:rsidR="00801518" w:rsidRPr="005E3E6D" w:rsidRDefault="0080151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16EF980B" w14:textId="77777777"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14:paraId="00A8AD0D" w14:textId="77777777" w:rsidR="00883EA1" w:rsidRPr="004A608D" w:rsidRDefault="00883EA1" w:rsidP="00883EA1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83EA1" w:rsidRPr="004A608D" w14:paraId="5892F4DD" w14:textId="77777777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2037109" w14:textId="77777777" w:rsidR="00883EA1" w:rsidRPr="004A608D" w:rsidRDefault="00883EA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91451A5" w14:textId="77777777" w:rsidR="00883EA1" w:rsidRPr="004A608D" w:rsidRDefault="00883EA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B8CF10B" w14:textId="77777777" w:rsidR="00883EA1" w:rsidRPr="004A608D" w:rsidRDefault="00883EA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908257C" w14:textId="77777777" w:rsidR="00883EA1" w:rsidRPr="004A608D" w:rsidRDefault="00883EA1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83EA1" w:rsidRPr="004A608D" w14:paraId="38E31BF6" w14:textId="77777777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8C8B4EE" w14:textId="77777777" w:rsidR="00883EA1" w:rsidRPr="004A608D" w:rsidRDefault="00751E3F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6D1BE7D" w14:textId="77777777" w:rsidR="00883EA1" w:rsidRPr="004A608D" w:rsidRDefault="00751E3F" w:rsidP="002F61D0">
            <w:pPr>
              <w:spacing w:before="60" w:after="60"/>
            </w:pPr>
            <w:r>
              <w:t>22/1/20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785ABD0" w14:textId="77777777" w:rsidR="00883EA1" w:rsidRPr="004A608D" w:rsidRDefault="00751E3F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E1CFB56" w14:textId="77777777" w:rsidR="00883EA1" w:rsidRPr="004A608D" w:rsidRDefault="00751E3F" w:rsidP="002F61D0">
            <w:pPr>
              <w:spacing w:before="60" w:after="60"/>
            </w:pPr>
            <w:r>
              <w:t>Assessment Administrator</w:t>
            </w:r>
          </w:p>
        </w:tc>
      </w:tr>
      <w:tr w:rsidR="00883EA1" w:rsidRPr="004A608D" w14:paraId="1925742F" w14:textId="77777777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BB480CF" w14:textId="77777777" w:rsidR="00883EA1" w:rsidRPr="004A608D" w:rsidRDefault="00E61389" w:rsidP="002F61D0">
            <w:pPr>
              <w:spacing w:before="60" w:after="60"/>
            </w:pPr>
            <w:r>
              <w:t>2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6BE7A3C" w14:textId="77777777" w:rsidR="00883EA1" w:rsidRPr="004A608D" w:rsidRDefault="00E61389" w:rsidP="002F61D0">
            <w:pPr>
              <w:spacing w:before="60" w:after="60"/>
            </w:pPr>
            <w:r>
              <w:t>17/2/20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4644582" w14:textId="77777777" w:rsidR="00883EA1" w:rsidRPr="004A608D" w:rsidRDefault="00E61389" w:rsidP="002F61D0">
            <w:pPr>
              <w:spacing w:before="60" w:after="60"/>
            </w:pPr>
            <w:r>
              <w:t>Amended Appearance and Client Care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5CB73C6" w14:textId="77777777" w:rsidR="00883EA1" w:rsidRPr="004A608D" w:rsidRDefault="00E61389" w:rsidP="002F61D0">
            <w:pPr>
              <w:spacing w:before="60" w:after="60"/>
            </w:pPr>
            <w:r>
              <w:t>Assessment Administrator</w:t>
            </w:r>
          </w:p>
        </w:tc>
      </w:tr>
      <w:tr w:rsidR="00801518" w:rsidRPr="004A608D" w14:paraId="7A36EDDE" w14:textId="77777777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2FC4274" w14:textId="346CA133" w:rsidR="00801518" w:rsidRDefault="001F36FD" w:rsidP="002F61D0">
            <w:pPr>
              <w:spacing w:before="60" w:after="60"/>
            </w:pPr>
            <w:r>
              <w:t>3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28DFC5D" w14:textId="675898FA" w:rsidR="00801518" w:rsidRDefault="00801518" w:rsidP="002F61D0">
            <w:pPr>
              <w:spacing w:before="60" w:after="60"/>
            </w:pPr>
            <w:r>
              <w:t>30/08/23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C17334F" w14:textId="370F08BF" w:rsidR="00801518" w:rsidRDefault="00801518" w:rsidP="002F61D0">
            <w:pPr>
              <w:spacing w:before="60" w:after="60"/>
            </w:pPr>
            <w:r>
              <w:t>Amended marking criteria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1183F08" w14:textId="18AF3339" w:rsidR="00801518" w:rsidRDefault="00801518" w:rsidP="002F61D0">
            <w:pPr>
              <w:spacing w:before="60" w:after="60"/>
            </w:pPr>
            <w:r>
              <w:t>Qualification Manager</w:t>
            </w:r>
          </w:p>
        </w:tc>
      </w:tr>
    </w:tbl>
    <w:p w14:paraId="4CE6EF4A" w14:textId="77777777" w:rsidR="00883EA1" w:rsidRPr="00DA5BE3" w:rsidRDefault="00883EA1" w:rsidP="00883EA1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14:paraId="5276B6E9" w14:textId="77777777" w:rsidR="00883EA1" w:rsidRDefault="00883EA1" w:rsidP="00883EA1">
      <w:pPr>
        <w:pStyle w:val="indentedbullet"/>
        <w:rPr>
          <w:rFonts w:cs="Calibri"/>
        </w:rPr>
      </w:pPr>
    </w:p>
    <w:p w14:paraId="2F53D7FF" w14:textId="77777777" w:rsidR="00883EA1" w:rsidRDefault="00883EA1" w:rsidP="005E3E6D">
      <w:pPr>
        <w:spacing w:after="0"/>
        <w:rPr>
          <w:rFonts w:asciiTheme="minorHAnsi" w:hAnsiTheme="minorHAnsi" w:cstheme="minorHAnsi"/>
          <w:b/>
        </w:rPr>
      </w:pPr>
    </w:p>
    <w:sectPr w:rsidR="00883EA1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9DE3D" w14:textId="77777777" w:rsidR="00C81E9D" w:rsidRDefault="00C81E9D">
      <w:r>
        <w:separator/>
      </w:r>
    </w:p>
  </w:endnote>
  <w:endnote w:type="continuationSeparator" w:id="0">
    <w:p w14:paraId="374E9009" w14:textId="77777777" w:rsidR="00C81E9D" w:rsidRDefault="00C8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681CE" w14:textId="77777777"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14:paraId="07EE7370" w14:textId="77777777"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8C2AC" w14:textId="63BDA43B" w:rsidR="00D431C3" w:rsidRDefault="00C81E9D" w:rsidP="00FE41F0">
    <w:pPr>
      <w:pStyle w:val="Footer"/>
      <w:rPr>
        <w:rFonts w:cs="Calibri"/>
        <w:bCs/>
        <w:szCs w:val="16"/>
      </w:rPr>
    </w:pPr>
    <w:r w:rsidRPr="00C81E9D">
      <w:rPr>
        <w:rFonts w:cs="Calibri"/>
        <w:szCs w:val="16"/>
        <w:lang w:val="en-US"/>
      </w:rPr>
      <w:t>iUSP178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E61389">
      <w:rPr>
        <w:rFonts w:cs="Calibri"/>
        <w:szCs w:val="16"/>
        <w:lang w:val="en-US"/>
      </w:rPr>
      <w:t>examination assessment form_v</w:t>
    </w:r>
    <w:r w:rsidR="001F36FD">
      <w:rPr>
        <w:rFonts w:cs="Calibri"/>
        <w:szCs w:val="16"/>
        <w:lang w:val="en-US"/>
      </w:rPr>
      <w:t>3.0</w:t>
    </w:r>
    <w:r w:rsidR="00D431C3" w:rsidRPr="00DC3C93">
      <w:rPr>
        <w:rFonts w:cs="Calibri"/>
        <w:szCs w:val="16"/>
        <w:lang w:val="en-GB"/>
      </w:rPr>
      <w:t xml:space="preserve">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E6138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E6138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14:paraId="79212350" w14:textId="77777777"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9ABA2" w14:textId="77777777" w:rsidR="00C81E9D" w:rsidRDefault="00C81E9D">
      <w:r>
        <w:separator/>
      </w:r>
    </w:p>
  </w:footnote>
  <w:footnote w:type="continuationSeparator" w:id="0">
    <w:p w14:paraId="1CB31AFA" w14:textId="77777777" w:rsidR="00C81E9D" w:rsidRDefault="00C81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34B02" w14:textId="77777777" w:rsidR="00D431C3" w:rsidRDefault="009B1688">
    <w:pPr>
      <w:pStyle w:val="Header"/>
    </w:pPr>
    <w:r>
      <w:rPr>
        <w:noProof/>
      </w:rPr>
      <w:pict w14:anchorId="3E48450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02212" w14:textId="77777777" w:rsidR="00D431C3" w:rsidRDefault="009B1688">
    <w:pPr>
      <w:pStyle w:val="Header"/>
    </w:pPr>
    <w:r>
      <w:rPr>
        <w:noProof/>
      </w:rPr>
      <w:pict w14:anchorId="758CCB9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0708684">
    <w:abstractNumId w:val="25"/>
  </w:num>
  <w:num w:numId="2" w16cid:durableId="775716114">
    <w:abstractNumId w:val="3"/>
  </w:num>
  <w:num w:numId="3" w16cid:durableId="2057003342">
    <w:abstractNumId w:val="17"/>
  </w:num>
  <w:num w:numId="4" w16cid:durableId="1734500919">
    <w:abstractNumId w:val="0"/>
  </w:num>
  <w:num w:numId="5" w16cid:durableId="474875873">
    <w:abstractNumId w:val="1"/>
  </w:num>
  <w:num w:numId="6" w16cid:durableId="1764260167">
    <w:abstractNumId w:val="9"/>
  </w:num>
  <w:num w:numId="7" w16cid:durableId="1712612636">
    <w:abstractNumId w:val="11"/>
  </w:num>
  <w:num w:numId="8" w16cid:durableId="789473868">
    <w:abstractNumId w:val="18"/>
  </w:num>
  <w:num w:numId="9" w16cid:durableId="1935701348">
    <w:abstractNumId w:val="2"/>
  </w:num>
  <w:num w:numId="10" w16cid:durableId="1697538371">
    <w:abstractNumId w:val="10"/>
  </w:num>
  <w:num w:numId="11" w16cid:durableId="1356153960">
    <w:abstractNumId w:val="22"/>
  </w:num>
  <w:num w:numId="12" w16cid:durableId="685637852">
    <w:abstractNumId w:val="12"/>
  </w:num>
  <w:num w:numId="13" w16cid:durableId="1651059220">
    <w:abstractNumId w:val="16"/>
  </w:num>
  <w:num w:numId="14" w16cid:durableId="1588268509">
    <w:abstractNumId w:val="4"/>
  </w:num>
  <w:num w:numId="15" w16cid:durableId="1077170042">
    <w:abstractNumId w:val="6"/>
  </w:num>
  <w:num w:numId="16" w16cid:durableId="950623360">
    <w:abstractNumId w:val="19"/>
  </w:num>
  <w:num w:numId="17" w16cid:durableId="1341276543">
    <w:abstractNumId w:val="26"/>
  </w:num>
  <w:num w:numId="18" w16cid:durableId="1920939938">
    <w:abstractNumId w:val="5"/>
  </w:num>
  <w:num w:numId="19" w16cid:durableId="423038838">
    <w:abstractNumId w:val="23"/>
  </w:num>
  <w:num w:numId="20" w16cid:durableId="1637681411">
    <w:abstractNumId w:val="24"/>
  </w:num>
  <w:num w:numId="21" w16cid:durableId="139150334">
    <w:abstractNumId w:val="15"/>
  </w:num>
  <w:num w:numId="22" w16cid:durableId="1466120144">
    <w:abstractNumId w:val="7"/>
  </w:num>
  <w:num w:numId="23" w16cid:durableId="1364332213">
    <w:abstractNumId w:val="14"/>
  </w:num>
  <w:num w:numId="24" w16cid:durableId="517502543">
    <w:abstractNumId w:val="20"/>
  </w:num>
  <w:num w:numId="25" w16cid:durableId="890771138">
    <w:abstractNumId w:val="8"/>
  </w:num>
  <w:num w:numId="26" w16cid:durableId="2038237261">
    <w:abstractNumId w:val="21"/>
  </w:num>
  <w:num w:numId="27" w16cid:durableId="1968849688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C81E9D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A7F5B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1F36FD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1E3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518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3EA1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81E9D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2A61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1389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1FA292D3"/>
  <w15:chartTrackingRefBased/>
  <w15:docId w15:val="{B5BAC8E2-2595-49E8-A9CA-868883FC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883EA1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883EA1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CD793-E74E-4156-A40C-F692B8BFD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5</TotalTime>
  <Pages>2</Pages>
  <Words>121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Michelle Coleman</cp:lastModifiedBy>
  <cp:revision>3</cp:revision>
  <cp:lastPrinted>2023-09-01T10:14:00Z</cp:lastPrinted>
  <dcterms:created xsi:type="dcterms:W3CDTF">2023-09-01T10:13:00Z</dcterms:created>
  <dcterms:modified xsi:type="dcterms:W3CDTF">2023-09-01T10:14:00Z</dcterms:modified>
</cp:coreProperties>
</file>