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D520F" w14:textId="77777777" w:rsidR="00F77413" w:rsidRPr="0011579F" w:rsidRDefault="00F77413" w:rsidP="0011579F">
      <w:pPr>
        <w:spacing w:after="0"/>
        <w:rPr>
          <w:rFonts w:cstheme="minorHAnsi"/>
          <w:sz w:val="16"/>
        </w:rPr>
      </w:pPr>
    </w:p>
    <w:p w14:paraId="7831DFFD" w14:textId="77777777" w:rsidR="00F77413" w:rsidRPr="00A926BD" w:rsidRDefault="006628C4" w:rsidP="00BA514F">
      <w:pPr>
        <w:pStyle w:val="Frontpageheading"/>
        <w:spacing w:after="240"/>
        <w:rPr>
          <w:rFonts w:cstheme="minorHAnsi"/>
          <w:sz w:val="52"/>
        </w:rPr>
      </w:pPr>
      <w:r>
        <w:rPr>
          <w:rFonts w:cstheme="minorHAnsi"/>
          <w:sz w:val="52"/>
        </w:rPr>
        <w:t>Achievement Record</w:t>
      </w:r>
    </w:p>
    <w:p w14:paraId="2C6AE53F" w14:textId="77777777" w:rsidR="00560C28" w:rsidRPr="00945F1B" w:rsidRDefault="00945F1B" w:rsidP="0011579F">
      <w:pPr>
        <w:pStyle w:val="Heading2"/>
        <w:spacing w:after="0"/>
        <w:rPr>
          <w:rFonts w:cstheme="minorHAnsi"/>
          <w:color w:val="auto"/>
        </w:rPr>
      </w:pPr>
      <w:r w:rsidRPr="00945F1B">
        <w:rPr>
          <w:rFonts w:cstheme="minorHAnsi"/>
          <w:color w:val="auto"/>
        </w:rPr>
        <w:t>iUSP178</w:t>
      </w:r>
      <w:r w:rsidR="00BF0C3B" w:rsidRPr="00945F1B">
        <w:rPr>
          <w:rFonts w:cstheme="minorHAnsi"/>
          <w:color w:val="auto"/>
        </w:rPr>
        <w:t xml:space="preserve"> </w:t>
      </w:r>
      <w:r w:rsidR="001204C3" w:rsidRPr="00945F1B">
        <w:rPr>
          <w:rFonts w:cstheme="minorHAnsi"/>
          <w:color w:val="auto"/>
        </w:rPr>
        <w:t>–</w:t>
      </w:r>
      <w:r w:rsidR="0001369A" w:rsidRPr="00945F1B">
        <w:rPr>
          <w:rFonts w:cstheme="minorHAnsi"/>
          <w:color w:val="auto"/>
        </w:rPr>
        <w:t xml:space="preserve"> </w:t>
      </w:r>
      <w:r w:rsidRPr="00945F1B">
        <w:rPr>
          <w:rFonts w:cstheme="minorHAnsi"/>
          <w:color w:val="auto"/>
        </w:rPr>
        <w:t>Sports massage treatments</w:t>
      </w:r>
    </w:p>
    <w:p w14:paraId="1BE970F0" w14:textId="77777777" w:rsidR="001E0802" w:rsidRPr="00945F1B" w:rsidRDefault="001E0802" w:rsidP="001E0802">
      <w:pPr>
        <w:spacing w:after="0"/>
        <w:rPr>
          <w:b/>
        </w:rPr>
      </w:pPr>
    </w:p>
    <w:p w14:paraId="659E72DD" w14:textId="77777777" w:rsidR="001E0802" w:rsidRPr="00945F1B" w:rsidRDefault="00646685" w:rsidP="001E0802">
      <w:pPr>
        <w:spacing w:after="0"/>
      </w:pPr>
      <w:r w:rsidRPr="00945F1B">
        <w:t xml:space="preserve">All units will require an Achievement Record to be completed by the lecturer for each learner. This achievement record will need to be kept by the centre and may be sampled by the external examiner </w:t>
      </w:r>
      <w:r w:rsidR="00CE4A65" w:rsidRPr="00945F1B">
        <w:t>during the external practical examination</w:t>
      </w:r>
      <w:r w:rsidRPr="00945F1B">
        <w:t>.</w:t>
      </w:r>
    </w:p>
    <w:p w14:paraId="0AA973A9" w14:textId="77777777" w:rsidR="00646685" w:rsidRPr="00945F1B" w:rsidRDefault="00646685" w:rsidP="001E0802">
      <w:pPr>
        <w:spacing w:after="0"/>
      </w:pPr>
    </w:p>
    <w:p w14:paraId="21C6D909" w14:textId="77777777" w:rsidR="001E0802" w:rsidRPr="00945F1B" w:rsidRDefault="001E0802" w:rsidP="00434C78">
      <w:pPr>
        <w:spacing w:after="240"/>
        <w:ind w:right="-330"/>
        <w:rPr>
          <w:b/>
        </w:rPr>
      </w:pPr>
      <w:r w:rsidRPr="00945F1B">
        <w:rPr>
          <w:b/>
        </w:rPr>
        <w:t xml:space="preserve">Learner name: </w:t>
      </w:r>
      <w:r w:rsidRPr="00945F1B">
        <w:t>_____________________________________________________________</w:t>
      </w:r>
      <w:r w:rsidR="00434C78" w:rsidRPr="00945F1B">
        <w:t>__</w:t>
      </w:r>
      <w:r w:rsidRPr="00945F1B">
        <w:t>_____</w:t>
      </w:r>
      <w:r w:rsidR="0011579F">
        <w:t>__</w:t>
      </w:r>
    </w:p>
    <w:p w14:paraId="64810269" w14:textId="77777777" w:rsidR="001E0802" w:rsidRPr="00945F1B" w:rsidRDefault="001E0802" w:rsidP="00434C78">
      <w:pPr>
        <w:spacing w:after="240"/>
        <w:ind w:right="-330"/>
        <w:rPr>
          <w:b/>
        </w:rPr>
      </w:pPr>
      <w:r w:rsidRPr="00945F1B">
        <w:rPr>
          <w:b/>
        </w:rPr>
        <w:t xml:space="preserve">Learner number: </w:t>
      </w:r>
      <w:r w:rsidRPr="00945F1B">
        <w:t>_____________________________</w:t>
      </w:r>
      <w:r w:rsidR="00434C78" w:rsidRPr="00945F1B">
        <w:t>_______________________________</w:t>
      </w:r>
      <w:r w:rsidRPr="00945F1B">
        <w:t>__</w:t>
      </w:r>
      <w:r w:rsidR="00434C78" w:rsidRPr="00945F1B">
        <w:t>___</w:t>
      </w:r>
      <w:r w:rsidR="0011579F">
        <w:t>___</w:t>
      </w:r>
    </w:p>
    <w:p w14:paraId="444675AC" w14:textId="77777777" w:rsidR="001E0802" w:rsidRPr="00945F1B" w:rsidRDefault="001E0802" w:rsidP="0011579F">
      <w:pPr>
        <w:spacing w:after="120"/>
        <w:ind w:right="-613"/>
        <w:rPr>
          <w:b/>
        </w:rPr>
      </w:pPr>
      <w:r w:rsidRPr="00945F1B">
        <w:rPr>
          <w:b/>
        </w:rPr>
        <w:t xml:space="preserve">Centre name: </w:t>
      </w:r>
      <w:r w:rsidRPr="00945F1B">
        <w:t>____________________________________________________________________</w:t>
      </w:r>
      <w:r w:rsidR="00434C78" w:rsidRPr="00945F1B">
        <w:t>__</w:t>
      </w:r>
      <w:r w:rsidR="0011579F">
        <w:t>_</w:t>
      </w:r>
    </w:p>
    <w:p w14:paraId="5E1D272B" w14:textId="77777777" w:rsidR="001E0802" w:rsidRPr="00945F1B"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945F1B" w:rsidRPr="00945F1B" w14:paraId="2B5F258C" w14:textId="77777777" w:rsidTr="00945F1B">
        <w:trPr>
          <w:trHeight w:val="90"/>
        </w:trPr>
        <w:tc>
          <w:tcPr>
            <w:tcW w:w="2905" w:type="pct"/>
            <w:shd w:val="clear" w:color="auto" w:fill="DEEAF6"/>
            <w:tcMar>
              <w:top w:w="28" w:type="dxa"/>
              <w:bottom w:w="28" w:type="dxa"/>
            </w:tcMar>
            <w:vAlign w:val="center"/>
          </w:tcPr>
          <w:p w14:paraId="1F7474BD" w14:textId="77777777" w:rsidR="00E33ECD" w:rsidRPr="00945F1B" w:rsidRDefault="00E33ECD" w:rsidP="001E0802">
            <w:pPr>
              <w:jc w:val="right"/>
              <w:rPr>
                <w:rFonts w:cstheme="minorHAnsi"/>
                <w:b/>
              </w:rPr>
            </w:pPr>
            <w:r w:rsidRPr="00945F1B">
              <w:rPr>
                <w:rFonts w:cstheme="minorHAnsi"/>
                <w:b/>
              </w:rPr>
              <w:t>Please tick box:</w:t>
            </w:r>
          </w:p>
        </w:tc>
        <w:tc>
          <w:tcPr>
            <w:tcW w:w="550" w:type="pct"/>
            <w:shd w:val="clear" w:color="auto" w:fill="DEEAF6"/>
            <w:tcMar>
              <w:top w:w="28" w:type="dxa"/>
              <w:bottom w:w="28" w:type="dxa"/>
            </w:tcMar>
            <w:vAlign w:val="center"/>
          </w:tcPr>
          <w:p w14:paraId="51AF4183" w14:textId="77777777" w:rsidR="00E33ECD" w:rsidRPr="00945F1B" w:rsidRDefault="00E33ECD" w:rsidP="001E0802">
            <w:pPr>
              <w:spacing w:before="60" w:after="60"/>
              <w:jc w:val="center"/>
              <w:rPr>
                <w:rFonts w:cstheme="minorHAnsi"/>
                <w:b/>
              </w:rPr>
            </w:pPr>
            <w:r w:rsidRPr="00945F1B">
              <w:rPr>
                <w:rFonts w:cstheme="minorHAnsi"/>
                <w:b/>
              </w:rPr>
              <w:t>Yes</w:t>
            </w:r>
          </w:p>
        </w:tc>
        <w:tc>
          <w:tcPr>
            <w:tcW w:w="551" w:type="pct"/>
            <w:shd w:val="clear" w:color="auto" w:fill="DEEAF6"/>
          </w:tcPr>
          <w:p w14:paraId="4B712A09" w14:textId="77777777" w:rsidR="00E33ECD" w:rsidRPr="00945F1B" w:rsidRDefault="00E33ECD" w:rsidP="001E0802">
            <w:pPr>
              <w:spacing w:before="60" w:after="60"/>
              <w:jc w:val="center"/>
              <w:rPr>
                <w:rFonts w:cstheme="minorHAnsi"/>
                <w:b/>
              </w:rPr>
            </w:pPr>
            <w:r w:rsidRPr="00945F1B">
              <w:rPr>
                <w:rFonts w:cstheme="minorHAnsi"/>
                <w:b/>
              </w:rPr>
              <w:t>No</w:t>
            </w:r>
          </w:p>
        </w:tc>
        <w:tc>
          <w:tcPr>
            <w:tcW w:w="993" w:type="pct"/>
            <w:shd w:val="clear" w:color="auto" w:fill="DEEAF6"/>
          </w:tcPr>
          <w:p w14:paraId="4F66873E" w14:textId="77777777" w:rsidR="00E33ECD" w:rsidRPr="00945F1B" w:rsidRDefault="00E33ECD" w:rsidP="001E0802">
            <w:pPr>
              <w:spacing w:before="60" w:after="60"/>
              <w:jc w:val="center"/>
              <w:rPr>
                <w:rFonts w:cstheme="minorHAnsi"/>
                <w:b/>
              </w:rPr>
            </w:pPr>
            <w:r w:rsidRPr="00945F1B">
              <w:rPr>
                <w:rFonts w:cstheme="minorHAnsi"/>
                <w:b/>
              </w:rPr>
              <w:t>Comments</w:t>
            </w:r>
          </w:p>
        </w:tc>
      </w:tr>
      <w:tr w:rsidR="00945F1B" w:rsidRPr="00945F1B" w14:paraId="09B1B125" w14:textId="77777777" w:rsidTr="00945F1B">
        <w:trPr>
          <w:trHeight w:val="30"/>
        </w:trPr>
        <w:tc>
          <w:tcPr>
            <w:tcW w:w="2905" w:type="pct"/>
            <w:shd w:val="clear" w:color="auto" w:fill="FFFFFF" w:themeFill="background1"/>
            <w:tcMar>
              <w:top w:w="28" w:type="dxa"/>
              <w:bottom w:w="28" w:type="dxa"/>
            </w:tcMar>
            <w:vAlign w:val="center"/>
          </w:tcPr>
          <w:p w14:paraId="7C304565" w14:textId="77777777" w:rsidR="00E33ECD" w:rsidRPr="00945F1B" w:rsidRDefault="00E33ECD" w:rsidP="00945F1B">
            <w:pPr>
              <w:rPr>
                <w:rFonts w:cstheme="minorHAnsi"/>
              </w:rPr>
            </w:pPr>
            <w:r w:rsidRPr="00945F1B">
              <w:rPr>
                <w:rFonts w:cstheme="minorHAnsi"/>
              </w:rPr>
              <w:t xml:space="preserve">External practical examination </w:t>
            </w:r>
          </w:p>
        </w:tc>
        <w:tc>
          <w:tcPr>
            <w:tcW w:w="550" w:type="pct"/>
            <w:shd w:val="clear" w:color="auto" w:fill="auto"/>
            <w:tcMar>
              <w:top w:w="28" w:type="dxa"/>
              <w:bottom w:w="28" w:type="dxa"/>
            </w:tcMar>
            <w:vAlign w:val="center"/>
          </w:tcPr>
          <w:p w14:paraId="62E33637" w14:textId="77777777" w:rsidR="00E33ECD" w:rsidRPr="00945F1B" w:rsidRDefault="00E33ECD" w:rsidP="005A651E">
            <w:pPr>
              <w:spacing w:before="60" w:after="60"/>
              <w:jc w:val="center"/>
              <w:rPr>
                <w:rFonts w:cstheme="minorHAnsi"/>
              </w:rPr>
            </w:pPr>
          </w:p>
        </w:tc>
        <w:tc>
          <w:tcPr>
            <w:tcW w:w="551" w:type="pct"/>
          </w:tcPr>
          <w:p w14:paraId="41A3C601" w14:textId="77777777" w:rsidR="00E33ECD" w:rsidRPr="00945F1B" w:rsidRDefault="00E33ECD" w:rsidP="005A651E">
            <w:pPr>
              <w:spacing w:before="60" w:after="60"/>
              <w:jc w:val="center"/>
              <w:rPr>
                <w:rFonts w:cstheme="minorHAnsi"/>
              </w:rPr>
            </w:pPr>
          </w:p>
        </w:tc>
        <w:tc>
          <w:tcPr>
            <w:tcW w:w="993" w:type="pct"/>
          </w:tcPr>
          <w:p w14:paraId="42EFEF07" w14:textId="77777777" w:rsidR="00E33ECD" w:rsidRPr="00945F1B" w:rsidRDefault="00E33ECD" w:rsidP="005A651E">
            <w:pPr>
              <w:spacing w:before="60" w:after="60"/>
              <w:jc w:val="center"/>
              <w:rPr>
                <w:rFonts w:cstheme="minorHAnsi"/>
              </w:rPr>
            </w:pPr>
          </w:p>
        </w:tc>
      </w:tr>
      <w:tr w:rsidR="00945F1B" w:rsidRPr="00945F1B" w14:paraId="62A5377A" w14:textId="77777777" w:rsidTr="00945F1B">
        <w:trPr>
          <w:trHeight w:val="90"/>
        </w:trPr>
        <w:tc>
          <w:tcPr>
            <w:tcW w:w="2905" w:type="pct"/>
            <w:shd w:val="clear" w:color="auto" w:fill="FFFFFF" w:themeFill="background1"/>
            <w:tcMar>
              <w:top w:w="28" w:type="dxa"/>
              <w:bottom w:w="28" w:type="dxa"/>
            </w:tcMar>
            <w:vAlign w:val="center"/>
          </w:tcPr>
          <w:p w14:paraId="00E58481" w14:textId="77777777" w:rsidR="00E33ECD" w:rsidRPr="00945F1B" w:rsidRDefault="00E33ECD" w:rsidP="00F76B76">
            <w:pPr>
              <w:rPr>
                <w:rFonts w:cstheme="minorHAnsi"/>
              </w:rPr>
            </w:pPr>
            <w:r w:rsidRPr="00945F1B">
              <w:rPr>
                <w:rFonts w:cstheme="minorHAnsi"/>
              </w:rPr>
              <w:t xml:space="preserve">Portfolio of evidence containing: </w:t>
            </w:r>
          </w:p>
          <w:p w14:paraId="0018F4DA" w14:textId="77777777" w:rsidR="0011579F" w:rsidRPr="0011579F" w:rsidRDefault="0011579F" w:rsidP="0011579F">
            <w:pPr>
              <w:pStyle w:val="bullet0"/>
            </w:pPr>
            <w:r w:rsidRPr="0011579F">
              <w:t>Treatment evidence (25 treatments sports massage treatments to be performed on five different profile clients. Case studies can be made through a number of combinations)</w:t>
            </w:r>
          </w:p>
          <w:p w14:paraId="5875F436" w14:textId="77777777" w:rsidR="00E33ECD" w:rsidRPr="00945F1B" w:rsidRDefault="0011579F" w:rsidP="0011579F">
            <w:pPr>
              <w:pStyle w:val="bullet0"/>
            </w:pPr>
            <w:r>
              <w:t>10</w:t>
            </w:r>
            <w:r w:rsidRPr="0011579F">
              <w:t xml:space="preserve"> lo</w:t>
            </w:r>
            <w:r>
              <w:t>gged treatments to include pre-e</w:t>
            </w:r>
            <w:r w:rsidRPr="0011579F">
              <w:t xml:space="preserve">vent, </w:t>
            </w:r>
            <w:r>
              <w:t>p</w:t>
            </w:r>
            <w:r w:rsidRPr="0011579F">
              <w:t>ost</w:t>
            </w:r>
            <w:r>
              <w:t>-</w:t>
            </w:r>
            <w:proofErr w:type="gramStart"/>
            <w:r>
              <w:t>e</w:t>
            </w:r>
            <w:r w:rsidRPr="0011579F">
              <w:t>vent</w:t>
            </w:r>
            <w:proofErr w:type="gramEnd"/>
            <w:r w:rsidRPr="0011579F">
              <w:t xml:space="preserve"> and maintenance massage routines on specific areas of the body. </w:t>
            </w:r>
            <w:r w:rsidRPr="0011579F">
              <w:rPr>
                <w:b/>
              </w:rPr>
              <w:t>These do not need to be documented</w:t>
            </w:r>
          </w:p>
        </w:tc>
        <w:tc>
          <w:tcPr>
            <w:tcW w:w="550" w:type="pct"/>
            <w:shd w:val="clear" w:color="auto" w:fill="auto"/>
            <w:tcMar>
              <w:top w:w="28" w:type="dxa"/>
              <w:bottom w:w="28" w:type="dxa"/>
            </w:tcMar>
            <w:vAlign w:val="center"/>
          </w:tcPr>
          <w:p w14:paraId="4026969E" w14:textId="77777777" w:rsidR="00E33ECD" w:rsidRPr="00945F1B" w:rsidRDefault="00E33ECD" w:rsidP="005A651E">
            <w:pPr>
              <w:spacing w:before="60" w:after="60"/>
              <w:jc w:val="center"/>
              <w:rPr>
                <w:rFonts w:cstheme="minorHAnsi"/>
              </w:rPr>
            </w:pPr>
          </w:p>
        </w:tc>
        <w:tc>
          <w:tcPr>
            <w:tcW w:w="551" w:type="pct"/>
          </w:tcPr>
          <w:p w14:paraId="236CF44E" w14:textId="77777777" w:rsidR="00E33ECD" w:rsidRPr="00945F1B" w:rsidRDefault="00E33ECD" w:rsidP="005A651E">
            <w:pPr>
              <w:spacing w:before="60" w:after="60"/>
              <w:jc w:val="center"/>
              <w:rPr>
                <w:rFonts w:cstheme="minorHAnsi"/>
              </w:rPr>
            </w:pPr>
          </w:p>
        </w:tc>
        <w:tc>
          <w:tcPr>
            <w:tcW w:w="993" w:type="pct"/>
          </w:tcPr>
          <w:p w14:paraId="25E52410" w14:textId="77777777" w:rsidR="00E33ECD" w:rsidRPr="00945F1B" w:rsidRDefault="00E33ECD" w:rsidP="005A651E">
            <w:pPr>
              <w:spacing w:before="60" w:after="60"/>
              <w:jc w:val="center"/>
              <w:rPr>
                <w:rFonts w:cstheme="minorHAnsi"/>
              </w:rPr>
            </w:pPr>
          </w:p>
        </w:tc>
      </w:tr>
    </w:tbl>
    <w:p w14:paraId="774E2FF7" w14:textId="77777777" w:rsidR="00735D34" w:rsidRPr="00945F1B" w:rsidRDefault="00290269" w:rsidP="00BA514F">
      <w:pPr>
        <w:spacing w:after="0"/>
        <w:rPr>
          <w:sz w:val="10"/>
        </w:rPr>
      </w:pPr>
      <w:r w:rsidRPr="00945F1B">
        <w:tab/>
      </w:r>
    </w:p>
    <w:p w14:paraId="0D92FF1C" w14:textId="77777777" w:rsidR="001E0802" w:rsidRPr="00945F1B" w:rsidRDefault="001E0802" w:rsidP="00BA514F">
      <w:pPr>
        <w:spacing w:after="120" w:line="259" w:lineRule="auto"/>
        <w:rPr>
          <w:i/>
        </w:rPr>
      </w:pPr>
      <w:r w:rsidRPr="00945F1B">
        <w:rPr>
          <w:b/>
          <w:i/>
        </w:rPr>
        <w:t xml:space="preserve">Please </w:t>
      </w:r>
      <w:proofErr w:type="gramStart"/>
      <w:r w:rsidRPr="00945F1B">
        <w:rPr>
          <w:b/>
          <w:i/>
        </w:rPr>
        <w:t>note</w:t>
      </w:r>
      <w:r w:rsidRPr="00945F1B">
        <w:rPr>
          <w:i/>
        </w:rPr>
        <w:t>;</w:t>
      </w:r>
      <w:proofErr w:type="gramEnd"/>
      <w:r w:rsidRPr="00945F1B">
        <w:rPr>
          <w:i/>
        </w:rPr>
        <w:t xml:space="preserve"> each box must be ticked ‘</w:t>
      </w:r>
      <w:r w:rsidRPr="00945F1B">
        <w:rPr>
          <w:b/>
          <w:i/>
        </w:rPr>
        <w:t>Yes</w:t>
      </w:r>
      <w:r w:rsidRPr="00945F1B">
        <w:rPr>
          <w:i/>
        </w:rPr>
        <w:t>’ in order to gain a pass grade. If any area is answered ‘</w:t>
      </w:r>
      <w:r w:rsidRPr="00945F1B">
        <w:rPr>
          <w:b/>
          <w:i/>
        </w:rPr>
        <w:t>No</w:t>
      </w:r>
      <w:r w:rsidRPr="00945F1B">
        <w:rPr>
          <w:i/>
        </w:rPr>
        <w:t xml:space="preserve">’ the </w:t>
      </w:r>
      <w:r w:rsidR="00646685" w:rsidRPr="00945F1B">
        <w:rPr>
          <w:i/>
        </w:rPr>
        <w:t>assessment</w:t>
      </w:r>
      <w:r w:rsidRPr="00945F1B">
        <w:rPr>
          <w:i/>
        </w:rPr>
        <w:t xml:space="preserve"> will be referred until the omitted section is completed.</w:t>
      </w:r>
    </w:p>
    <w:p w14:paraId="5B5189B2" w14:textId="77777777" w:rsidR="00BA514F" w:rsidRPr="00945F1B" w:rsidRDefault="00BA514F" w:rsidP="00434C78">
      <w:pPr>
        <w:spacing w:after="0"/>
        <w:rPr>
          <w:b/>
        </w:rPr>
      </w:pPr>
    </w:p>
    <w:p w14:paraId="621C582A" w14:textId="77777777" w:rsidR="00BA514F" w:rsidRPr="00945F1B" w:rsidRDefault="00BA514F" w:rsidP="00E956A9">
      <w:pPr>
        <w:spacing w:after="480"/>
        <w:ind w:right="-613"/>
      </w:pPr>
      <w:r w:rsidRPr="00945F1B">
        <w:rPr>
          <w:b/>
        </w:rPr>
        <w:t xml:space="preserve">Learner signature: </w:t>
      </w:r>
      <w:r w:rsidRPr="00945F1B">
        <w:t>____________________________________</w:t>
      </w:r>
      <w:r w:rsidR="00E956A9" w:rsidRPr="00945F1B">
        <w:t>___</w:t>
      </w:r>
      <w:r w:rsidRPr="00945F1B">
        <w:t xml:space="preserve">________ </w:t>
      </w:r>
      <w:r w:rsidRPr="00945F1B">
        <w:rPr>
          <w:b/>
        </w:rPr>
        <w:t>Date:</w:t>
      </w:r>
      <w:r w:rsidR="0011579F">
        <w:t xml:space="preserve"> _______________</w:t>
      </w:r>
    </w:p>
    <w:p w14:paraId="746F2FAD" w14:textId="77777777" w:rsidR="006628C4" w:rsidRPr="00945F1B" w:rsidRDefault="006628C4" w:rsidP="00434C78">
      <w:pPr>
        <w:spacing w:after="120"/>
        <w:ind w:right="-613"/>
      </w:pPr>
      <w:r w:rsidRPr="00945F1B">
        <w:rPr>
          <w:b/>
        </w:rPr>
        <w:t xml:space="preserve">Lecturer name: </w:t>
      </w:r>
      <w:r w:rsidRPr="00945F1B">
        <w:t>__________________________________________</w:t>
      </w:r>
      <w:r w:rsidR="00E956A9" w:rsidRPr="00945F1B">
        <w:t>_________________________</w:t>
      </w:r>
      <w:r w:rsidR="0011579F">
        <w:t>___</w:t>
      </w:r>
    </w:p>
    <w:p w14:paraId="6884F9AE" w14:textId="77777777" w:rsidR="006628C4" w:rsidRPr="00945F1B" w:rsidRDefault="006628C4" w:rsidP="00E956A9">
      <w:pPr>
        <w:spacing w:after="480"/>
        <w:ind w:right="-613"/>
        <w:rPr>
          <w:b/>
        </w:rPr>
      </w:pPr>
      <w:r w:rsidRPr="00945F1B">
        <w:rPr>
          <w:b/>
        </w:rPr>
        <w:t xml:space="preserve">Lecturer signature: </w:t>
      </w:r>
      <w:r w:rsidRPr="00945F1B">
        <w:t>____________________________________</w:t>
      </w:r>
      <w:r w:rsidR="00E956A9" w:rsidRPr="00945F1B">
        <w:t>___</w:t>
      </w:r>
      <w:r w:rsidRPr="00945F1B">
        <w:t xml:space="preserve">________ </w:t>
      </w:r>
      <w:r w:rsidRPr="00945F1B">
        <w:rPr>
          <w:b/>
        </w:rPr>
        <w:t>Date:</w:t>
      </w:r>
      <w:r w:rsidR="0011579F">
        <w:t xml:space="preserve"> ______________</w:t>
      </w:r>
    </w:p>
    <w:p w14:paraId="506B6F89" w14:textId="77777777" w:rsidR="006628C4" w:rsidRPr="00945F1B" w:rsidRDefault="006628C4" w:rsidP="00434C78">
      <w:pPr>
        <w:spacing w:after="120"/>
        <w:ind w:right="-613"/>
        <w:rPr>
          <w:b/>
        </w:rPr>
      </w:pPr>
      <w:r w:rsidRPr="00945F1B">
        <w:rPr>
          <w:b/>
        </w:rPr>
        <w:t xml:space="preserve">External examiner name: </w:t>
      </w:r>
      <w:r w:rsidRPr="00945F1B">
        <w:t>______</w:t>
      </w:r>
      <w:r w:rsidR="00E956A9" w:rsidRPr="00945F1B">
        <w:t>___________</w:t>
      </w:r>
      <w:r w:rsidR="00AF2040" w:rsidRPr="00945F1B">
        <w:t>____________</w:t>
      </w:r>
      <w:r w:rsidR="00E956A9" w:rsidRPr="00945F1B">
        <w:t>___________</w:t>
      </w:r>
      <w:r w:rsidRPr="00945F1B">
        <w:t>_____________________</w:t>
      </w:r>
    </w:p>
    <w:p w14:paraId="44A2C71E" w14:textId="77777777" w:rsidR="006628C4" w:rsidRPr="00945F1B" w:rsidRDefault="006628C4" w:rsidP="00E956A9">
      <w:pPr>
        <w:spacing w:after="120"/>
        <w:ind w:right="-613"/>
        <w:rPr>
          <w:b/>
        </w:rPr>
      </w:pPr>
      <w:r w:rsidRPr="00945F1B">
        <w:rPr>
          <w:b/>
        </w:rPr>
        <w:t xml:space="preserve">External examiner signature: </w:t>
      </w:r>
      <w:r w:rsidRPr="00945F1B">
        <w:t>______</w:t>
      </w:r>
      <w:r w:rsidR="00E956A9" w:rsidRPr="00945F1B">
        <w:t>___</w:t>
      </w:r>
      <w:r w:rsidRPr="00945F1B">
        <w:t>___</w:t>
      </w:r>
      <w:r w:rsidR="00AF2040" w:rsidRPr="00945F1B">
        <w:t>____________</w:t>
      </w:r>
      <w:r w:rsidRPr="00945F1B">
        <w:t>_____</w:t>
      </w:r>
      <w:r w:rsidR="00E956A9" w:rsidRPr="00945F1B">
        <w:t>___</w:t>
      </w:r>
      <w:r w:rsidRPr="00945F1B">
        <w:t xml:space="preserve">_____ </w:t>
      </w:r>
      <w:r w:rsidRPr="00945F1B">
        <w:rPr>
          <w:b/>
        </w:rPr>
        <w:t>Date:</w:t>
      </w:r>
      <w:r w:rsidRPr="00945F1B">
        <w:t xml:space="preserve"> ________________</w:t>
      </w:r>
    </w:p>
    <w:p w14:paraId="33BD9667" w14:textId="77777777"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969"/>
        <w:gridCol w:w="2784"/>
      </w:tblGrid>
      <w:tr w:rsidR="0032249D" w:rsidRPr="004A608D" w14:paraId="7886D1A1" w14:textId="77777777" w:rsidTr="009E2BA0">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14:paraId="0B3FB25B" w14:textId="77777777"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14:paraId="25AA04BB" w14:textId="77777777" w:rsidR="0032249D" w:rsidRPr="004A608D" w:rsidRDefault="0032249D" w:rsidP="008D49C7">
            <w:pPr>
              <w:spacing w:before="60" w:after="60"/>
              <w:rPr>
                <w:b/>
              </w:rPr>
            </w:pPr>
            <w:r w:rsidRPr="004A608D">
              <w:rPr>
                <w:b/>
              </w:rPr>
              <w:t>Issue Date</w:t>
            </w:r>
          </w:p>
        </w:tc>
        <w:tc>
          <w:tcPr>
            <w:tcW w:w="2201" w:type="pct"/>
            <w:tcBorders>
              <w:top w:val="single" w:sz="4" w:space="0" w:color="DDDDDD"/>
              <w:left w:val="single" w:sz="4" w:space="0" w:color="DDDDDD"/>
              <w:bottom w:val="single" w:sz="4" w:space="0" w:color="DDDDDD"/>
              <w:right w:val="single" w:sz="4" w:space="0" w:color="DDDDDD"/>
            </w:tcBorders>
            <w:shd w:val="clear" w:color="auto" w:fill="DEEAF6"/>
            <w:hideMark/>
          </w:tcPr>
          <w:p w14:paraId="06845234" w14:textId="77777777" w:rsidR="0032249D" w:rsidRPr="004A608D" w:rsidRDefault="0032249D" w:rsidP="008D49C7">
            <w:pPr>
              <w:spacing w:before="60" w:after="60"/>
              <w:rPr>
                <w:b/>
              </w:rPr>
            </w:pPr>
            <w:r w:rsidRPr="004A608D">
              <w:rPr>
                <w:b/>
              </w:rPr>
              <w:t>Changes</w:t>
            </w:r>
          </w:p>
        </w:tc>
        <w:tc>
          <w:tcPr>
            <w:tcW w:w="1544" w:type="pct"/>
            <w:tcBorders>
              <w:top w:val="single" w:sz="4" w:space="0" w:color="DDDDDD"/>
              <w:left w:val="single" w:sz="4" w:space="0" w:color="DDDDDD"/>
              <w:bottom w:val="single" w:sz="4" w:space="0" w:color="DDDDDD"/>
              <w:right w:val="single" w:sz="4" w:space="0" w:color="DDDDDD"/>
            </w:tcBorders>
            <w:shd w:val="clear" w:color="auto" w:fill="DEEAF6"/>
          </w:tcPr>
          <w:p w14:paraId="1D524752" w14:textId="77777777" w:rsidR="0032249D" w:rsidRPr="004A608D" w:rsidRDefault="0032249D" w:rsidP="008D49C7">
            <w:pPr>
              <w:spacing w:before="60" w:after="60"/>
              <w:rPr>
                <w:b/>
              </w:rPr>
            </w:pPr>
            <w:r>
              <w:rPr>
                <w:b/>
              </w:rPr>
              <w:t>Role</w:t>
            </w:r>
          </w:p>
        </w:tc>
      </w:tr>
      <w:tr w:rsidR="0032249D" w:rsidRPr="004A608D" w14:paraId="2CA84778" w14:textId="77777777" w:rsidTr="009E2BA0">
        <w:tc>
          <w:tcPr>
            <w:tcW w:w="535" w:type="pct"/>
            <w:tcBorders>
              <w:top w:val="single" w:sz="4" w:space="0" w:color="DDDDDD"/>
              <w:left w:val="single" w:sz="4" w:space="0" w:color="DDDDDD"/>
              <w:bottom w:val="single" w:sz="4" w:space="0" w:color="DDDDDD"/>
              <w:right w:val="single" w:sz="4" w:space="0" w:color="DDDDDD"/>
            </w:tcBorders>
            <w:vAlign w:val="center"/>
          </w:tcPr>
          <w:p w14:paraId="6724FA35" w14:textId="5C1FF938" w:rsidR="0032249D" w:rsidRPr="004A608D" w:rsidRDefault="00DA3368" w:rsidP="008D49C7">
            <w:pPr>
              <w:spacing w:before="60" w:after="60"/>
            </w:pPr>
            <w:r>
              <w:t>v1</w:t>
            </w:r>
            <w:r w:rsidR="009E2BA0">
              <w:t>.0</w:t>
            </w:r>
          </w:p>
        </w:tc>
        <w:tc>
          <w:tcPr>
            <w:tcW w:w="720" w:type="pct"/>
            <w:tcBorders>
              <w:top w:val="single" w:sz="4" w:space="0" w:color="DDDDDD"/>
              <w:left w:val="single" w:sz="4" w:space="0" w:color="DDDDDD"/>
              <w:bottom w:val="single" w:sz="4" w:space="0" w:color="DDDDDD"/>
              <w:right w:val="single" w:sz="4" w:space="0" w:color="DDDDDD"/>
            </w:tcBorders>
            <w:vAlign w:val="center"/>
          </w:tcPr>
          <w:p w14:paraId="109FB2AD" w14:textId="77777777" w:rsidR="0032249D" w:rsidRPr="004A608D" w:rsidRDefault="00DA3368" w:rsidP="008D49C7">
            <w:pPr>
              <w:spacing w:before="60" w:after="60"/>
            </w:pPr>
            <w:r>
              <w:t>27/09/2019</w:t>
            </w:r>
          </w:p>
        </w:tc>
        <w:tc>
          <w:tcPr>
            <w:tcW w:w="2201" w:type="pct"/>
            <w:tcBorders>
              <w:top w:val="single" w:sz="4" w:space="0" w:color="DDDDDD"/>
              <w:left w:val="single" w:sz="4" w:space="0" w:color="DDDDDD"/>
              <w:bottom w:val="single" w:sz="4" w:space="0" w:color="DDDDDD"/>
              <w:right w:val="single" w:sz="4" w:space="0" w:color="DDDDDD"/>
            </w:tcBorders>
            <w:vAlign w:val="center"/>
          </w:tcPr>
          <w:p w14:paraId="59964E25" w14:textId="77777777" w:rsidR="0032249D" w:rsidRPr="004A608D" w:rsidRDefault="00DA3368" w:rsidP="008D49C7">
            <w:pPr>
              <w:spacing w:before="60" w:after="60"/>
            </w:pPr>
            <w:r>
              <w:t>First published</w:t>
            </w:r>
          </w:p>
        </w:tc>
        <w:tc>
          <w:tcPr>
            <w:tcW w:w="1544" w:type="pct"/>
            <w:tcBorders>
              <w:top w:val="single" w:sz="4" w:space="0" w:color="DDDDDD"/>
              <w:left w:val="single" w:sz="4" w:space="0" w:color="DDDDDD"/>
              <w:bottom w:val="single" w:sz="4" w:space="0" w:color="DDDDDD"/>
              <w:right w:val="single" w:sz="4" w:space="0" w:color="DDDDDD"/>
            </w:tcBorders>
            <w:vAlign w:val="center"/>
          </w:tcPr>
          <w:p w14:paraId="7640BD3A" w14:textId="77777777" w:rsidR="0032249D" w:rsidRPr="004A608D" w:rsidRDefault="00DA3368" w:rsidP="008D49C7">
            <w:pPr>
              <w:spacing w:before="60" w:after="60"/>
            </w:pPr>
            <w:r>
              <w:t>Qualification Administrator</w:t>
            </w:r>
          </w:p>
        </w:tc>
      </w:tr>
      <w:tr w:rsidR="0011579F" w:rsidRPr="004A608D" w14:paraId="7CD3564A" w14:textId="77777777" w:rsidTr="009E2BA0">
        <w:tc>
          <w:tcPr>
            <w:tcW w:w="535" w:type="pct"/>
            <w:tcBorders>
              <w:top w:val="single" w:sz="4" w:space="0" w:color="DDDDDD"/>
              <w:left w:val="single" w:sz="4" w:space="0" w:color="DDDDDD"/>
              <w:bottom w:val="single" w:sz="4" w:space="0" w:color="DDDDDD"/>
              <w:right w:val="single" w:sz="4" w:space="0" w:color="DDDDDD"/>
            </w:tcBorders>
            <w:vAlign w:val="center"/>
          </w:tcPr>
          <w:p w14:paraId="4ECA8190" w14:textId="760603FC" w:rsidR="0011579F" w:rsidRPr="004A608D" w:rsidRDefault="0011579F" w:rsidP="0011579F">
            <w:pPr>
              <w:spacing w:before="60" w:after="60"/>
            </w:pPr>
            <w:r>
              <w:t>v2</w:t>
            </w:r>
            <w:r w:rsidR="009E2BA0">
              <w:t>.0</w:t>
            </w:r>
          </w:p>
        </w:tc>
        <w:tc>
          <w:tcPr>
            <w:tcW w:w="720" w:type="pct"/>
            <w:tcBorders>
              <w:top w:val="single" w:sz="4" w:space="0" w:color="DDDDDD"/>
              <w:left w:val="single" w:sz="4" w:space="0" w:color="DDDDDD"/>
              <w:bottom w:val="single" w:sz="4" w:space="0" w:color="DDDDDD"/>
              <w:right w:val="single" w:sz="4" w:space="0" w:color="DDDDDD"/>
            </w:tcBorders>
            <w:vAlign w:val="center"/>
          </w:tcPr>
          <w:p w14:paraId="49D94947" w14:textId="6B195182" w:rsidR="0011579F" w:rsidRPr="004A608D" w:rsidRDefault="009E2BA0" w:rsidP="0011579F">
            <w:pPr>
              <w:spacing w:before="60" w:after="60"/>
            </w:pPr>
            <w:r>
              <w:t>24/04/2023</w:t>
            </w:r>
          </w:p>
        </w:tc>
        <w:tc>
          <w:tcPr>
            <w:tcW w:w="2201" w:type="pct"/>
            <w:tcBorders>
              <w:top w:val="single" w:sz="4" w:space="0" w:color="DDDDDD"/>
              <w:left w:val="single" w:sz="4" w:space="0" w:color="DDDDDD"/>
              <w:bottom w:val="single" w:sz="4" w:space="0" w:color="DDDDDD"/>
              <w:right w:val="single" w:sz="4" w:space="0" w:color="DDDDDD"/>
            </w:tcBorders>
            <w:vAlign w:val="center"/>
          </w:tcPr>
          <w:p w14:paraId="2FDD0C13" w14:textId="77777777" w:rsidR="0011579F" w:rsidRDefault="0011579F" w:rsidP="0011579F">
            <w:pPr>
              <w:spacing w:before="60" w:after="60"/>
            </w:pPr>
            <w:r>
              <w:t xml:space="preserve">Amended requirement to 25 treatments </w:t>
            </w:r>
          </w:p>
        </w:tc>
        <w:tc>
          <w:tcPr>
            <w:tcW w:w="1544" w:type="pct"/>
            <w:tcBorders>
              <w:top w:val="single" w:sz="4" w:space="0" w:color="DDDDDD"/>
              <w:left w:val="single" w:sz="4" w:space="0" w:color="DDDDDD"/>
              <w:bottom w:val="single" w:sz="4" w:space="0" w:color="DDDDDD"/>
              <w:right w:val="single" w:sz="4" w:space="0" w:color="DDDDDD"/>
            </w:tcBorders>
            <w:vAlign w:val="center"/>
          </w:tcPr>
          <w:p w14:paraId="4E25023A" w14:textId="77777777" w:rsidR="0011579F" w:rsidRPr="0016328D" w:rsidRDefault="0011579F" w:rsidP="0011579F">
            <w:pPr>
              <w:spacing w:before="60" w:after="60"/>
            </w:pPr>
            <w:r w:rsidRPr="0016328D">
              <w:t>Qualification Administrator</w:t>
            </w:r>
          </w:p>
        </w:tc>
      </w:tr>
    </w:tbl>
    <w:p w14:paraId="158EE593" w14:textId="77777777" w:rsidR="0032249D" w:rsidRPr="001204C3" w:rsidRDefault="0032249D" w:rsidP="009E2BA0"/>
    <w:sectPr w:rsidR="0032249D" w:rsidRPr="001204C3" w:rsidSect="00BA514F">
      <w:headerReference w:type="default" r:id="rId8"/>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09829" w14:textId="77777777" w:rsidR="00F460BB" w:rsidRDefault="00F460BB" w:rsidP="00735D34">
      <w:r>
        <w:separator/>
      </w:r>
    </w:p>
  </w:endnote>
  <w:endnote w:type="continuationSeparator" w:id="0">
    <w:p w14:paraId="20833DB5" w14:textId="77777777"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14:paraId="6F43D928" w14:textId="305A139F" w:rsidR="00856F63" w:rsidRPr="001E0802" w:rsidRDefault="00945F1B" w:rsidP="009F197D">
            <w:pPr>
              <w:pStyle w:val="Footer"/>
              <w:tabs>
                <w:tab w:val="clear" w:pos="9026"/>
              </w:tabs>
              <w:ind w:right="-330"/>
              <w:rPr>
                <w:rFonts w:cstheme="minorHAnsi"/>
                <w:b/>
                <w:color w:val="FF0000"/>
                <w:szCs w:val="18"/>
              </w:rPr>
            </w:pPr>
            <w:r w:rsidRPr="00945F1B">
              <w:rPr>
                <w:szCs w:val="18"/>
              </w:rPr>
              <w:t>iUSP178</w:t>
            </w:r>
            <w:r w:rsidR="00E86CBB" w:rsidRPr="001E0802">
              <w:rPr>
                <w:szCs w:val="18"/>
              </w:rPr>
              <w:t xml:space="preserve"> </w:t>
            </w:r>
            <w:r w:rsidR="009E2BA0">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9E2BA0">
              <w:rPr>
                <w:szCs w:val="18"/>
              </w:rPr>
              <w:t>2.0</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11579F">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11579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E9C87" w14:textId="77777777" w:rsidR="00F460BB" w:rsidRDefault="00F460BB" w:rsidP="00735D34">
      <w:r>
        <w:separator/>
      </w:r>
    </w:p>
  </w:footnote>
  <w:footnote w:type="continuationSeparator" w:id="0">
    <w:p w14:paraId="6458962A" w14:textId="77777777" w:rsidR="00F460BB" w:rsidRDefault="00F460BB" w:rsidP="00735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87CB8" w14:textId="77777777" w:rsidR="0011579F" w:rsidRDefault="0011579F" w:rsidP="0011579F">
    <w:pPr>
      <w:pStyle w:val="Header"/>
      <w:jc w:val="right"/>
    </w:pPr>
    <w:r w:rsidRPr="001204C3">
      <w:rPr>
        <w:rFonts w:cstheme="minorHAnsi"/>
        <w:noProof/>
        <w:lang w:eastAsia="en-GB"/>
      </w:rPr>
      <w:drawing>
        <wp:inline distT="0" distB="0" distL="0" distR="0" wp14:anchorId="39EEBD39" wp14:editId="16DDFF9D">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0881341">
    <w:abstractNumId w:val="2"/>
  </w:num>
  <w:num w:numId="2" w16cid:durableId="1598320491">
    <w:abstractNumId w:val="3"/>
  </w:num>
  <w:num w:numId="3" w16cid:durableId="1255430468">
    <w:abstractNumId w:val="0"/>
  </w:num>
  <w:num w:numId="4" w16cid:durableId="1323704693">
    <w:abstractNumId w:val="1"/>
  </w:num>
  <w:num w:numId="5" w16cid:durableId="1518498527">
    <w:abstractNumId w:val="4"/>
  </w:num>
  <w:num w:numId="6" w16cid:durableId="17003548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AF2040"/>
    <w:rsid w:val="00003257"/>
    <w:rsid w:val="0001369A"/>
    <w:rsid w:val="00061C6A"/>
    <w:rsid w:val="000D1D6D"/>
    <w:rsid w:val="0011579F"/>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45F1B"/>
    <w:rsid w:val="009541DF"/>
    <w:rsid w:val="00974429"/>
    <w:rsid w:val="00974DDB"/>
    <w:rsid w:val="00976267"/>
    <w:rsid w:val="00992337"/>
    <w:rsid w:val="009D42F0"/>
    <w:rsid w:val="009D6A34"/>
    <w:rsid w:val="009E2BA0"/>
    <w:rsid w:val="009F197D"/>
    <w:rsid w:val="00A47301"/>
    <w:rsid w:val="00A66143"/>
    <w:rsid w:val="00A679AF"/>
    <w:rsid w:val="00A926BD"/>
    <w:rsid w:val="00A9756D"/>
    <w:rsid w:val="00AD4692"/>
    <w:rsid w:val="00AF2040"/>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A3368"/>
    <w:rsid w:val="00DB1D5A"/>
    <w:rsid w:val="00E058A2"/>
    <w:rsid w:val="00E102F0"/>
    <w:rsid w:val="00E33ECD"/>
    <w:rsid w:val="00E41C18"/>
    <w:rsid w:val="00E86CBB"/>
    <w:rsid w:val="00E90DE1"/>
    <w:rsid w:val="00E956A9"/>
    <w:rsid w:val="00EC5E3B"/>
    <w:rsid w:val="00EE5390"/>
    <w:rsid w:val="00F12A8D"/>
    <w:rsid w:val="00F42F92"/>
    <w:rsid w:val="00F460BB"/>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2789C21"/>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 w:type="character" w:styleId="CommentReference">
    <w:name w:val="annotation reference"/>
    <w:basedOn w:val="DefaultParagraphFont"/>
    <w:uiPriority w:val="99"/>
    <w:semiHidden/>
    <w:unhideWhenUsed/>
    <w:rsid w:val="0011579F"/>
    <w:rPr>
      <w:sz w:val="16"/>
      <w:szCs w:val="16"/>
    </w:rPr>
  </w:style>
  <w:style w:type="paragraph" w:styleId="CommentText">
    <w:name w:val="annotation text"/>
    <w:basedOn w:val="Normal"/>
    <w:link w:val="CommentTextChar"/>
    <w:uiPriority w:val="99"/>
    <w:semiHidden/>
    <w:unhideWhenUsed/>
    <w:rsid w:val="0011579F"/>
    <w:rPr>
      <w:sz w:val="20"/>
      <w:szCs w:val="20"/>
    </w:rPr>
  </w:style>
  <w:style w:type="character" w:customStyle="1" w:styleId="CommentTextChar">
    <w:name w:val="Comment Text Char"/>
    <w:basedOn w:val="DefaultParagraphFont"/>
    <w:link w:val="CommentText"/>
    <w:uiPriority w:val="99"/>
    <w:semiHidden/>
    <w:rsid w:val="0011579F"/>
    <w:rPr>
      <w:sz w:val="20"/>
      <w:szCs w:val="20"/>
    </w:rPr>
  </w:style>
  <w:style w:type="paragraph" w:styleId="CommentSubject">
    <w:name w:val="annotation subject"/>
    <w:basedOn w:val="CommentText"/>
    <w:next w:val="CommentText"/>
    <w:link w:val="CommentSubjectChar"/>
    <w:uiPriority w:val="99"/>
    <w:semiHidden/>
    <w:unhideWhenUsed/>
    <w:rsid w:val="0011579F"/>
    <w:rPr>
      <w:b/>
      <w:bCs/>
    </w:rPr>
  </w:style>
  <w:style w:type="character" w:customStyle="1" w:styleId="CommentSubjectChar">
    <w:name w:val="Comment Subject Char"/>
    <w:basedOn w:val="CommentTextChar"/>
    <w:link w:val="CommentSubject"/>
    <w:uiPriority w:val="99"/>
    <w:semiHidden/>
    <w:rsid w:val="0011579F"/>
    <w:rPr>
      <w:b/>
      <w:bCs/>
      <w:sz w:val="20"/>
      <w:szCs w:val="20"/>
    </w:rPr>
  </w:style>
  <w:style w:type="paragraph" w:styleId="BalloonText">
    <w:name w:val="Balloon Text"/>
    <w:basedOn w:val="Normal"/>
    <w:link w:val="BalloonTextChar"/>
    <w:uiPriority w:val="99"/>
    <w:semiHidden/>
    <w:unhideWhenUsed/>
    <w:rsid w:val="0011579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57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91257-C21E-4C77-9317-8DDE8C6D4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1</TotalTime>
  <Pages>2</Pages>
  <Words>268</Words>
  <Characters>1533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2023-04-24T09:46:00Z</dcterms:created>
  <dcterms:modified xsi:type="dcterms:W3CDTF">2023-04-24T09:46:00Z</dcterms:modified>
</cp:coreProperties>
</file>