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AA5300" w:rsidP="00D24628">
      <w:pPr>
        <w:pStyle w:val="Title"/>
        <w:spacing w:before="120" w:after="100"/>
        <w:rPr>
          <w:rFonts w:asciiTheme="minorHAnsi" w:hAnsiTheme="minorHAnsi" w:cstheme="minorHAnsi"/>
          <w:b w:val="0"/>
          <w:sz w:val="52"/>
        </w:rPr>
      </w:pPr>
      <w:r w:rsidRPr="00AA5300">
        <w:rPr>
          <w:rFonts w:asciiTheme="minorHAnsi" w:hAnsiTheme="minorHAnsi" w:cstheme="minorHAnsi"/>
          <w:b w:val="0"/>
        </w:rPr>
        <w:t>Pre-examination</w:t>
      </w:r>
      <w:r w:rsidR="00557628">
        <w:rPr>
          <w:rFonts w:asciiTheme="minorHAnsi" w:hAnsiTheme="minorHAnsi" w:cstheme="minorHAnsi"/>
          <w:b w:val="0"/>
        </w:rPr>
        <w:t xml:space="preserve">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21"/>
        <w:gridCol w:w="1850"/>
        <w:gridCol w:w="1138"/>
        <w:gridCol w:w="571"/>
        <w:gridCol w:w="570"/>
        <w:gridCol w:w="429"/>
        <w:gridCol w:w="717"/>
        <w:gridCol w:w="426"/>
        <w:gridCol w:w="426"/>
        <w:gridCol w:w="423"/>
        <w:gridCol w:w="426"/>
        <w:gridCol w:w="708"/>
        <w:gridCol w:w="426"/>
        <w:gridCol w:w="426"/>
        <w:gridCol w:w="993"/>
        <w:gridCol w:w="1273"/>
        <w:gridCol w:w="564"/>
        <w:gridCol w:w="564"/>
        <w:gridCol w:w="2345"/>
      </w:tblGrid>
      <w:tr w:rsidR="00024563" w:rsidRPr="005E3E6D" w:rsidTr="00024563">
        <w:tc>
          <w:tcPr>
            <w:tcW w:w="5000" w:type="pct"/>
            <w:gridSpan w:val="19"/>
            <w:shd w:val="clear" w:color="auto" w:fill="DEEAF6"/>
          </w:tcPr>
          <w:p w:rsidR="00024563" w:rsidRPr="00024563" w:rsidRDefault="00567265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iUBT429 – Manicure and p</w:t>
            </w:r>
            <w:r w:rsidRPr="00C00B40">
              <w:rPr>
                <w:rFonts w:asciiTheme="minorHAnsi" w:hAnsiTheme="minorHAnsi" w:cstheme="minorHAnsi"/>
                <w:b/>
                <w:sz w:val="24"/>
              </w:rPr>
              <w:t>edicure</w:t>
            </w:r>
          </w:p>
        </w:tc>
      </w:tr>
      <w:tr w:rsidR="003D510B" w:rsidRPr="005E3E6D" w:rsidTr="003D510B">
        <w:tc>
          <w:tcPr>
            <w:tcW w:w="1159" w:type="pct"/>
            <w:gridSpan w:val="3"/>
            <w:vMerge w:val="restart"/>
            <w:vAlign w:val="center"/>
          </w:tcPr>
          <w:p w:rsidR="00AA5300" w:rsidRPr="00AA5300" w:rsidRDefault="003D510B" w:rsidP="00AA5300">
            <w:pPr>
              <w:spacing w:after="6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 w:rsidR="00AA5300" w:rsidRPr="00AA5300">
              <w:rPr>
                <w:rFonts w:asciiTheme="minorHAnsi" w:hAnsiTheme="minorHAnsi" w:cstheme="minorHAnsi"/>
                <w:b/>
              </w:rPr>
              <w:t>Centre name:</w:t>
            </w:r>
          </w:p>
          <w:p w:rsidR="00AA5300" w:rsidRPr="00AA5300" w:rsidRDefault="00AA5300" w:rsidP="00AA5300">
            <w:pPr>
              <w:spacing w:after="60"/>
              <w:rPr>
                <w:rFonts w:asciiTheme="minorHAnsi" w:hAnsiTheme="minorHAnsi" w:cstheme="minorHAnsi"/>
                <w:b/>
              </w:rPr>
            </w:pPr>
            <w:r w:rsidRPr="00AA5300">
              <w:rPr>
                <w:rFonts w:asciiTheme="minorHAnsi" w:hAnsiTheme="minorHAnsi" w:cstheme="minorHAnsi"/>
                <w:b/>
              </w:rPr>
              <w:t>Centre ID number:</w:t>
            </w:r>
          </w:p>
          <w:p w:rsidR="00AA5300" w:rsidRPr="00AA5300" w:rsidRDefault="00AA5300" w:rsidP="00AA5300">
            <w:pPr>
              <w:spacing w:after="60"/>
              <w:rPr>
                <w:rFonts w:asciiTheme="minorHAnsi" w:hAnsiTheme="minorHAnsi" w:cstheme="minorHAnsi"/>
                <w:b/>
              </w:rPr>
            </w:pPr>
            <w:r w:rsidRPr="00AA5300">
              <w:rPr>
                <w:rFonts w:asciiTheme="minorHAnsi" w:hAnsiTheme="minorHAnsi" w:cstheme="minorHAnsi"/>
                <w:b/>
              </w:rPr>
              <w:t>Booking reference:</w:t>
            </w:r>
          </w:p>
          <w:p w:rsidR="003D510B" w:rsidRDefault="00AA5300" w:rsidP="00AA5300">
            <w:pPr>
              <w:spacing w:after="60"/>
              <w:rPr>
                <w:rFonts w:asciiTheme="minorHAnsi" w:hAnsiTheme="minorHAnsi" w:cstheme="minorHAnsi"/>
                <w:b/>
              </w:rPr>
            </w:pPr>
            <w:r w:rsidRPr="00AA5300">
              <w:rPr>
                <w:rFonts w:asciiTheme="minorHAnsi" w:hAnsiTheme="minorHAnsi" w:cstheme="minorHAnsi"/>
                <w:b/>
              </w:rPr>
              <w:t>Lecturer signature:</w:t>
            </w:r>
          </w:p>
          <w:p w:rsidR="003D510B" w:rsidRPr="005E3E6D" w:rsidRDefault="003D510B" w:rsidP="00D24628">
            <w:pPr>
              <w:spacing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Date:</w:t>
            </w:r>
          </w:p>
        </w:tc>
        <w:tc>
          <w:tcPr>
            <w:tcW w:w="388" w:type="pct"/>
            <w:gridSpan w:val="2"/>
            <w:tcBorders>
              <w:right w:val="single" w:sz="12" w:space="0" w:color="auto"/>
            </w:tcBorders>
          </w:tcPr>
          <w:p w:rsidR="003D510B" w:rsidRPr="00024563" w:rsidRDefault="003D510B" w:rsidP="0076122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46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3D510B" w:rsidRPr="005E3E6D" w:rsidRDefault="003D510B" w:rsidP="00761223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44" w:type="pct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3D510B" w:rsidRPr="00761223" w:rsidRDefault="003D510B" w:rsidP="0076122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</w:t>
            </w:r>
          </w:p>
          <w:p w:rsidR="003D510B" w:rsidRPr="00024563" w:rsidRDefault="003D510B" w:rsidP="00761223">
            <w:pPr>
              <w:rPr>
                <w:rFonts w:asciiTheme="minorHAnsi" w:hAnsiTheme="minorHAnsi" w:cstheme="minorHAnsi"/>
              </w:rPr>
            </w:pPr>
            <w:r w:rsidRPr="00761223">
              <w:rPr>
                <w:rFonts w:asciiTheme="minorHAnsi" w:hAnsiTheme="minorHAnsi" w:cstheme="minorHAnsi"/>
              </w:rPr>
              <w:t>Sterilisation</w:t>
            </w:r>
          </w:p>
        </w:tc>
        <w:tc>
          <w:tcPr>
            <w:tcW w:w="145" w:type="pct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3D510B" w:rsidRPr="00024563" w:rsidRDefault="003D510B" w:rsidP="00761223">
            <w:pPr>
              <w:rPr>
                <w:rFonts w:asciiTheme="minorHAnsi" w:hAnsiTheme="minorHAnsi" w:cstheme="minorHAnsi"/>
              </w:rPr>
            </w:pPr>
            <w:r w:rsidRPr="003D510B">
              <w:rPr>
                <w:rFonts w:asciiTheme="minorHAnsi" w:hAnsiTheme="minorHAnsi" w:cstheme="minorHAnsi"/>
              </w:rPr>
              <w:t>Filing – manicure</w:t>
            </w:r>
          </w:p>
        </w:tc>
        <w:tc>
          <w:tcPr>
            <w:tcW w:w="145" w:type="pct"/>
            <w:vMerge w:val="restart"/>
            <w:textDirection w:val="btLr"/>
            <w:vAlign w:val="center"/>
          </w:tcPr>
          <w:p w:rsidR="003D510B" w:rsidRPr="00024563" w:rsidRDefault="003D510B" w:rsidP="00761223">
            <w:pPr>
              <w:rPr>
                <w:rFonts w:asciiTheme="minorHAnsi" w:hAnsiTheme="minorHAnsi" w:cstheme="minorHAnsi"/>
              </w:rPr>
            </w:pPr>
            <w:r w:rsidRPr="003D510B">
              <w:rPr>
                <w:rFonts w:asciiTheme="minorHAnsi" w:hAnsiTheme="minorHAnsi" w:cstheme="minorHAnsi"/>
              </w:rPr>
              <w:t>Filing – pedicure</w:t>
            </w:r>
          </w:p>
        </w:tc>
        <w:tc>
          <w:tcPr>
            <w:tcW w:w="144" w:type="pct"/>
            <w:vMerge w:val="restart"/>
            <w:textDirection w:val="btLr"/>
            <w:vAlign w:val="center"/>
          </w:tcPr>
          <w:p w:rsidR="003D510B" w:rsidRPr="00024563" w:rsidRDefault="003D510B" w:rsidP="00761223">
            <w:pPr>
              <w:rPr>
                <w:rFonts w:asciiTheme="minorHAnsi" w:hAnsiTheme="minorHAnsi" w:cstheme="minorHAnsi"/>
              </w:rPr>
            </w:pPr>
            <w:r w:rsidRPr="003D510B">
              <w:rPr>
                <w:rFonts w:asciiTheme="minorHAnsi" w:hAnsiTheme="minorHAnsi" w:cstheme="minorHAnsi"/>
              </w:rPr>
              <w:t>Cuticle – manicure</w:t>
            </w:r>
          </w:p>
        </w:tc>
        <w:tc>
          <w:tcPr>
            <w:tcW w:w="145" w:type="pct"/>
            <w:vMerge w:val="restart"/>
            <w:textDirection w:val="btLr"/>
            <w:vAlign w:val="center"/>
          </w:tcPr>
          <w:p w:rsidR="003D510B" w:rsidRPr="00024563" w:rsidRDefault="003D510B" w:rsidP="00761223">
            <w:pPr>
              <w:rPr>
                <w:rFonts w:asciiTheme="minorHAnsi" w:hAnsiTheme="minorHAnsi" w:cstheme="minorHAnsi"/>
              </w:rPr>
            </w:pPr>
            <w:r w:rsidRPr="003D510B">
              <w:rPr>
                <w:rFonts w:asciiTheme="minorHAnsi" w:hAnsiTheme="minorHAnsi" w:cstheme="minorHAnsi"/>
              </w:rPr>
              <w:t>Cuticle – pedicure</w:t>
            </w:r>
          </w:p>
        </w:tc>
        <w:tc>
          <w:tcPr>
            <w:tcW w:w="241" w:type="pct"/>
            <w:vMerge w:val="restart"/>
            <w:textDirection w:val="btLr"/>
            <w:vAlign w:val="center"/>
          </w:tcPr>
          <w:p w:rsidR="003D510B" w:rsidRPr="00024563" w:rsidRDefault="003D510B" w:rsidP="00761223">
            <w:pPr>
              <w:rPr>
                <w:rFonts w:asciiTheme="minorHAnsi" w:hAnsiTheme="minorHAnsi" w:cstheme="minorHAnsi"/>
              </w:rPr>
            </w:pPr>
            <w:r w:rsidRPr="003D510B">
              <w:rPr>
                <w:rFonts w:asciiTheme="minorHAnsi" w:hAnsiTheme="minorHAnsi" w:cstheme="minorHAnsi"/>
              </w:rPr>
              <w:t>Removal of hard skin (pedicure only)</w:t>
            </w:r>
          </w:p>
        </w:tc>
        <w:tc>
          <w:tcPr>
            <w:tcW w:w="145" w:type="pct"/>
            <w:vMerge w:val="restart"/>
            <w:textDirection w:val="btLr"/>
          </w:tcPr>
          <w:p w:rsidR="003D510B" w:rsidRPr="000D4EA4" w:rsidRDefault="003D510B" w:rsidP="00761223">
            <w:pPr>
              <w:rPr>
                <w:rFonts w:asciiTheme="minorHAnsi" w:hAnsiTheme="minorHAnsi" w:cstheme="minorHAnsi"/>
              </w:rPr>
            </w:pPr>
            <w:r w:rsidRPr="003D510B">
              <w:rPr>
                <w:rFonts w:asciiTheme="minorHAnsi" w:hAnsiTheme="minorHAnsi" w:cstheme="minorHAnsi"/>
              </w:rPr>
              <w:t>Massage – manicure</w:t>
            </w:r>
          </w:p>
        </w:tc>
        <w:tc>
          <w:tcPr>
            <w:tcW w:w="145" w:type="pct"/>
            <w:vMerge w:val="restart"/>
            <w:textDirection w:val="btLr"/>
          </w:tcPr>
          <w:p w:rsidR="003D510B" w:rsidRPr="000D4EA4" w:rsidRDefault="003D510B" w:rsidP="00761223">
            <w:pPr>
              <w:rPr>
                <w:rFonts w:asciiTheme="minorHAnsi" w:hAnsiTheme="minorHAnsi" w:cstheme="minorHAnsi"/>
              </w:rPr>
            </w:pPr>
            <w:r w:rsidRPr="003D510B">
              <w:rPr>
                <w:rFonts w:asciiTheme="minorHAnsi" w:hAnsiTheme="minorHAnsi" w:cstheme="minorHAnsi"/>
              </w:rPr>
              <w:t>Massage – pedicure</w:t>
            </w:r>
          </w:p>
        </w:tc>
        <w:tc>
          <w:tcPr>
            <w:tcW w:w="338" w:type="pct"/>
            <w:vMerge w:val="restart"/>
            <w:textDirection w:val="btLr"/>
            <w:vAlign w:val="center"/>
          </w:tcPr>
          <w:p w:rsidR="003D510B" w:rsidRPr="00024563" w:rsidRDefault="003D510B" w:rsidP="00761223">
            <w:pPr>
              <w:rPr>
                <w:rFonts w:asciiTheme="minorHAnsi" w:hAnsiTheme="minorHAnsi" w:cstheme="minorHAnsi"/>
              </w:rPr>
            </w:pPr>
            <w:r w:rsidRPr="003D510B">
              <w:rPr>
                <w:rFonts w:asciiTheme="minorHAnsi" w:hAnsiTheme="minorHAnsi" w:cstheme="minorHAnsi"/>
              </w:rPr>
              <w:t>Varnish application and finished result – manicure</w:t>
            </w:r>
          </w:p>
        </w:tc>
        <w:tc>
          <w:tcPr>
            <w:tcW w:w="433" w:type="pct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4A5758" w:rsidRDefault="003D510B" w:rsidP="00761223">
            <w:r>
              <w:t xml:space="preserve"> </w:t>
            </w:r>
          </w:p>
          <w:p w:rsidR="003D510B" w:rsidRPr="00024563" w:rsidRDefault="003D510B" w:rsidP="00761223">
            <w:pPr>
              <w:rPr>
                <w:rFonts w:asciiTheme="minorHAnsi" w:hAnsiTheme="minorHAnsi" w:cstheme="minorHAnsi"/>
              </w:rPr>
            </w:pPr>
            <w:r w:rsidRPr="003D510B">
              <w:rPr>
                <w:rFonts w:asciiTheme="minorHAnsi" w:hAnsiTheme="minorHAnsi" w:cstheme="minorHAnsi"/>
              </w:rPr>
              <w:t>Varnish application and finished result – pedicure</w:t>
            </w:r>
          </w:p>
        </w:tc>
        <w:tc>
          <w:tcPr>
            <w:tcW w:w="19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3D510B" w:rsidRPr="005E3E6D" w:rsidRDefault="003D510B" w:rsidP="00761223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2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3D510B" w:rsidRPr="00024563" w:rsidRDefault="003D510B" w:rsidP="00761223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799" w:type="pct"/>
            <w:vMerge w:val="restart"/>
            <w:vAlign w:val="center"/>
          </w:tcPr>
          <w:p w:rsidR="003D510B" w:rsidRPr="00024563" w:rsidRDefault="003D510B" w:rsidP="00761223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  <w:r>
              <w:rPr>
                <w:rFonts w:asciiTheme="minorHAnsi" w:hAnsiTheme="minorHAnsi" w:cstheme="minorHAnsi"/>
              </w:rPr>
              <w:t>.</w:t>
            </w:r>
          </w:p>
        </w:tc>
      </w:tr>
      <w:tr w:rsidR="003D510B" w:rsidRPr="005E3E6D" w:rsidTr="003D510B">
        <w:trPr>
          <w:cantSplit/>
          <w:trHeight w:val="1512"/>
        </w:trPr>
        <w:tc>
          <w:tcPr>
            <w:tcW w:w="1159" w:type="pct"/>
            <w:gridSpan w:val="3"/>
            <w:vMerge/>
          </w:tcPr>
          <w:p w:rsidR="003D510B" w:rsidRPr="005E3E6D" w:rsidRDefault="003D510B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extDirection w:val="btLr"/>
            <w:vAlign w:val="center"/>
          </w:tcPr>
          <w:p w:rsidR="003D510B" w:rsidRPr="00024563" w:rsidRDefault="003D510B" w:rsidP="00761223">
            <w:pPr>
              <w:rPr>
                <w:rFonts w:asciiTheme="minorHAnsi" w:hAnsiTheme="minorHAnsi" w:cstheme="minorHAnsi"/>
              </w:rPr>
            </w:pPr>
            <w:r w:rsidRPr="000D4EA4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94" w:type="pct"/>
            <w:textDirection w:val="btLr"/>
            <w:vAlign w:val="center"/>
          </w:tcPr>
          <w:p w:rsidR="003D510B" w:rsidRPr="00024563" w:rsidRDefault="003D510B" w:rsidP="00761223">
            <w:pPr>
              <w:rPr>
                <w:rFonts w:asciiTheme="minorHAnsi" w:hAnsiTheme="minorHAnsi" w:cstheme="minorHAnsi"/>
              </w:rPr>
            </w:pPr>
            <w:r w:rsidRPr="000D4EA4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46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3D510B" w:rsidRPr="005E3E6D" w:rsidRDefault="003D510B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vMerge/>
            <w:tcBorders>
              <w:left w:val="single" w:sz="12" w:space="0" w:color="auto"/>
            </w:tcBorders>
            <w:textDirection w:val="btLr"/>
          </w:tcPr>
          <w:p w:rsidR="003D510B" w:rsidRPr="005E3E6D" w:rsidRDefault="003D510B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vMerge/>
            <w:textDirection w:val="btLr"/>
          </w:tcPr>
          <w:p w:rsidR="003D510B" w:rsidRPr="005E3E6D" w:rsidRDefault="003D510B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vMerge/>
            <w:textDirection w:val="btLr"/>
          </w:tcPr>
          <w:p w:rsidR="003D510B" w:rsidRPr="005E3E6D" w:rsidRDefault="003D510B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vMerge/>
            <w:textDirection w:val="btLr"/>
          </w:tcPr>
          <w:p w:rsidR="003D510B" w:rsidRPr="005E3E6D" w:rsidRDefault="003D510B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vMerge/>
            <w:textDirection w:val="btLr"/>
          </w:tcPr>
          <w:p w:rsidR="003D510B" w:rsidRPr="005E3E6D" w:rsidRDefault="003D510B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</w:tcPr>
          <w:p w:rsidR="003D510B" w:rsidRPr="005E3E6D" w:rsidRDefault="003D510B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vMerge/>
            <w:textDirection w:val="btLr"/>
          </w:tcPr>
          <w:p w:rsidR="003D510B" w:rsidRPr="005E3E6D" w:rsidRDefault="003D510B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vMerge/>
            <w:textDirection w:val="btLr"/>
          </w:tcPr>
          <w:p w:rsidR="003D510B" w:rsidRPr="005E3E6D" w:rsidRDefault="003D510B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vMerge/>
            <w:textDirection w:val="btLr"/>
          </w:tcPr>
          <w:p w:rsidR="003D510B" w:rsidRPr="005E3E6D" w:rsidRDefault="003D510B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3" w:type="pct"/>
            <w:vMerge/>
            <w:textDirection w:val="btLr"/>
          </w:tcPr>
          <w:p w:rsidR="003D510B" w:rsidRPr="005E3E6D" w:rsidRDefault="003D510B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3D510B" w:rsidRPr="005E3E6D" w:rsidRDefault="003D510B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cBorders>
              <w:left w:val="single" w:sz="12" w:space="0" w:color="auto"/>
            </w:tcBorders>
            <w:textDirection w:val="btLr"/>
          </w:tcPr>
          <w:p w:rsidR="003D510B" w:rsidRPr="005E3E6D" w:rsidRDefault="003D510B" w:rsidP="0076122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99" w:type="pct"/>
            <w:vMerge/>
          </w:tcPr>
          <w:p w:rsidR="003D510B" w:rsidRPr="005E3E6D" w:rsidRDefault="003D510B" w:rsidP="0076122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D510B" w:rsidRPr="005E3E6D" w:rsidTr="003D510B">
        <w:tc>
          <w:tcPr>
            <w:tcW w:w="772" w:type="pct"/>
            <w:gridSpan w:val="2"/>
            <w:shd w:val="clear" w:color="auto" w:fill="F2F2F2" w:themeFill="background1" w:themeFillShade="F2"/>
            <w:vAlign w:val="center"/>
          </w:tcPr>
          <w:p w:rsidR="003D510B" w:rsidRPr="005E3E6D" w:rsidRDefault="003D510B" w:rsidP="0076122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87" w:type="pct"/>
            <w:shd w:val="clear" w:color="auto" w:fill="F2F2F2" w:themeFill="background1" w:themeFillShade="F2"/>
            <w:vAlign w:val="center"/>
          </w:tcPr>
          <w:p w:rsidR="003D510B" w:rsidRPr="005E3E6D" w:rsidRDefault="003D510B" w:rsidP="00761223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3D510B" w:rsidRPr="005E3E6D" w:rsidRDefault="003D510B" w:rsidP="003D5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3D510B" w:rsidRPr="005E3E6D" w:rsidRDefault="003D510B" w:rsidP="003D5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6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D510B" w:rsidRPr="005E3E6D" w:rsidRDefault="003D510B" w:rsidP="003D5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4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D510B" w:rsidRPr="005E3E6D" w:rsidRDefault="003D510B" w:rsidP="003D5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:rsidR="003D510B" w:rsidRPr="005E3E6D" w:rsidRDefault="003D510B" w:rsidP="003D5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:rsidR="003D510B" w:rsidRPr="005E3E6D" w:rsidRDefault="003D510B" w:rsidP="003D5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4" w:type="pct"/>
            <w:shd w:val="clear" w:color="auto" w:fill="F2F2F2" w:themeFill="background1" w:themeFillShade="F2"/>
            <w:vAlign w:val="center"/>
          </w:tcPr>
          <w:p w:rsidR="003D510B" w:rsidRPr="005E3E6D" w:rsidRDefault="003D510B" w:rsidP="003D5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:rsidR="003D510B" w:rsidRPr="005E3E6D" w:rsidRDefault="003D510B" w:rsidP="003D5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3D510B" w:rsidRPr="005E3E6D" w:rsidRDefault="003D510B" w:rsidP="003D5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:rsidR="003D510B" w:rsidRDefault="003D510B" w:rsidP="003D5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:rsidR="003D510B" w:rsidRDefault="003D510B" w:rsidP="003D5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338" w:type="pct"/>
            <w:shd w:val="clear" w:color="auto" w:fill="F2F2F2" w:themeFill="background1" w:themeFillShade="F2"/>
            <w:vAlign w:val="center"/>
          </w:tcPr>
          <w:p w:rsidR="003D510B" w:rsidRPr="005E3E6D" w:rsidRDefault="003D510B" w:rsidP="003D5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433" w:type="pct"/>
            <w:shd w:val="clear" w:color="auto" w:fill="F2F2F2" w:themeFill="background1" w:themeFillShade="F2"/>
            <w:vAlign w:val="center"/>
          </w:tcPr>
          <w:p w:rsidR="003D510B" w:rsidRPr="005E3E6D" w:rsidRDefault="003D510B" w:rsidP="003D5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D510B" w:rsidRPr="005E3E6D" w:rsidRDefault="003D510B" w:rsidP="003D5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2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D510B" w:rsidRPr="005E3E6D" w:rsidRDefault="003D510B" w:rsidP="003D51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799" w:type="pct"/>
            <w:shd w:val="clear" w:color="auto" w:fill="F2F2F2" w:themeFill="background1" w:themeFillShade="F2"/>
            <w:vAlign w:val="center"/>
          </w:tcPr>
          <w:p w:rsidR="003D510B" w:rsidRPr="005E3E6D" w:rsidRDefault="003D510B" w:rsidP="0076122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3D510B" w:rsidRPr="005E3E6D" w:rsidTr="003D510B">
        <w:tc>
          <w:tcPr>
            <w:tcW w:w="143" w:type="pct"/>
          </w:tcPr>
          <w:p w:rsidR="003D510B" w:rsidRPr="00024563" w:rsidRDefault="003D510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628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3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99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D510B" w:rsidRPr="005E3E6D" w:rsidTr="003D510B">
        <w:tc>
          <w:tcPr>
            <w:tcW w:w="143" w:type="pct"/>
          </w:tcPr>
          <w:p w:rsidR="003D510B" w:rsidRPr="00024563" w:rsidRDefault="003D510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628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3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99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D510B" w:rsidRPr="005E3E6D" w:rsidTr="003D510B">
        <w:tc>
          <w:tcPr>
            <w:tcW w:w="143" w:type="pct"/>
          </w:tcPr>
          <w:p w:rsidR="003D510B" w:rsidRPr="00024563" w:rsidRDefault="003D510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628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3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99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D510B" w:rsidRPr="005E3E6D" w:rsidTr="003D510B">
        <w:tc>
          <w:tcPr>
            <w:tcW w:w="143" w:type="pct"/>
          </w:tcPr>
          <w:p w:rsidR="003D510B" w:rsidRPr="00024563" w:rsidRDefault="003D510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628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3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99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D510B" w:rsidRPr="005E3E6D" w:rsidTr="003D510B">
        <w:tc>
          <w:tcPr>
            <w:tcW w:w="143" w:type="pct"/>
          </w:tcPr>
          <w:p w:rsidR="003D510B" w:rsidRPr="00024563" w:rsidRDefault="003D510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628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3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99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D510B" w:rsidRPr="005E3E6D" w:rsidTr="003D510B">
        <w:tc>
          <w:tcPr>
            <w:tcW w:w="143" w:type="pct"/>
          </w:tcPr>
          <w:p w:rsidR="003D510B" w:rsidRPr="00024563" w:rsidRDefault="003D510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628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3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99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D510B" w:rsidRPr="005E3E6D" w:rsidTr="003D510B">
        <w:tc>
          <w:tcPr>
            <w:tcW w:w="143" w:type="pct"/>
          </w:tcPr>
          <w:p w:rsidR="003D510B" w:rsidRPr="00024563" w:rsidRDefault="003D510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628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3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99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D510B" w:rsidRPr="005E3E6D" w:rsidTr="003D510B">
        <w:tc>
          <w:tcPr>
            <w:tcW w:w="143" w:type="pct"/>
          </w:tcPr>
          <w:p w:rsidR="003D510B" w:rsidRPr="00024563" w:rsidRDefault="003D510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628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3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99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D510B" w:rsidRPr="005E3E6D" w:rsidTr="003D510B">
        <w:tc>
          <w:tcPr>
            <w:tcW w:w="143" w:type="pct"/>
          </w:tcPr>
          <w:p w:rsidR="003D510B" w:rsidRPr="00024563" w:rsidRDefault="003D510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628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3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99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D510B" w:rsidRPr="005E3E6D" w:rsidTr="003D510B">
        <w:tc>
          <w:tcPr>
            <w:tcW w:w="143" w:type="pct"/>
          </w:tcPr>
          <w:p w:rsidR="003D510B" w:rsidRPr="00024563" w:rsidRDefault="003D510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628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3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99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D510B" w:rsidRPr="005E3E6D" w:rsidTr="003D510B">
        <w:tc>
          <w:tcPr>
            <w:tcW w:w="143" w:type="pct"/>
          </w:tcPr>
          <w:p w:rsidR="003D510B" w:rsidRPr="00024563" w:rsidRDefault="003D510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628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3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99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D510B" w:rsidRPr="005E3E6D" w:rsidTr="003D510B">
        <w:tc>
          <w:tcPr>
            <w:tcW w:w="143" w:type="pct"/>
          </w:tcPr>
          <w:p w:rsidR="003D510B" w:rsidRPr="00024563" w:rsidRDefault="003D510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628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3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99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D510B" w:rsidRPr="005E3E6D" w:rsidTr="003D510B">
        <w:trPr>
          <w:trHeight w:val="263"/>
        </w:trPr>
        <w:tc>
          <w:tcPr>
            <w:tcW w:w="143" w:type="pct"/>
          </w:tcPr>
          <w:p w:rsidR="003D510B" w:rsidRPr="00024563" w:rsidRDefault="003D510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628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3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99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D510B" w:rsidRPr="005E3E6D" w:rsidTr="003D510B">
        <w:tc>
          <w:tcPr>
            <w:tcW w:w="143" w:type="pct"/>
          </w:tcPr>
          <w:p w:rsidR="003D510B" w:rsidRPr="00024563" w:rsidRDefault="003D510B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628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3" w:type="pct"/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99" w:type="pct"/>
            <w:tcMar>
              <w:top w:w="57" w:type="dxa"/>
              <w:bottom w:w="57" w:type="dxa"/>
            </w:tcMar>
          </w:tcPr>
          <w:p w:rsidR="003D510B" w:rsidRPr="005E3E6D" w:rsidRDefault="003D510B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567265" w:rsidRPr="00443B3E" w:rsidRDefault="00567265" w:rsidP="00567265">
      <w:pPr>
        <w:rPr>
          <w:rFonts w:asciiTheme="minorHAnsi" w:hAnsiTheme="minorHAnsi" w:cstheme="minorHAnsi"/>
          <w:b/>
        </w:rPr>
      </w:pPr>
      <w:r w:rsidRPr="00443B3E">
        <w:rPr>
          <w:rFonts w:asciiTheme="minorHAnsi" w:hAnsiTheme="minorHAnsi"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73"/>
        <w:gridCol w:w="1828"/>
        <w:gridCol w:w="5978"/>
        <w:gridCol w:w="5317"/>
      </w:tblGrid>
      <w:tr w:rsidR="00567265" w:rsidRPr="00443B3E" w:rsidTr="00093E4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67265" w:rsidRPr="00443B3E" w:rsidRDefault="00567265" w:rsidP="00093E47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67265" w:rsidRPr="00443B3E" w:rsidRDefault="00567265" w:rsidP="00093E47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67265" w:rsidRPr="00443B3E" w:rsidRDefault="00567265" w:rsidP="00093E47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567265" w:rsidRPr="00443B3E" w:rsidRDefault="00567265" w:rsidP="00093E47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Role</w:t>
            </w:r>
          </w:p>
        </w:tc>
      </w:tr>
      <w:tr w:rsidR="00896E20" w:rsidRPr="00443B3E" w:rsidTr="00093E4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96E20" w:rsidRPr="00602B4E" w:rsidRDefault="00896E20" w:rsidP="00896E20">
            <w:r>
              <w:t>v</w:t>
            </w:r>
            <w:r w:rsidRPr="00602B4E">
              <w:t>1</w:t>
            </w:r>
            <w:r>
              <w:t>.0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96E20" w:rsidRPr="00602B4E" w:rsidRDefault="00896E20" w:rsidP="00896E20">
            <w:r>
              <w:t>0</w:t>
            </w:r>
            <w:r w:rsidRPr="00602B4E">
              <w:t>6/12/</w:t>
            </w:r>
            <w:r>
              <w:t>20</w:t>
            </w:r>
            <w:r w:rsidRPr="00602B4E">
              <w:t>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96E20" w:rsidRPr="00602B4E" w:rsidRDefault="00896E20" w:rsidP="00896E20">
            <w:r w:rsidRPr="00602B4E"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96E20" w:rsidRDefault="00896E20" w:rsidP="007C02F8">
            <w:r w:rsidRPr="00602B4E">
              <w:t>Subject Matter Expert</w:t>
            </w:r>
          </w:p>
        </w:tc>
      </w:tr>
      <w:tr w:rsidR="00896E20" w:rsidRPr="00443B3E" w:rsidTr="00093E4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96E20" w:rsidRDefault="00896E20" w:rsidP="00896E20">
            <w:r>
              <w:t>v2.0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96E20" w:rsidRPr="00602B4E" w:rsidRDefault="00896E20" w:rsidP="00896E20">
            <w:r>
              <w:t>09/12/2019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96E20" w:rsidRPr="00602B4E" w:rsidRDefault="00896E20" w:rsidP="00896E20">
            <w:r>
              <w:t>Formatting amendment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96E20" w:rsidRPr="00602B4E" w:rsidRDefault="00896E20" w:rsidP="00896E20">
            <w:r>
              <w:t>Qualifications and Regulation Co-ordinator</w:t>
            </w:r>
          </w:p>
        </w:tc>
      </w:tr>
      <w:tr w:rsidR="004A5758" w:rsidRPr="00443B3E" w:rsidTr="00093E4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A5758" w:rsidRDefault="004A5758" w:rsidP="00896E20">
            <w:r>
              <w:t>V3.0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A5758" w:rsidRDefault="004A5758" w:rsidP="00896E20">
            <w:r>
              <w:t>11/12/2019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A5758" w:rsidRDefault="004A5758" w:rsidP="00896E20">
            <w:r>
              <w:t>Wording and mark amendment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A5758" w:rsidRDefault="004A5758" w:rsidP="007C02F8">
            <w:r w:rsidRPr="00602B4E">
              <w:t>Subject Matter Expert</w:t>
            </w:r>
            <w:bookmarkStart w:id="0" w:name="_GoBack"/>
            <w:bookmarkEnd w:id="0"/>
          </w:p>
        </w:tc>
      </w:tr>
    </w:tbl>
    <w:p w:rsidR="00567265" w:rsidRDefault="00567265" w:rsidP="005E3E6D">
      <w:pPr>
        <w:spacing w:after="0"/>
        <w:rPr>
          <w:rFonts w:asciiTheme="minorHAnsi" w:hAnsiTheme="minorHAnsi" w:cstheme="minorHAnsi"/>
          <w:b/>
        </w:rPr>
      </w:pPr>
    </w:p>
    <w:sectPr w:rsidR="00567265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223" w:rsidRDefault="00761223">
      <w:r>
        <w:separator/>
      </w:r>
    </w:p>
  </w:endnote>
  <w:endnote w:type="continuationSeparator" w:id="0">
    <w:p w:rsidR="00761223" w:rsidRDefault="00761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C93" w:rsidRPr="00AA5300" w:rsidRDefault="00176588" w:rsidP="00FE41F0">
    <w:pPr>
      <w:pStyle w:val="Footer"/>
      <w:rPr>
        <w:rFonts w:cs="Calibri"/>
        <w:bCs/>
        <w:szCs w:val="16"/>
      </w:rPr>
    </w:pPr>
    <w:proofErr w:type="gramStart"/>
    <w:r>
      <w:rPr>
        <w:rFonts w:cs="Calibri"/>
        <w:szCs w:val="16"/>
        <w:lang w:val="en-US"/>
      </w:rPr>
      <w:t>i</w:t>
    </w:r>
    <w:r w:rsidR="00567265">
      <w:rPr>
        <w:rFonts w:cs="Calibri"/>
        <w:szCs w:val="16"/>
        <w:lang w:val="en-US"/>
      </w:rPr>
      <w:t>UBT429</w:t>
    </w:r>
    <w:proofErr w:type="gramEnd"/>
    <w:r w:rsidR="00024563" w:rsidRPr="00DC3C93">
      <w:rPr>
        <w:rFonts w:cs="Calibri"/>
        <w:szCs w:val="16"/>
        <w:lang w:val="en-US"/>
      </w:rPr>
      <w:t xml:space="preserve"> </w:t>
    </w:r>
    <w:r w:rsidR="00AA5300" w:rsidRPr="00AA5300">
      <w:rPr>
        <w:rFonts w:cs="Calibri"/>
        <w:szCs w:val="16"/>
        <w:lang w:val="en-US"/>
      </w:rPr>
      <w:t>Pre-examination Assessment Form</w:t>
    </w:r>
    <w:r w:rsidR="004A5758">
      <w:rPr>
        <w:rFonts w:cs="Calibri"/>
        <w:szCs w:val="16"/>
        <w:lang w:val="en-US"/>
      </w:rPr>
      <w:t>_v3</w:t>
    </w:r>
    <w:r w:rsidR="00AA5300">
      <w:rPr>
        <w:rFonts w:cs="Calibri"/>
        <w:szCs w:val="16"/>
        <w:lang w:val="en-US"/>
      </w:rPr>
      <w:t>.0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7C02F8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7C02F8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223" w:rsidRDefault="00761223">
      <w:r>
        <w:separator/>
      </w:r>
    </w:p>
  </w:footnote>
  <w:footnote w:type="continuationSeparator" w:id="0">
    <w:p w:rsidR="00761223" w:rsidRDefault="007612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7C02F8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7C02F8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wFACnJd58tAAAA"/>
  </w:docVars>
  <w:rsids>
    <w:rsidRoot w:val="00761223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76588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D510B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5758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67265"/>
    <w:rsid w:val="005707E0"/>
    <w:rsid w:val="00571BEB"/>
    <w:rsid w:val="00575DAB"/>
    <w:rsid w:val="00576621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1223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02F8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5BD9"/>
    <w:rsid w:val="00876DEB"/>
    <w:rsid w:val="00880A51"/>
    <w:rsid w:val="00882AA8"/>
    <w:rsid w:val="00884E71"/>
    <w:rsid w:val="0089184A"/>
    <w:rsid w:val="00896E20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300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4628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DDF10783-DD96-4C02-B6D9-8A76BADB8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E3DCC-E69D-4C9F-8634-B37C0EF8D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149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3</cp:revision>
  <cp:lastPrinted>2018-05-31T07:14:00Z</cp:lastPrinted>
  <dcterms:created xsi:type="dcterms:W3CDTF">2019-12-11T11:30:00Z</dcterms:created>
  <dcterms:modified xsi:type="dcterms:W3CDTF">2019-12-12T10:06:00Z</dcterms:modified>
</cp:coreProperties>
</file>