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431" w:rsidRPr="00443B3E" w:rsidRDefault="00CD56D7" w:rsidP="00EF1340">
      <w:pPr>
        <w:jc w:val="right"/>
        <w:rPr>
          <w:rFonts w:asciiTheme="minorHAnsi" w:hAnsiTheme="minorHAnsi" w:cstheme="minorHAnsi"/>
          <w:color w:val="7030A0"/>
          <w:szCs w:val="20"/>
        </w:rPr>
      </w:pPr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Pr="005E3E6D" w:rsidRDefault="00557628" w:rsidP="00DC3C93">
      <w:pPr>
        <w:pStyle w:val="Title"/>
        <w:spacing w:after="200"/>
        <w:rPr>
          <w:rFonts w:asciiTheme="minorHAnsi" w:hAnsiTheme="minorHAnsi" w:cstheme="minorHAnsi"/>
          <w:b w:val="0"/>
          <w:sz w:val="52"/>
        </w:rPr>
      </w:pPr>
      <w:r>
        <w:rPr>
          <w:rFonts w:asciiTheme="minorHAnsi" w:hAnsiTheme="minorHAnsi" w:cstheme="minorHAnsi"/>
          <w:b w:val="0"/>
        </w:rPr>
        <w:t>Pre-examination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5000" w:type="pct"/>
        <w:jc w:val="center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43"/>
        <w:gridCol w:w="2628"/>
        <w:gridCol w:w="1234"/>
        <w:gridCol w:w="550"/>
        <w:gridCol w:w="550"/>
        <w:gridCol w:w="544"/>
        <w:gridCol w:w="949"/>
        <w:gridCol w:w="814"/>
        <w:gridCol w:w="544"/>
        <w:gridCol w:w="829"/>
        <w:gridCol w:w="547"/>
        <w:gridCol w:w="670"/>
        <w:gridCol w:w="567"/>
        <w:gridCol w:w="544"/>
        <w:gridCol w:w="682"/>
        <w:gridCol w:w="2701"/>
      </w:tblGrid>
      <w:tr w:rsidR="00024563" w:rsidRPr="005E3E6D" w:rsidTr="00460F08">
        <w:trPr>
          <w:jc w:val="center"/>
        </w:trPr>
        <w:tc>
          <w:tcPr>
            <w:tcW w:w="5000" w:type="pct"/>
            <w:gridSpan w:val="16"/>
            <w:shd w:val="clear" w:color="auto" w:fill="DEEAF6"/>
          </w:tcPr>
          <w:p w:rsidR="00024563" w:rsidRPr="00273F7E" w:rsidRDefault="00273F7E" w:rsidP="00DC3C93">
            <w:pPr>
              <w:rPr>
                <w:rFonts w:cs="Calibri"/>
                <w:b/>
                <w:bCs/>
                <w:color w:val="000000"/>
                <w:sz w:val="24"/>
              </w:rPr>
            </w:pPr>
            <w:r w:rsidRPr="00273F7E">
              <w:rPr>
                <w:rFonts w:cs="Calibri"/>
                <w:b/>
                <w:bCs/>
                <w:color w:val="000000"/>
                <w:sz w:val="24"/>
              </w:rPr>
              <w:t>iUBT299 – Fashion, theatre, special effects and media make-up</w:t>
            </w:r>
          </w:p>
        </w:tc>
      </w:tr>
      <w:tr w:rsidR="00460F08" w:rsidRPr="005E3E6D" w:rsidTr="00013BE1">
        <w:trPr>
          <w:jc w:val="center"/>
        </w:trPr>
        <w:tc>
          <w:tcPr>
            <w:tcW w:w="1430" w:type="pct"/>
            <w:gridSpan w:val="3"/>
            <w:vMerge w:val="restart"/>
            <w:vAlign w:val="center"/>
          </w:tcPr>
          <w:p w:rsidR="00460F08" w:rsidRPr="005E3E6D" w:rsidRDefault="00460F08" w:rsidP="00460F08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460F08" w:rsidRPr="005E3E6D" w:rsidRDefault="00460F08" w:rsidP="00460F08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460F08" w:rsidRPr="005E3E6D" w:rsidRDefault="00460F08" w:rsidP="00460F08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460F08" w:rsidRPr="005E3E6D" w:rsidRDefault="00460F08" w:rsidP="00460F08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</w:tc>
        <w:tc>
          <w:tcPr>
            <w:tcW w:w="374" w:type="pct"/>
            <w:gridSpan w:val="2"/>
            <w:tcBorders>
              <w:right w:val="single" w:sz="12" w:space="0" w:color="auto"/>
            </w:tcBorders>
          </w:tcPr>
          <w:p w:rsidR="00460F08" w:rsidRPr="00273F7E" w:rsidRDefault="00460F08" w:rsidP="00460F08">
            <w:pPr>
              <w:jc w:val="center"/>
              <w:rPr>
                <w:rFonts w:asciiTheme="minorHAnsi" w:hAnsiTheme="minorHAnsi" w:cstheme="minorHAnsi"/>
              </w:rPr>
            </w:pPr>
            <w:r w:rsidRPr="00273F7E">
              <w:rPr>
                <w:rFonts w:asciiTheme="minorHAnsi" w:hAnsiTheme="minorHAnsi" w:cstheme="minorHAnsi"/>
              </w:rPr>
              <w:t>Minimum 3 each</w:t>
            </w:r>
          </w:p>
        </w:tc>
        <w:tc>
          <w:tcPr>
            <w:tcW w:w="185" w:type="pct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  <w:vAlign w:val="center"/>
          </w:tcPr>
          <w:p w:rsidR="00460F08" w:rsidRPr="00273F7E" w:rsidRDefault="00460F08" w:rsidP="00460F08">
            <w:pPr>
              <w:rPr>
                <w:rFonts w:asciiTheme="minorHAnsi" w:hAnsiTheme="minorHAnsi" w:cstheme="minorHAnsi"/>
                <w:b/>
              </w:rPr>
            </w:pPr>
            <w:r w:rsidRPr="00273F7E">
              <w:rPr>
                <w:rFonts w:asciiTheme="minorHAnsi" w:hAnsiTheme="minorHAnsi" w:cstheme="minorHAnsi"/>
                <w:b/>
              </w:rPr>
              <w:t>Sub –Total</w:t>
            </w:r>
          </w:p>
        </w:tc>
        <w:tc>
          <w:tcPr>
            <w:tcW w:w="323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460F08" w:rsidRPr="00273F7E" w:rsidRDefault="00460F08" w:rsidP="00460F0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Hygiene and S</w:t>
            </w:r>
            <w:r w:rsidRPr="00273F7E">
              <w:rPr>
                <w:rFonts w:asciiTheme="minorHAnsi" w:hAnsiTheme="minorHAnsi" w:cstheme="minorHAnsi"/>
              </w:rPr>
              <w:t>terilisation</w:t>
            </w:r>
          </w:p>
        </w:tc>
        <w:tc>
          <w:tcPr>
            <w:tcW w:w="277" w:type="pct"/>
            <w:vMerge w:val="restart"/>
            <w:textDirection w:val="btLr"/>
            <w:vAlign w:val="center"/>
          </w:tcPr>
          <w:p w:rsidR="00460F08" w:rsidRPr="00273F7E" w:rsidRDefault="00460F08" w:rsidP="00460F0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Media Make-up Originality/D</w:t>
            </w:r>
            <w:r w:rsidRPr="00273F7E">
              <w:rPr>
                <w:rFonts w:asciiTheme="minorHAnsi" w:hAnsiTheme="minorHAnsi" w:cstheme="minorHAnsi"/>
              </w:rPr>
              <w:t>esign</w:t>
            </w:r>
          </w:p>
        </w:tc>
        <w:tc>
          <w:tcPr>
            <w:tcW w:w="185" w:type="pct"/>
            <w:vMerge w:val="restart"/>
            <w:textDirection w:val="btLr"/>
            <w:vAlign w:val="center"/>
          </w:tcPr>
          <w:p w:rsidR="00460F08" w:rsidRPr="00273F7E" w:rsidRDefault="00460F08" w:rsidP="00460F0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Media M</w:t>
            </w:r>
            <w:r w:rsidRPr="00273F7E">
              <w:rPr>
                <w:rFonts w:asciiTheme="minorHAnsi" w:hAnsiTheme="minorHAnsi" w:cstheme="minorHAnsi"/>
              </w:rPr>
              <w:t>ake-up</w:t>
            </w:r>
          </w:p>
        </w:tc>
        <w:tc>
          <w:tcPr>
            <w:tcW w:w="282" w:type="pct"/>
            <w:vMerge w:val="restart"/>
            <w:textDirection w:val="btLr"/>
            <w:vAlign w:val="center"/>
          </w:tcPr>
          <w:p w:rsidR="00460F08" w:rsidRPr="00273F7E" w:rsidRDefault="00460F08" w:rsidP="00460F0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Character Make-up Originality/D</w:t>
            </w:r>
            <w:r w:rsidRPr="00273F7E">
              <w:rPr>
                <w:rFonts w:asciiTheme="minorHAnsi" w:hAnsiTheme="minorHAnsi" w:cstheme="minorHAnsi"/>
              </w:rPr>
              <w:t>esign</w:t>
            </w:r>
          </w:p>
        </w:tc>
        <w:tc>
          <w:tcPr>
            <w:tcW w:w="186" w:type="pct"/>
            <w:vMerge w:val="restart"/>
            <w:textDirection w:val="btLr"/>
            <w:vAlign w:val="center"/>
          </w:tcPr>
          <w:p w:rsidR="00460F08" w:rsidRPr="00273F7E" w:rsidRDefault="00460F08" w:rsidP="00460F08">
            <w:r>
              <w:t>Character M</w:t>
            </w:r>
            <w:r w:rsidRPr="00273F7E">
              <w:t>ake-up</w:t>
            </w:r>
          </w:p>
        </w:tc>
        <w:tc>
          <w:tcPr>
            <w:tcW w:w="228" w:type="pct"/>
            <w:vMerge w:val="restart"/>
            <w:textDirection w:val="btLr"/>
            <w:vAlign w:val="center"/>
          </w:tcPr>
          <w:p w:rsidR="00460F08" w:rsidRPr="00273F7E" w:rsidRDefault="00460F08" w:rsidP="00013B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Special Effects M</w:t>
            </w:r>
            <w:r w:rsidRPr="00273F7E">
              <w:rPr>
                <w:rFonts w:asciiTheme="minorHAnsi" w:hAnsiTheme="minorHAnsi" w:cstheme="minorHAnsi"/>
              </w:rPr>
              <w:t>ake-up</w:t>
            </w:r>
            <w:r w:rsidR="00AD4937">
              <w:rPr>
                <w:rFonts w:asciiTheme="minorHAnsi" w:hAnsiTheme="minorHAnsi" w:cstheme="minorHAnsi"/>
              </w:rPr>
              <w:t xml:space="preserve"> (</w:t>
            </w:r>
            <w:r w:rsidR="00013BE1">
              <w:rPr>
                <w:rFonts w:asciiTheme="minorHAnsi" w:hAnsiTheme="minorHAnsi" w:cstheme="minorHAnsi"/>
              </w:rPr>
              <w:t>1</w:t>
            </w:r>
            <w:r w:rsidR="00AD4937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193" w:type="pct"/>
            <w:vMerge w:val="restart"/>
            <w:textDirection w:val="btLr"/>
            <w:vAlign w:val="center"/>
          </w:tcPr>
          <w:p w:rsidR="00460F08" w:rsidRPr="00273F7E" w:rsidRDefault="00460F08" w:rsidP="00013B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Special Effects M</w:t>
            </w:r>
            <w:r w:rsidRPr="00273F7E">
              <w:rPr>
                <w:rFonts w:asciiTheme="minorHAnsi" w:hAnsiTheme="minorHAnsi" w:cstheme="minorHAnsi"/>
              </w:rPr>
              <w:t>ake-up</w:t>
            </w:r>
            <w:r w:rsidR="00AD4937">
              <w:rPr>
                <w:rFonts w:asciiTheme="minorHAnsi" w:hAnsiTheme="minorHAnsi" w:cstheme="minorHAnsi"/>
              </w:rPr>
              <w:t xml:space="preserve"> (</w:t>
            </w:r>
            <w:r w:rsidR="00013BE1">
              <w:rPr>
                <w:rFonts w:asciiTheme="minorHAnsi" w:hAnsiTheme="minorHAnsi" w:cstheme="minorHAnsi"/>
              </w:rPr>
              <w:t>2</w:t>
            </w:r>
            <w:r w:rsidR="00AD4937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185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460F08" w:rsidRPr="00273F7E" w:rsidRDefault="00460F08" w:rsidP="00460F08">
            <w:pPr>
              <w:rPr>
                <w:rFonts w:asciiTheme="minorHAnsi" w:hAnsiTheme="minorHAnsi" w:cstheme="minorHAnsi"/>
                <w:b/>
              </w:rPr>
            </w:pPr>
            <w:r w:rsidRPr="00273F7E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232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460F08" w:rsidRPr="00273F7E" w:rsidRDefault="00460F08" w:rsidP="00460F08">
            <w:pPr>
              <w:rPr>
                <w:rFonts w:asciiTheme="minorHAnsi" w:hAnsiTheme="minorHAnsi" w:cstheme="minorHAnsi"/>
              </w:rPr>
            </w:pPr>
            <w:r w:rsidRPr="00273F7E">
              <w:rPr>
                <w:rFonts w:asciiTheme="minorHAnsi" w:hAnsiTheme="minorHAnsi" w:cstheme="minorHAnsi"/>
              </w:rPr>
              <w:t>Treatment Evidence</w:t>
            </w:r>
          </w:p>
        </w:tc>
        <w:tc>
          <w:tcPr>
            <w:tcW w:w="919" w:type="pct"/>
            <w:vMerge w:val="restart"/>
            <w:vAlign w:val="center"/>
          </w:tcPr>
          <w:p w:rsidR="00460F08" w:rsidRPr="00273F7E" w:rsidRDefault="00460F08" w:rsidP="00460F08">
            <w:pPr>
              <w:rPr>
                <w:rFonts w:asciiTheme="minorHAnsi" w:hAnsiTheme="minorHAnsi" w:cstheme="minorHAnsi"/>
              </w:rPr>
            </w:pPr>
            <w:r w:rsidRPr="00273F7E">
              <w:rPr>
                <w:rFonts w:asciiTheme="minorHAnsi" w:hAnsiTheme="minorHAnsi" w:cstheme="minorHAnsi"/>
              </w:rPr>
              <w:t>Learners must achieve a minimum of 3 marks for appearance and 3 marks for client care in order to pass the practical examination</w:t>
            </w:r>
          </w:p>
        </w:tc>
      </w:tr>
      <w:tr w:rsidR="00460F08" w:rsidRPr="005E3E6D" w:rsidTr="00013BE1">
        <w:trPr>
          <w:cantSplit/>
          <w:trHeight w:val="1512"/>
          <w:jc w:val="center"/>
        </w:trPr>
        <w:tc>
          <w:tcPr>
            <w:tcW w:w="1430" w:type="pct"/>
            <w:gridSpan w:val="3"/>
            <w:vMerge/>
          </w:tcPr>
          <w:p w:rsidR="00460F08" w:rsidRPr="005E3E6D" w:rsidRDefault="00460F08" w:rsidP="00460F0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extDirection w:val="btLr"/>
            <w:vAlign w:val="center"/>
          </w:tcPr>
          <w:p w:rsidR="00460F08" w:rsidRPr="00273F7E" w:rsidRDefault="00460F08" w:rsidP="00460F08">
            <w:pPr>
              <w:rPr>
                <w:rFonts w:asciiTheme="minorHAnsi" w:hAnsiTheme="minorHAnsi" w:cstheme="minorHAnsi"/>
              </w:rPr>
            </w:pPr>
            <w:r w:rsidRPr="00273F7E">
              <w:rPr>
                <w:rFonts w:asciiTheme="minorHAnsi" w:hAnsiTheme="minorHAnsi" w:cstheme="minorHAnsi"/>
              </w:rPr>
              <w:t>Appearance</w:t>
            </w:r>
          </w:p>
        </w:tc>
        <w:tc>
          <w:tcPr>
            <w:tcW w:w="187" w:type="pct"/>
            <w:tcBorders>
              <w:right w:val="single" w:sz="12" w:space="0" w:color="auto"/>
            </w:tcBorders>
            <w:textDirection w:val="btLr"/>
            <w:vAlign w:val="center"/>
          </w:tcPr>
          <w:p w:rsidR="00460F08" w:rsidRPr="00273F7E" w:rsidRDefault="00460F08" w:rsidP="00460F08">
            <w:pPr>
              <w:rPr>
                <w:rFonts w:asciiTheme="minorHAnsi" w:hAnsiTheme="minorHAnsi" w:cstheme="minorHAnsi"/>
              </w:rPr>
            </w:pPr>
            <w:r w:rsidRPr="00273F7E">
              <w:rPr>
                <w:rFonts w:asciiTheme="minorHAnsi" w:hAnsiTheme="minorHAnsi" w:cstheme="minorHAnsi"/>
              </w:rPr>
              <w:t>Client Care</w:t>
            </w:r>
          </w:p>
        </w:tc>
        <w:tc>
          <w:tcPr>
            <w:tcW w:w="185" w:type="pct"/>
            <w:vMerge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</w:tcPr>
          <w:p w:rsidR="00460F08" w:rsidRPr="00273F7E" w:rsidRDefault="00460F08" w:rsidP="00460F0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3" w:type="pct"/>
            <w:vMerge/>
            <w:tcBorders>
              <w:left w:val="single" w:sz="12" w:space="0" w:color="auto"/>
            </w:tcBorders>
            <w:textDirection w:val="btLr"/>
          </w:tcPr>
          <w:p w:rsidR="00460F08" w:rsidRPr="00273F7E" w:rsidRDefault="00460F08" w:rsidP="00460F0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7" w:type="pct"/>
            <w:vMerge/>
            <w:textDirection w:val="btLr"/>
          </w:tcPr>
          <w:p w:rsidR="00460F08" w:rsidRPr="00273F7E" w:rsidRDefault="00460F08" w:rsidP="00460F0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vMerge/>
            <w:textDirection w:val="btLr"/>
          </w:tcPr>
          <w:p w:rsidR="00460F08" w:rsidRPr="00273F7E" w:rsidRDefault="00460F08" w:rsidP="00460F0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2" w:type="pct"/>
            <w:vMerge/>
            <w:textDirection w:val="btLr"/>
          </w:tcPr>
          <w:p w:rsidR="00460F08" w:rsidRPr="00273F7E" w:rsidRDefault="00460F08" w:rsidP="00460F0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vMerge/>
            <w:textDirection w:val="btLr"/>
          </w:tcPr>
          <w:p w:rsidR="00460F08" w:rsidRPr="00273F7E" w:rsidRDefault="00460F08" w:rsidP="00460F0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8" w:type="pct"/>
            <w:vMerge/>
            <w:textDirection w:val="btLr"/>
          </w:tcPr>
          <w:p w:rsidR="00460F08" w:rsidRPr="00273F7E" w:rsidRDefault="00460F08" w:rsidP="00460F0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vMerge/>
            <w:textDirection w:val="btLr"/>
          </w:tcPr>
          <w:p w:rsidR="00460F08" w:rsidRPr="00273F7E" w:rsidRDefault="00460F08" w:rsidP="00460F0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460F08" w:rsidRPr="00273F7E" w:rsidRDefault="00460F08" w:rsidP="00460F0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vMerge/>
            <w:tcBorders>
              <w:left w:val="single" w:sz="12" w:space="0" w:color="auto"/>
            </w:tcBorders>
            <w:textDirection w:val="btLr"/>
          </w:tcPr>
          <w:p w:rsidR="00460F08" w:rsidRPr="00273F7E" w:rsidRDefault="00460F08" w:rsidP="00460F0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9" w:type="pct"/>
            <w:vMerge/>
          </w:tcPr>
          <w:p w:rsidR="00460F08" w:rsidRPr="00273F7E" w:rsidRDefault="00460F08" w:rsidP="00460F08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460F08" w:rsidRPr="005E3E6D" w:rsidTr="00013BE1">
        <w:trPr>
          <w:jc w:val="center"/>
        </w:trPr>
        <w:tc>
          <w:tcPr>
            <w:tcW w:w="1010" w:type="pct"/>
            <w:gridSpan w:val="2"/>
            <w:shd w:val="clear" w:color="auto" w:fill="F2F2F2" w:themeFill="background1" w:themeFillShade="F2"/>
            <w:vAlign w:val="center"/>
          </w:tcPr>
          <w:p w:rsidR="00460F08" w:rsidRPr="005E3E6D" w:rsidRDefault="00460F08" w:rsidP="00460F0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420" w:type="pct"/>
            <w:shd w:val="clear" w:color="auto" w:fill="F2F2F2" w:themeFill="background1" w:themeFillShade="F2"/>
            <w:vAlign w:val="center"/>
          </w:tcPr>
          <w:p w:rsidR="00460F08" w:rsidRPr="005E3E6D" w:rsidRDefault="00460F08" w:rsidP="00460F08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187" w:type="pct"/>
            <w:shd w:val="clear" w:color="auto" w:fill="F2F2F2" w:themeFill="background1" w:themeFillShade="F2"/>
            <w:vAlign w:val="center"/>
          </w:tcPr>
          <w:p w:rsidR="00460F08" w:rsidRPr="005E3E6D" w:rsidRDefault="00460F08" w:rsidP="00460F0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87" w:type="pct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460F08" w:rsidRPr="005E3E6D" w:rsidRDefault="00460F08" w:rsidP="00460F0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85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460F08" w:rsidRPr="005E3E6D" w:rsidRDefault="00460F08" w:rsidP="00460F0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323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460F08" w:rsidRPr="005E3E6D" w:rsidRDefault="00460F08" w:rsidP="00460F0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77" w:type="pct"/>
            <w:shd w:val="clear" w:color="auto" w:fill="F2F2F2" w:themeFill="background1" w:themeFillShade="F2"/>
            <w:vAlign w:val="center"/>
          </w:tcPr>
          <w:p w:rsidR="00460F08" w:rsidRPr="005E3E6D" w:rsidRDefault="00460F08" w:rsidP="00460F0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85" w:type="pct"/>
            <w:shd w:val="clear" w:color="auto" w:fill="F2F2F2" w:themeFill="background1" w:themeFillShade="F2"/>
            <w:vAlign w:val="center"/>
          </w:tcPr>
          <w:p w:rsidR="00460F08" w:rsidRPr="005E3E6D" w:rsidRDefault="00460F08" w:rsidP="00460F0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20</w:t>
            </w:r>
          </w:p>
        </w:tc>
        <w:tc>
          <w:tcPr>
            <w:tcW w:w="282" w:type="pct"/>
            <w:shd w:val="clear" w:color="auto" w:fill="F2F2F2" w:themeFill="background1" w:themeFillShade="F2"/>
            <w:vAlign w:val="center"/>
          </w:tcPr>
          <w:p w:rsidR="00460F08" w:rsidRPr="005E3E6D" w:rsidRDefault="00646719" w:rsidP="00460F0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86" w:type="pct"/>
            <w:shd w:val="clear" w:color="auto" w:fill="F2F2F2" w:themeFill="background1" w:themeFillShade="F2"/>
            <w:vAlign w:val="center"/>
          </w:tcPr>
          <w:p w:rsidR="00460F08" w:rsidRPr="005E3E6D" w:rsidRDefault="00460F08" w:rsidP="00460F0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20</w:t>
            </w:r>
          </w:p>
        </w:tc>
        <w:tc>
          <w:tcPr>
            <w:tcW w:w="228" w:type="pct"/>
            <w:shd w:val="clear" w:color="auto" w:fill="F2F2F2" w:themeFill="background1" w:themeFillShade="F2"/>
          </w:tcPr>
          <w:p w:rsidR="00460F08" w:rsidRDefault="00460F08" w:rsidP="00460F0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15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:rsidR="00460F08" w:rsidRPr="005E3E6D" w:rsidRDefault="00460F08" w:rsidP="00460F0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15</w:t>
            </w:r>
          </w:p>
        </w:tc>
        <w:tc>
          <w:tcPr>
            <w:tcW w:w="185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460F08" w:rsidRPr="005E3E6D" w:rsidRDefault="00460F08" w:rsidP="00460F0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232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460F08" w:rsidRPr="005E3E6D" w:rsidRDefault="00460F08" w:rsidP="00460F0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919" w:type="pct"/>
            <w:shd w:val="clear" w:color="auto" w:fill="F2F2F2" w:themeFill="background1" w:themeFillShade="F2"/>
            <w:vAlign w:val="center"/>
          </w:tcPr>
          <w:p w:rsidR="00460F08" w:rsidRPr="005E3E6D" w:rsidRDefault="00460F08" w:rsidP="00460F0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460F08" w:rsidRPr="005E3E6D" w:rsidTr="00013BE1">
        <w:trPr>
          <w:jc w:val="center"/>
        </w:trPr>
        <w:tc>
          <w:tcPr>
            <w:tcW w:w="117" w:type="pct"/>
          </w:tcPr>
          <w:p w:rsidR="00460F08" w:rsidRPr="00024563" w:rsidRDefault="00460F08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894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0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7" w:type="pct"/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2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8" w:type="pct"/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9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460F08" w:rsidRPr="005E3E6D" w:rsidTr="00013BE1">
        <w:trPr>
          <w:jc w:val="center"/>
        </w:trPr>
        <w:tc>
          <w:tcPr>
            <w:tcW w:w="117" w:type="pct"/>
          </w:tcPr>
          <w:p w:rsidR="00460F08" w:rsidRPr="00024563" w:rsidRDefault="00460F08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894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0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7" w:type="pct"/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2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8" w:type="pct"/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9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460F08" w:rsidRPr="005E3E6D" w:rsidTr="00013BE1">
        <w:trPr>
          <w:jc w:val="center"/>
        </w:trPr>
        <w:tc>
          <w:tcPr>
            <w:tcW w:w="117" w:type="pct"/>
          </w:tcPr>
          <w:p w:rsidR="00460F08" w:rsidRPr="00024563" w:rsidRDefault="00460F08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894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0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7" w:type="pct"/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2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8" w:type="pct"/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9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460F08" w:rsidRPr="005E3E6D" w:rsidTr="00013BE1">
        <w:trPr>
          <w:jc w:val="center"/>
        </w:trPr>
        <w:tc>
          <w:tcPr>
            <w:tcW w:w="117" w:type="pct"/>
          </w:tcPr>
          <w:p w:rsidR="00460F08" w:rsidRPr="00024563" w:rsidRDefault="00460F08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894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0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7" w:type="pct"/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2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8" w:type="pct"/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9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460F08" w:rsidRPr="005E3E6D" w:rsidTr="00013BE1">
        <w:trPr>
          <w:jc w:val="center"/>
        </w:trPr>
        <w:tc>
          <w:tcPr>
            <w:tcW w:w="117" w:type="pct"/>
          </w:tcPr>
          <w:p w:rsidR="00460F08" w:rsidRPr="00024563" w:rsidRDefault="00460F08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894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0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7" w:type="pct"/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2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8" w:type="pct"/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9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460F08" w:rsidRPr="005E3E6D" w:rsidTr="00013BE1">
        <w:trPr>
          <w:jc w:val="center"/>
        </w:trPr>
        <w:tc>
          <w:tcPr>
            <w:tcW w:w="117" w:type="pct"/>
          </w:tcPr>
          <w:p w:rsidR="00460F08" w:rsidRPr="00024563" w:rsidRDefault="00460F08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894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0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7" w:type="pct"/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2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8" w:type="pct"/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9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460F08" w:rsidRPr="005E3E6D" w:rsidTr="00013BE1">
        <w:trPr>
          <w:jc w:val="center"/>
        </w:trPr>
        <w:tc>
          <w:tcPr>
            <w:tcW w:w="117" w:type="pct"/>
          </w:tcPr>
          <w:p w:rsidR="00460F08" w:rsidRPr="00024563" w:rsidRDefault="00460F08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894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0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7" w:type="pct"/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2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8" w:type="pct"/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9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460F08" w:rsidRPr="005E3E6D" w:rsidTr="00013BE1">
        <w:trPr>
          <w:jc w:val="center"/>
        </w:trPr>
        <w:tc>
          <w:tcPr>
            <w:tcW w:w="117" w:type="pct"/>
          </w:tcPr>
          <w:p w:rsidR="00460F08" w:rsidRPr="00024563" w:rsidRDefault="00460F08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894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0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7" w:type="pct"/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2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8" w:type="pct"/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9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460F08" w:rsidRPr="005E3E6D" w:rsidTr="00013BE1">
        <w:trPr>
          <w:jc w:val="center"/>
        </w:trPr>
        <w:tc>
          <w:tcPr>
            <w:tcW w:w="117" w:type="pct"/>
          </w:tcPr>
          <w:p w:rsidR="00460F08" w:rsidRPr="00024563" w:rsidRDefault="00460F08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894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0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7" w:type="pct"/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2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8" w:type="pct"/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9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460F08" w:rsidRPr="005E3E6D" w:rsidTr="00013BE1">
        <w:trPr>
          <w:jc w:val="center"/>
        </w:trPr>
        <w:tc>
          <w:tcPr>
            <w:tcW w:w="117" w:type="pct"/>
          </w:tcPr>
          <w:p w:rsidR="00460F08" w:rsidRPr="00024563" w:rsidRDefault="00460F08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894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0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7" w:type="pct"/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2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8" w:type="pct"/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9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460F08" w:rsidRPr="005E3E6D" w:rsidTr="00013BE1">
        <w:trPr>
          <w:jc w:val="center"/>
        </w:trPr>
        <w:tc>
          <w:tcPr>
            <w:tcW w:w="117" w:type="pct"/>
          </w:tcPr>
          <w:p w:rsidR="00460F08" w:rsidRPr="00024563" w:rsidRDefault="00460F08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894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0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7" w:type="pct"/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2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8" w:type="pct"/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9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460F08" w:rsidRPr="005E3E6D" w:rsidTr="00013BE1">
        <w:trPr>
          <w:jc w:val="center"/>
        </w:trPr>
        <w:tc>
          <w:tcPr>
            <w:tcW w:w="117" w:type="pct"/>
          </w:tcPr>
          <w:p w:rsidR="00460F08" w:rsidRPr="00024563" w:rsidRDefault="00460F08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894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0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7" w:type="pct"/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2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8" w:type="pct"/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9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460F08" w:rsidRPr="005E3E6D" w:rsidTr="00013BE1">
        <w:trPr>
          <w:trHeight w:val="263"/>
          <w:jc w:val="center"/>
        </w:trPr>
        <w:tc>
          <w:tcPr>
            <w:tcW w:w="117" w:type="pct"/>
          </w:tcPr>
          <w:p w:rsidR="00460F08" w:rsidRPr="00024563" w:rsidRDefault="00460F08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894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0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7" w:type="pct"/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2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8" w:type="pct"/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9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460F08" w:rsidRPr="005E3E6D" w:rsidTr="00013BE1">
        <w:trPr>
          <w:jc w:val="center"/>
        </w:trPr>
        <w:tc>
          <w:tcPr>
            <w:tcW w:w="117" w:type="pct"/>
          </w:tcPr>
          <w:p w:rsidR="00460F08" w:rsidRPr="00024563" w:rsidRDefault="00460F08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14</w:t>
            </w:r>
          </w:p>
        </w:tc>
        <w:tc>
          <w:tcPr>
            <w:tcW w:w="894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0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7" w:type="pct"/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2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8" w:type="pct"/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Borders>
              <w:left w:val="single" w:sz="12" w:space="0" w:color="auto"/>
            </w:tcBorders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9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460F08" w:rsidRPr="005E3E6D" w:rsidRDefault="00460F08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5E3E6D" w:rsidRDefault="005E3E6D" w:rsidP="005E3E6D">
      <w:pPr>
        <w:spacing w:after="0"/>
        <w:rPr>
          <w:rFonts w:asciiTheme="minorHAnsi" w:hAnsiTheme="minorHAnsi" w:cstheme="minorHAnsi"/>
          <w:b/>
        </w:rPr>
      </w:pPr>
    </w:p>
    <w:p w:rsidR="00460F08" w:rsidRPr="00443B3E" w:rsidRDefault="00460F08" w:rsidP="00460F08">
      <w:pPr>
        <w:rPr>
          <w:rFonts w:asciiTheme="minorHAnsi" w:hAnsiTheme="minorHAnsi" w:cstheme="minorHAnsi"/>
          <w:b/>
        </w:rPr>
      </w:pPr>
      <w:r w:rsidRPr="00443B3E">
        <w:rPr>
          <w:rFonts w:asciiTheme="minorHAnsi" w:hAnsiTheme="minorHAnsi" w:cstheme="minorHAnsi"/>
          <w:b/>
        </w:rPr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73"/>
        <w:gridCol w:w="1828"/>
        <w:gridCol w:w="5978"/>
        <w:gridCol w:w="5317"/>
      </w:tblGrid>
      <w:tr w:rsidR="00460F08" w:rsidRPr="00443B3E" w:rsidTr="00BD338C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460F08" w:rsidRPr="00443B3E" w:rsidRDefault="00460F08" w:rsidP="00BD338C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443B3E">
              <w:rPr>
                <w:rFonts w:asciiTheme="minorHAnsi" w:hAnsiTheme="minorHAnsi"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460F08" w:rsidRPr="00443B3E" w:rsidRDefault="00460F08" w:rsidP="00BD338C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443B3E">
              <w:rPr>
                <w:rFonts w:asciiTheme="minorHAnsi" w:hAnsiTheme="minorHAnsi"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460F08" w:rsidRPr="00443B3E" w:rsidRDefault="00460F08" w:rsidP="00BD338C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443B3E">
              <w:rPr>
                <w:rFonts w:asciiTheme="minorHAnsi" w:hAnsiTheme="minorHAnsi"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460F08" w:rsidRPr="00443B3E" w:rsidRDefault="00460F08" w:rsidP="00BD338C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443B3E">
              <w:rPr>
                <w:rFonts w:asciiTheme="minorHAnsi" w:hAnsiTheme="minorHAnsi" w:cstheme="minorHAnsi"/>
                <w:b/>
              </w:rPr>
              <w:t>Role</w:t>
            </w:r>
          </w:p>
        </w:tc>
      </w:tr>
      <w:tr w:rsidR="00460F08" w:rsidRPr="00443B3E" w:rsidTr="00BD338C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60F08" w:rsidRPr="00443B3E" w:rsidRDefault="00460F08" w:rsidP="00BD338C">
            <w:pPr>
              <w:spacing w:before="60" w:after="60"/>
              <w:rPr>
                <w:rFonts w:asciiTheme="minorHAnsi" w:hAnsiTheme="minorHAnsi" w:cstheme="minorHAnsi"/>
              </w:rPr>
            </w:pPr>
            <w:r w:rsidRPr="00443B3E">
              <w:rPr>
                <w:rFonts w:asciiTheme="minorHAnsi" w:hAnsiTheme="minorHAnsi" w:cstheme="minorHAnsi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60F08" w:rsidRPr="00443B3E" w:rsidRDefault="00646719" w:rsidP="00BD338C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22/01/20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60F08" w:rsidRPr="00443B3E" w:rsidRDefault="00460F08" w:rsidP="00BD338C">
            <w:pPr>
              <w:spacing w:before="60" w:after="60"/>
              <w:rPr>
                <w:rFonts w:asciiTheme="minorHAnsi" w:hAnsiTheme="minorHAnsi" w:cstheme="minorHAnsi"/>
              </w:rPr>
            </w:pPr>
            <w:r w:rsidRPr="00443B3E">
              <w:rPr>
                <w:rFonts w:asciiTheme="minorHAnsi" w:hAnsiTheme="minorHAnsi" w:cstheme="minorHAnsi"/>
              </w:rP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60F08" w:rsidRPr="00443B3E" w:rsidRDefault="00646719" w:rsidP="00BD338C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Assessment Administrator</w:t>
            </w:r>
          </w:p>
        </w:tc>
      </w:tr>
      <w:tr w:rsidR="00013BE1" w:rsidRPr="00443B3E" w:rsidTr="00BD338C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13BE1" w:rsidRPr="00443B3E" w:rsidRDefault="00013BE1" w:rsidP="00BD338C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V2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13BE1" w:rsidRDefault="00013BE1" w:rsidP="00BD338C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31/03/21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13BE1" w:rsidRPr="00443B3E" w:rsidRDefault="00013BE1" w:rsidP="00BD338C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Amended Special Effects Make Up 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13BE1" w:rsidRDefault="00013BE1" w:rsidP="00BD338C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Awarding and Assessment Coordinator </w:t>
            </w:r>
            <w:bookmarkStart w:id="0" w:name="_GoBack"/>
            <w:bookmarkEnd w:id="0"/>
          </w:p>
        </w:tc>
      </w:tr>
    </w:tbl>
    <w:p w:rsidR="00460F08" w:rsidRDefault="00460F08" w:rsidP="00460F08">
      <w:pPr>
        <w:spacing w:after="0"/>
        <w:rPr>
          <w:rFonts w:asciiTheme="minorHAnsi" w:hAnsiTheme="minorHAnsi" w:cstheme="minorHAnsi"/>
          <w:b/>
        </w:rPr>
      </w:pPr>
    </w:p>
    <w:p w:rsidR="00460F08" w:rsidRDefault="00460F08" w:rsidP="00460F08">
      <w:pPr>
        <w:spacing w:after="0"/>
        <w:rPr>
          <w:rFonts w:asciiTheme="minorHAnsi" w:hAnsiTheme="minorHAnsi" w:cstheme="minorHAnsi"/>
          <w:b/>
        </w:rPr>
      </w:pPr>
    </w:p>
    <w:p w:rsidR="00460F08" w:rsidRDefault="00460F08" w:rsidP="005E3E6D">
      <w:pPr>
        <w:spacing w:after="0"/>
        <w:rPr>
          <w:rFonts w:asciiTheme="minorHAnsi" w:hAnsiTheme="minorHAnsi" w:cstheme="minorHAnsi"/>
          <w:b/>
        </w:rPr>
      </w:pPr>
    </w:p>
    <w:sectPr w:rsidR="00460F08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191E" w:rsidRDefault="008C191E">
      <w:r>
        <w:separator/>
      </w:r>
    </w:p>
  </w:endnote>
  <w:endnote w:type="continuationSeparator" w:id="0">
    <w:p w:rsidR="008C191E" w:rsidRDefault="008C1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B05AC6" w:rsidP="00FE41F0">
    <w:pPr>
      <w:pStyle w:val="Footer"/>
      <w:rPr>
        <w:rFonts w:cs="Calibri"/>
        <w:bCs/>
        <w:szCs w:val="16"/>
      </w:rPr>
    </w:pPr>
    <w:proofErr w:type="gramStart"/>
    <w:r w:rsidRPr="00B05AC6">
      <w:rPr>
        <w:rFonts w:cs="Calibri"/>
        <w:szCs w:val="16"/>
        <w:lang w:val="en-US"/>
      </w:rPr>
      <w:t>iUBT299</w:t>
    </w:r>
    <w:proofErr w:type="gramEnd"/>
    <w:r w:rsidR="00024563" w:rsidRPr="00DC3C93">
      <w:rPr>
        <w:rFonts w:cs="Calibri"/>
        <w:szCs w:val="16"/>
        <w:lang w:val="en-US"/>
      </w:rPr>
      <w:t xml:space="preserve"> Pr</w:t>
    </w:r>
    <w:r w:rsidR="00646719">
      <w:rPr>
        <w:rFonts w:cs="Calibri"/>
        <w:szCs w:val="16"/>
        <w:lang w:val="en-US"/>
      </w:rPr>
      <w:t>e-examination assessment form_v1</w:t>
    </w:r>
    <w:r w:rsidR="0002456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  <w:lang w:val="en-GB"/>
      </w:rPr>
      <w:t xml:space="preserve">          </w:t>
    </w:r>
    <w:r w:rsidR="00024563" w:rsidRPr="00DC3C93">
      <w:rPr>
        <w:rFonts w:cs="Calibri"/>
        <w:szCs w:val="16"/>
        <w:lang w:val="en-GB"/>
      </w:rPr>
      <w:t xml:space="preserve">         </w:t>
    </w:r>
    <w:r w:rsidR="00D431C3" w:rsidRPr="00DC3C93">
      <w:rPr>
        <w:rFonts w:cs="Calibri"/>
        <w:szCs w:val="16"/>
        <w:lang w:val="en-GB"/>
      </w:rPr>
      <w:t xml:space="preserve">            </w:t>
    </w:r>
    <w:r w:rsidR="00634FFA" w:rsidRPr="00DC3C93">
      <w:rPr>
        <w:rFonts w:cs="Calibri"/>
        <w:szCs w:val="16"/>
        <w:lang w:val="en-GB"/>
      </w:rPr>
      <w:t xml:space="preserve">                             </w:t>
    </w:r>
    <w:r w:rsidR="00D431C3" w:rsidRPr="00DC3C93">
      <w:rPr>
        <w:rFonts w:cs="Calibri"/>
        <w:szCs w:val="16"/>
        <w:lang w:val="en-GB"/>
      </w:rPr>
      <w:t xml:space="preserve">                             </w:t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DA10C5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DA10C5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  <w:p w:rsidR="00DC3C93" w:rsidRPr="00DC3C93" w:rsidRDefault="00DC3C93" w:rsidP="00FE41F0">
    <w:pPr>
      <w:pStyle w:val="Footer"/>
      <w:rPr>
        <w:rFonts w:cs="Calibri"/>
        <w:szCs w:val="16"/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191E" w:rsidRDefault="008C191E">
      <w:r>
        <w:separator/>
      </w:r>
    </w:p>
  </w:footnote>
  <w:footnote w:type="continuationSeparator" w:id="0">
    <w:p w:rsidR="008C191E" w:rsidRDefault="008C19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DA10C5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DA10C5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MqgFAGj4bIYtAAAA"/>
  </w:docVars>
  <w:rsids>
    <w:rsidRoot w:val="008C191E"/>
    <w:rsid w:val="000059D3"/>
    <w:rsid w:val="00006B3D"/>
    <w:rsid w:val="00012705"/>
    <w:rsid w:val="0001300F"/>
    <w:rsid w:val="00013BE1"/>
    <w:rsid w:val="00014A07"/>
    <w:rsid w:val="00024563"/>
    <w:rsid w:val="00024843"/>
    <w:rsid w:val="00026685"/>
    <w:rsid w:val="00053AB5"/>
    <w:rsid w:val="00061341"/>
    <w:rsid w:val="00064214"/>
    <w:rsid w:val="000657E8"/>
    <w:rsid w:val="0007239A"/>
    <w:rsid w:val="00073539"/>
    <w:rsid w:val="000745BE"/>
    <w:rsid w:val="000867E3"/>
    <w:rsid w:val="0009330C"/>
    <w:rsid w:val="000A1415"/>
    <w:rsid w:val="000B1B9A"/>
    <w:rsid w:val="000B57F6"/>
    <w:rsid w:val="000B66BB"/>
    <w:rsid w:val="000B6966"/>
    <w:rsid w:val="000C4F10"/>
    <w:rsid w:val="000D1E6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64"/>
    <w:rsid w:val="001709AF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70A2"/>
    <w:rsid w:val="00273F7E"/>
    <w:rsid w:val="002750B9"/>
    <w:rsid w:val="00276DDE"/>
    <w:rsid w:val="00277932"/>
    <w:rsid w:val="00277B51"/>
    <w:rsid w:val="00294D6F"/>
    <w:rsid w:val="002A076B"/>
    <w:rsid w:val="002A100B"/>
    <w:rsid w:val="002A2F10"/>
    <w:rsid w:val="002A51D8"/>
    <w:rsid w:val="002A6216"/>
    <w:rsid w:val="002A7B00"/>
    <w:rsid w:val="002A7E08"/>
    <w:rsid w:val="002B356B"/>
    <w:rsid w:val="002B3C1D"/>
    <w:rsid w:val="002B72F3"/>
    <w:rsid w:val="002C392E"/>
    <w:rsid w:val="002D7765"/>
    <w:rsid w:val="002D7BEC"/>
    <w:rsid w:val="002E53C8"/>
    <w:rsid w:val="002E72BC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82641"/>
    <w:rsid w:val="00385771"/>
    <w:rsid w:val="00394DB4"/>
    <w:rsid w:val="003A50D3"/>
    <w:rsid w:val="003B0364"/>
    <w:rsid w:val="003B1A4C"/>
    <w:rsid w:val="003B1BF5"/>
    <w:rsid w:val="003B6BF3"/>
    <w:rsid w:val="003B7569"/>
    <w:rsid w:val="003D50EC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3C18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0F08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7CD0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23F1A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5DAB"/>
    <w:rsid w:val="0058176B"/>
    <w:rsid w:val="00593ADF"/>
    <w:rsid w:val="00594F46"/>
    <w:rsid w:val="00595C5E"/>
    <w:rsid w:val="00597A86"/>
    <w:rsid w:val="005A0FCD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719"/>
    <w:rsid w:val="00646E18"/>
    <w:rsid w:val="00656C4A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12FE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5379"/>
    <w:rsid w:val="0076673D"/>
    <w:rsid w:val="00776169"/>
    <w:rsid w:val="00792B95"/>
    <w:rsid w:val="007935FF"/>
    <w:rsid w:val="00797BD0"/>
    <w:rsid w:val="007A3BCF"/>
    <w:rsid w:val="007A3C9B"/>
    <w:rsid w:val="007B0431"/>
    <w:rsid w:val="007B0C5C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801CBD"/>
    <w:rsid w:val="00805FE8"/>
    <w:rsid w:val="00807891"/>
    <w:rsid w:val="008133FC"/>
    <w:rsid w:val="00813764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5E20"/>
    <w:rsid w:val="00861969"/>
    <w:rsid w:val="00866081"/>
    <w:rsid w:val="00866AE1"/>
    <w:rsid w:val="0087576D"/>
    <w:rsid w:val="00876DEB"/>
    <w:rsid w:val="00880A51"/>
    <w:rsid w:val="00882AA8"/>
    <w:rsid w:val="00884E71"/>
    <w:rsid w:val="0089184A"/>
    <w:rsid w:val="008A26D9"/>
    <w:rsid w:val="008B16CF"/>
    <w:rsid w:val="008C05C3"/>
    <w:rsid w:val="008C191E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6B76"/>
    <w:rsid w:val="008F72DB"/>
    <w:rsid w:val="0091201A"/>
    <w:rsid w:val="00914075"/>
    <w:rsid w:val="00921B3A"/>
    <w:rsid w:val="00925BCE"/>
    <w:rsid w:val="00931357"/>
    <w:rsid w:val="00935E65"/>
    <w:rsid w:val="00937634"/>
    <w:rsid w:val="009402B7"/>
    <w:rsid w:val="0095677C"/>
    <w:rsid w:val="00956EB3"/>
    <w:rsid w:val="009572B4"/>
    <w:rsid w:val="00966B9B"/>
    <w:rsid w:val="009862AC"/>
    <w:rsid w:val="00992EAD"/>
    <w:rsid w:val="009978E4"/>
    <w:rsid w:val="009A1216"/>
    <w:rsid w:val="009A79B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545C"/>
    <w:rsid w:val="00AB0810"/>
    <w:rsid w:val="00AB133C"/>
    <w:rsid w:val="00AB330C"/>
    <w:rsid w:val="00AC1C17"/>
    <w:rsid w:val="00AC20D6"/>
    <w:rsid w:val="00AD1577"/>
    <w:rsid w:val="00AD20F1"/>
    <w:rsid w:val="00AD4937"/>
    <w:rsid w:val="00AE0831"/>
    <w:rsid w:val="00AE38C5"/>
    <w:rsid w:val="00AE70D2"/>
    <w:rsid w:val="00AE73B1"/>
    <w:rsid w:val="00AE74FD"/>
    <w:rsid w:val="00AF4299"/>
    <w:rsid w:val="00AF703D"/>
    <w:rsid w:val="00B02F15"/>
    <w:rsid w:val="00B05AC6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D18D7"/>
    <w:rsid w:val="00BD2DF0"/>
    <w:rsid w:val="00BE5DEE"/>
    <w:rsid w:val="00BE6395"/>
    <w:rsid w:val="00BE6E01"/>
    <w:rsid w:val="00BF32A1"/>
    <w:rsid w:val="00BF434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1B0"/>
    <w:rsid w:val="00D20D9A"/>
    <w:rsid w:val="00D2529E"/>
    <w:rsid w:val="00D3541E"/>
    <w:rsid w:val="00D36784"/>
    <w:rsid w:val="00D431C3"/>
    <w:rsid w:val="00D4500D"/>
    <w:rsid w:val="00D65B32"/>
    <w:rsid w:val="00D6726D"/>
    <w:rsid w:val="00D729CF"/>
    <w:rsid w:val="00D8443E"/>
    <w:rsid w:val="00D926D7"/>
    <w:rsid w:val="00D97F2D"/>
    <w:rsid w:val="00DA10C5"/>
    <w:rsid w:val="00DB0CAD"/>
    <w:rsid w:val="00DB379D"/>
    <w:rsid w:val="00DB4ACA"/>
    <w:rsid w:val="00DB7063"/>
    <w:rsid w:val="00DB7F60"/>
    <w:rsid w:val="00DC3C93"/>
    <w:rsid w:val="00DD0F0D"/>
    <w:rsid w:val="00DD37B7"/>
    <w:rsid w:val="00DD5478"/>
    <w:rsid w:val="00DE38FB"/>
    <w:rsid w:val="00DF793D"/>
    <w:rsid w:val="00E04690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2F2A"/>
    <w:rsid w:val="00E43A67"/>
    <w:rsid w:val="00E44D4B"/>
    <w:rsid w:val="00E45D2B"/>
    <w:rsid w:val="00E63B86"/>
    <w:rsid w:val="00E9358D"/>
    <w:rsid w:val="00EB0CCC"/>
    <w:rsid w:val="00EB1919"/>
    <w:rsid w:val="00EB3E33"/>
    <w:rsid w:val="00EB4F16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1340"/>
    <w:rsid w:val="00EF3B89"/>
    <w:rsid w:val="00EF629D"/>
    <w:rsid w:val="00EF7AFD"/>
    <w:rsid w:val="00F026E3"/>
    <w:rsid w:val="00F15982"/>
    <w:rsid w:val="00F2449C"/>
    <w:rsid w:val="00F25121"/>
    <w:rsid w:val="00F2553E"/>
    <w:rsid w:val="00F25FE6"/>
    <w:rsid w:val="00F26C04"/>
    <w:rsid w:val="00F34C5E"/>
    <w:rsid w:val="00F40490"/>
    <w:rsid w:val="00F46DE4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501D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2BE6"/>
    <w:rsid w:val="00FC4786"/>
    <w:rsid w:val="00FD0F1B"/>
    <w:rsid w:val="00FD5FB2"/>
    <w:rsid w:val="00FD7756"/>
    <w:rsid w:val="00FE2378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3CC10AC6-32D0-458D-800F-A1F438837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Pre-examination%20Assessment%20Form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EBA4D0-7B7B-49ED-AA2A-235D515C89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Pre-examination Assessment Form_v2</Template>
  <TotalTime>1</TotalTime>
  <Pages>2</Pages>
  <Words>130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1085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Peter Wells</dc:creator>
  <cp:keywords/>
  <cp:lastModifiedBy>Ian Manaton</cp:lastModifiedBy>
  <cp:revision>3</cp:revision>
  <cp:lastPrinted>2021-03-31T08:09:00Z</cp:lastPrinted>
  <dcterms:created xsi:type="dcterms:W3CDTF">2021-03-31T08:09:00Z</dcterms:created>
  <dcterms:modified xsi:type="dcterms:W3CDTF">2021-03-31T08:10:00Z</dcterms:modified>
</cp:coreProperties>
</file>