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B5C95" w14:textId="77777777"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1BA535ED" wp14:editId="2C127E32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B94D5" w14:textId="77777777" w:rsidR="006858C7" w:rsidRDefault="006858C7" w:rsidP="006858C7">
      <w:pPr>
        <w:spacing w:after="0"/>
      </w:pPr>
    </w:p>
    <w:p w14:paraId="0049A9AB" w14:textId="77777777" w:rsidR="006858C7" w:rsidRDefault="006858C7" w:rsidP="006858C7">
      <w:pPr>
        <w:spacing w:after="0"/>
      </w:pPr>
    </w:p>
    <w:p w14:paraId="24FEA305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57C0BC80" w14:textId="77777777" w:rsidR="006858C7" w:rsidRPr="00E6627C" w:rsidRDefault="00F2532A" w:rsidP="006858C7">
      <w:pPr>
        <w:rPr>
          <w:b/>
          <w:sz w:val="32"/>
        </w:rPr>
      </w:pPr>
      <w:r w:rsidRPr="00F2532A">
        <w:rPr>
          <w:b/>
          <w:sz w:val="32"/>
        </w:rPr>
        <w:t>iUHB305</w:t>
      </w:r>
      <w:r w:rsidR="006858C7" w:rsidRPr="00E6627C">
        <w:rPr>
          <w:b/>
          <w:sz w:val="32"/>
        </w:rPr>
        <w:t xml:space="preserve"> – </w:t>
      </w:r>
      <w:r>
        <w:rPr>
          <w:sz w:val="32"/>
        </w:rPr>
        <w:t>Provide shaving services</w:t>
      </w:r>
    </w:p>
    <w:p w14:paraId="180C5FE1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03EC188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DC70B5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80BB358" w14:textId="77777777" w:rsidR="006858C7" w:rsidRDefault="006858C7" w:rsidP="00A71259"/>
        </w:tc>
      </w:tr>
      <w:tr w:rsidR="006858C7" w14:paraId="393C8C8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375B98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65C2D24" w14:textId="77777777" w:rsidR="006858C7" w:rsidRDefault="006858C7" w:rsidP="00A71259"/>
        </w:tc>
      </w:tr>
      <w:tr w:rsidR="006858C7" w14:paraId="106D2C5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2E7F7B3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8167400" w14:textId="77777777" w:rsidR="006858C7" w:rsidRDefault="006858C7" w:rsidP="00A71259"/>
        </w:tc>
      </w:tr>
      <w:tr w:rsidR="006858C7" w14:paraId="1AF1B6B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74C027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A0773C9" w14:textId="77777777" w:rsidR="006858C7" w:rsidRDefault="006858C7" w:rsidP="00A71259"/>
        </w:tc>
      </w:tr>
      <w:tr w:rsidR="006858C7" w14:paraId="1ABFA22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5FB7C5F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BDF25F2" w14:textId="77777777" w:rsidR="006858C7" w:rsidRDefault="006858C7" w:rsidP="00A71259"/>
        </w:tc>
      </w:tr>
    </w:tbl>
    <w:p w14:paraId="44BCD24A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2693"/>
        <w:gridCol w:w="482"/>
        <w:gridCol w:w="3629"/>
        <w:gridCol w:w="538"/>
      </w:tblGrid>
      <w:tr w:rsidR="006858C7" w14:paraId="0E8165D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ADC4118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5"/>
            <w:tcMar>
              <w:top w:w="85" w:type="dxa"/>
              <w:bottom w:w="85" w:type="dxa"/>
            </w:tcMar>
          </w:tcPr>
          <w:p w14:paraId="0EB9F1E4" w14:textId="77777777" w:rsidR="006858C7" w:rsidRDefault="006858C7" w:rsidP="00A61D0B"/>
        </w:tc>
      </w:tr>
      <w:tr w:rsidR="004E0103" w14:paraId="070BE172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52C8A74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5"/>
            <w:tcMar>
              <w:top w:w="85" w:type="dxa"/>
              <w:bottom w:w="85" w:type="dxa"/>
            </w:tcMar>
          </w:tcPr>
          <w:p w14:paraId="68C83118" w14:textId="77777777" w:rsidR="004E0103" w:rsidRDefault="004E0103" w:rsidP="00A61D0B"/>
          <w:p w14:paraId="63106552" w14:textId="77777777" w:rsidR="004E0103" w:rsidRDefault="004E0103" w:rsidP="00A61D0B"/>
        </w:tc>
      </w:tr>
      <w:tr w:rsidR="004E0103" w14:paraId="3832BD6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DD4800B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5"/>
            <w:tcMar>
              <w:top w:w="85" w:type="dxa"/>
              <w:bottom w:w="85" w:type="dxa"/>
            </w:tcMar>
          </w:tcPr>
          <w:p w14:paraId="0C411797" w14:textId="77777777" w:rsidR="004E0103" w:rsidRDefault="004E0103" w:rsidP="00A61D0B"/>
        </w:tc>
      </w:tr>
      <w:tr w:rsidR="004E0103" w14:paraId="517ECF76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0D99893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632BB0E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gridSpan w:val="4"/>
            <w:tcMar>
              <w:top w:w="85" w:type="dxa"/>
              <w:bottom w:w="85" w:type="dxa"/>
            </w:tcMar>
          </w:tcPr>
          <w:p w14:paraId="733EF661" w14:textId="77777777" w:rsidR="004E0103" w:rsidRDefault="004E0103" w:rsidP="00A61D0B"/>
        </w:tc>
      </w:tr>
      <w:tr w:rsidR="004E0103" w14:paraId="30ECD314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08E9D52F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DA43475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gridSpan w:val="4"/>
            <w:tcMar>
              <w:top w:w="85" w:type="dxa"/>
              <w:bottom w:w="85" w:type="dxa"/>
            </w:tcMar>
          </w:tcPr>
          <w:p w14:paraId="6F7D31CF" w14:textId="77777777" w:rsidR="004E0103" w:rsidRDefault="004E0103" w:rsidP="00A61D0B"/>
        </w:tc>
      </w:tr>
      <w:tr w:rsidR="00720475" w14:paraId="5DAA1807" w14:textId="77777777" w:rsidTr="00720475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BEB93BB" w14:textId="35256158" w:rsidR="00720475" w:rsidRPr="00720475" w:rsidRDefault="00720475" w:rsidP="00A61D0B">
            <w:pPr>
              <w:rPr>
                <w:b/>
              </w:rPr>
            </w:pPr>
            <w:r w:rsidRPr="00720475">
              <w:rPr>
                <w:b/>
              </w:rPr>
              <w:t>New/Regular client:</w:t>
            </w:r>
          </w:p>
        </w:tc>
        <w:tc>
          <w:tcPr>
            <w:tcW w:w="3685" w:type="dxa"/>
            <w:gridSpan w:val="2"/>
            <w:tcBorders>
              <w:right w:val="nil"/>
            </w:tcBorders>
            <w:shd w:val="clear" w:color="auto" w:fill="auto"/>
            <w:tcMar>
              <w:top w:w="85" w:type="dxa"/>
              <w:bottom w:w="85" w:type="dxa"/>
            </w:tcMar>
          </w:tcPr>
          <w:p w14:paraId="73C87D6A" w14:textId="5C885731" w:rsidR="00720475" w:rsidRDefault="00720475" w:rsidP="00720475">
            <w:pPr>
              <w:jc w:val="center"/>
            </w:pPr>
            <w:r>
              <w:t>New</w:t>
            </w:r>
          </w:p>
        </w:tc>
        <w:tc>
          <w:tcPr>
            <w:tcW w:w="482" w:type="dxa"/>
            <w:tcBorders>
              <w:left w:val="nil"/>
            </w:tcBorders>
            <w:shd w:val="clear" w:color="auto" w:fill="auto"/>
          </w:tcPr>
          <w:p w14:paraId="6D8044E4" w14:textId="55DB87B5" w:rsidR="00720475" w:rsidRDefault="00720475" w:rsidP="00720475">
            <w:pPr>
              <w:jc w:val="center"/>
            </w:pPr>
            <w:sdt>
              <w:sdtPr>
                <w:id w:val="-1586524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629" w:type="dxa"/>
            <w:tcBorders>
              <w:right w:val="nil"/>
            </w:tcBorders>
            <w:shd w:val="clear" w:color="auto" w:fill="auto"/>
          </w:tcPr>
          <w:p w14:paraId="6CDFC28E" w14:textId="13F2E927" w:rsidR="00720475" w:rsidRDefault="00720475" w:rsidP="00720475">
            <w:pPr>
              <w:jc w:val="center"/>
            </w:pPr>
            <w:r>
              <w:t>Regular</w:t>
            </w:r>
          </w:p>
        </w:tc>
        <w:tc>
          <w:tcPr>
            <w:tcW w:w="538" w:type="dxa"/>
            <w:tcBorders>
              <w:left w:val="nil"/>
            </w:tcBorders>
            <w:shd w:val="clear" w:color="auto" w:fill="auto"/>
          </w:tcPr>
          <w:p w14:paraId="7BF769FD" w14:textId="3685C42F" w:rsidR="00720475" w:rsidRDefault="00720475" w:rsidP="00720475">
            <w:pPr>
              <w:jc w:val="center"/>
            </w:pPr>
            <w:sdt>
              <w:sdtPr>
                <w:id w:val="1215317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20475" w14:paraId="1638F797" w14:textId="77777777" w:rsidTr="00720475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07E5E06" w14:textId="5D69D280" w:rsidR="00720475" w:rsidRPr="00720475" w:rsidRDefault="00720475" w:rsidP="00A61D0B">
            <w:pPr>
              <w:rPr>
                <w:b/>
              </w:rPr>
            </w:pPr>
            <w:r>
              <w:rPr>
                <w:b/>
              </w:rPr>
              <w:t>Service cost:</w:t>
            </w:r>
          </w:p>
        </w:tc>
        <w:tc>
          <w:tcPr>
            <w:tcW w:w="3685" w:type="dxa"/>
            <w:gridSpan w:val="2"/>
            <w:tcBorders>
              <w:right w:val="nil"/>
            </w:tcBorders>
            <w:shd w:val="clear" w:color="auto" w:fill="auto"/>
            <w:tcMar>
              <w:top w:w="85" w:type="dxa"/>
              <w:bottom w:w="85" w:type="dxa"/>
            </w:tcMar>
          </w:tcPr>
          <w:p w14:paraId="6AE9E8A4" w14:textId="77777777" w:rsidR="00720475" w:rsidRDefault="00720475" w:rsidP="00720475">
            <w:pPr>
              <w:jc w:val="center"/>
            </w:pPr>
          </w:p>
        </w:tc>
        <w:tc>
          <w:tcPr>
            <w:tcW w:w="482" w:type="dxa"/>
            <w:tcBorders>
              <w:left w:val="nil"/>
            </w:tcBorders>
            <w:shd w:val="clear" w:color="auto" w:fill="auto"/>
          </w:tcPr>
          <w:p w14:paraId="2A8EBAF7" w14:textId="77777777" w:rsidR="00720475" w:rsidRDefault="00720475" w:rsidP="00720475">
            <w:pPr>
              <w:jc w:val="center"/>
            </w:pPr>
          </w:p>
        </w:tc>
        <w:tc>
          <w:tcPr>
            <w:tcW w:w="3629" w:type="dxa"/>
            <w:tcBorders>
              <w:right w:val="nil"/>
            </w:tcBorders>
            <w:shd w:val="clear" w:color="auto" w:fill="auto"/>
          </w:tcPr>
          <w:p w14:paraId="40A7520C" w14:textId="77777777" w:rsidR="00720475" w:rsidRDefault="00720475" w:rsidP="00720475">
            <w:pPr>
              <w:jc w:val="center"/>
            </w:pPr>
          </w:p>
        </w:tc>
        <w:tc>
          <w:tcPr>
            <w:tcW w:w="538" w:type="dxa"/>
            <w:tcBorders>
              <w:left w:val="nil"/>
            </w:tcBorders>
            <w:shd w:val="clear" w:color="auto" w:fill="auto"/>
          </w:tcPr>
          <w:p w14:paraId="6E0378AA" w14:textId="77777777" w:rsidR="00720475" w:rsidRDefault="00720475" w:rsidP="00720475">
            <w:pPr>
              <w:jc w:val="center"/>
            </w:pPr>
          </w:p>
        </w:tc>
      </w:tr>
    </w:tbl>
    <w:p w14:paraId="086A69EE" w14:textId="77777777" w:rsidR="00BB0E89" w:rsidRDefault="00BB0E89" w:rsidP="004E0103"/>
    <w:tbl>
      <w:tblPr>
        <w:tblStyle w:val="TableGrid"/>
        <w:tblW w:w="10496" w:type="dxa"/>
        <w:tblLayout w:type="fixed"/>
        <w:tblLook w:val="04A0" w:firstRow="1" w:lastRow="0" w:firstColumn="1" w:lastColumn="0" w:noHBand="0" w:noVBand="1"/>
      </w:tblPr>
      <w:tblGrid>
        <w:gridCol w:w="2076"/>
        <w:gridCol w:w="1681"/>
        <w:gridCol w:w="191"/>
        <w:gridCol w:w="298"/>
        <w:gridCol w:w="67"/>
        <w:gridCol w:w="78"/>
        <w:gridCol w:w="422"/>
        <w:gridCol w:w="40"/>
        <w:gridCol w:w="594"/>
        <w:gridCol w:w="218"/>
        <w:gridCol w:w="86"/>
        <w:gridCol w:w="174"/>
        <w:gridCol w:w="357"/>
        <w:gridCol w:w="103"/>
        <w:gridCol w:w="699"/>
        <w:gridCol w:w="40"/>
        <w:gridCol w:w="61"/>
        <w:gridCol w:w="464"/>
        <w:gridCol w:w="76"/>
        <w:gridCol w:w="191"/>
        <w:gridCol w:w="508"/>
        <w:gridCol w:w="388"/>
        <w:gridCol w:w="1092"/>
        <w:gridCol w:w="19"/>
        <w:gridCol w:w="573"/>
      </w:tblGrid>
      <w:tr w:rsidR="002C5C77" w:rsidRPr="007F0350" w14:paraId="2BC1A170" w14:textId="77777777" w:rsidTr="004F61A3">
        <w:tc>
          <w:tcPr>
            <w:tcW w:w="5000" w:type="pct"/>
            <w:gridSpan w:val="2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56E83C2" w14:textId="1874ECB6" w:rsidR="002C5C77" w:rsidRPr="0087609D" w:rsidRDefault="00720475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Considered all influencing factors:</w:t>
            </w:r>
            <w:bookmarkStart w:id="0" w:name="_GoBack"/>
            <w:bookmarkEnd w:id="0"/>
          </w:p>
        </w:tc>
      </w:tr>
      <w:tr w:rsidR="002C2779" w:rsidRPr="00003257" w14:paraId="3CA43A05" w14:textId="77777777" w:rsidTr="004F61A3">
        <w:tc>
          <w:tcPr>
            <w:tcW w:w="989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5B182F" w14:textId="77777777" w:rsidR="00D37D63" w:rsidRPr="0087609D" w:rsidRDefault="00F2532A" w:rsidP="00E25719">
            <w:r>
              <w:t>Facial hair texture</w:t>
            </w:r>
          </w:p>
        </w:tc>
        <w:tc>
          <w:tcPr>
            <w:tcW w:w="1066" w:type="pct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7BB9C63" w14:textId="77777777" w:rsidR="00D37D63" w:rsidRPr="0087609D" w:rsidRDefault="00F2532A" w:rsidP="00F2532A">
            <w:pPr>
              <w:jc w:val="center"/>
            </w:pPr>
            <w:r>
              <w:t>Fine</w:t>
            </w:r>
          </w:p>
        </w:tc>
        <w:tc>
          <w:tcPr>
            <w:tcW w:w="257" w:type="pct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36B6F97" w14:textId="77777777" w:rsidR="00D37D63" w:rsidRPr="0087609D" w:rsidRDefault="005B6B10" w:rsidP="00F2532A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432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11" w:type="pct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BA49D5E" w14:textId="77777777" w:rsidR="00D37D63" w:rsidRPr="0087609D" w:rsidRDefault="00F2532A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257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535EAC1" w14:textId="77777777" w:rsidR="00D37D63" w:rsidRPr="0087609D" w:rsidRDefault="005B6B10" w:rsidP="00E25719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38" w:type="pct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07BAC28" w14:textId="77777777" w:rsidR="00D37D63" w:rsidRPr="0087609D" w:rsidRDefault="00F2532A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Coarse</w:t>
            </w:r>
          </w:p>
        </w:tc>
        <w:tc>
          <w:tcPr>
            <w:tcW w:w="282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3883D4B" w14:textId="77777777" w:rsidR="00D37D63" w:rsidRPr="0087609D" w:rsidRDefault="005B6B10" w:rsidP="00E25719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53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36D99" w:rsidRPr="0087609D" w14:paraId="55FDC2B1" w14:textId="77777777" w:rsidTr="004F61A3">
        <w:tc>
          <w:tcPr>
            <w:tcW w:w="989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5293A5" w14:textId="77777777" w:rsidR="00F2532A" w:rsidRPr="0087609D" w:rsidRDefault="00F2532A" w:rsidP="00326CF9">
            <w:r w:rsidRPr="00F2532A">
              <w:t>Facial hair growth density</w:t>
            </w:r>
          </w:p>
        </w:tc>
        <w:tc>
          <w:tcPr>
            <w:tcW w:w="1066" w:type="pct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1F6D731" w14:textId="77777777" w:rsidR="00F2532A" w:rsidRPr="0087609D" w:rsidRDefault="00F2532A" w:rsidP="00326CF9">
            <w:pPr>
              <w:jc w:val="center"/>
            </w:pPr>
            <w:r>
              <w:t>Sparse</w:t>
            </w:r>
          </w:p>
        </w:tc>
        <w:tc>
          <w:tcPr>
            <w:tcW w:w="257" w:type="pct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5AA39C3" w14:textId="77777777" w:rsidR="00F2532A" w:rsidRPr="0087609D" w:rsidRDefault="005B6B10" w:rsidP="00326CF9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8704538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53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11" w:type="pct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E76B8D8" w14:textId="77777777" w:rsidR="00F2532A" w:rsidRPr="0087609D" w:rsidRDefault="00F2532A" w:rsidP="00326CF9">
            <w:pPr>
              <w:tabs>
                <w:tab w:val="left" w:pos="1230"/>
              </w:tabs>
              <w:spacing w:before="20" w:after="20"/>
              <w:jc w:val="center"/>
            </w:pPr>
            <w:r>
              <w:t>Dense</w:t>
            </w:r>
          </w:p>
        </w:tc>
        <w:tc>
          <w:tcPr>
            <w:tcW w:w="257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B9E097E" w14:textId="77777777" w:rsidR="00F2532A" w:rsidRPr="0087609D" w:rsidRDefault="005B6B10" w:rsidP="00326CF9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1987846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53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38" w:type="pct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8DEE424" w14:textId="77777777" w:rsidR="00F2532A" w:rsidRPr="0087609D" w:rsidRDefault="00F2532A" w:rsidP="00326CF9">
            <w:pPr>
              <w:tabs>
                <w:tab w:val="left" w:pos="1230"/>
              </w:tabs>
              <w:spacing w:before="20" w:after="20"/>
              <w:jc w:val="center"/>
            </w:pPr>
            <w:r>
              <w:t>Very dense</w:t>
            </w:r>
          </w:p>
        </w:tc>
        <w:tc>
          <w:tcPr>
            <w:tcW w:w="282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9E309DA" w14:textId="77777777" w:rsidR="00F2532A" w:rsidRPr="0087609D" w:rsidRDefault="005B6B10" w:rsidP="00326CF9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16110118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53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F61A3" w:rsidRPr="0087609D" w14:paraId="36D57D4C" w14:textId="77777777" w:rsidTr="004F61A3">
        <w:tc>
          <w:tcPr>
            <w:tcW w:w="989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22D99F" w14:textId="77777777" w:rsidR="003F6869" w:rsidRPr="00F2532A" w:rsidRDefault="003F6869" w:rsidP="003F6869">
            <w:r w:rsidRPr="00F2532A">
              <w:t>Facial hair length</w:t>
            </w:r>
          </w:p>
        </w:tc>
        <w:tc>
          <w:tcPr>
            <w:tcW w:w="892" w:type="pct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B0349A7" w14:textId="77777777" w:rsidR="003F6869" w:rsidRDefault="003F6869" w:rsidP="003F6869">
            <w:pPr>
              <w:jc w:val="center"/>
            </w:pPr>
            <w:r>
              <w:t>½mm</w:t>
            </w:r>
          </w:p>
        </w:tc>
        <w:tc>
          <w:tcPr>
            <w:tcW w:w="211" w:type="pct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82D81E7" w14:textId="77777777" w:rsidR="003F6869" w:rsidRPr="0087609D" w:rsidRDefault="005B6B10" w:rsidP="003F6869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4112037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68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31" w:type="pct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04DD83F7" w14:textId="77777777" w:rsidR="003F6869" w:rsidRDefault="003F6869" w:rsidP="003F6869">
            <w:pPr>
              <w:tabs>
                <w:tab w:val="left" w:pos="1230"/>
              </w:tabs>
              <w:spacing w:before="20" w:after="20"/>
              <w:jc w:val="center"/>
            </w:pPr>
            <w:r>
              <w:t>1mm</w:t>
            </w:r>
          </w:p>
        </w:tc>
        <w:tc>
          <w:tcPr>
            <w:tcW w:w="219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11C56C0" w14:textId="77777777" w:rsidR="003F6869" w:rsidRPr="0087609D" w:rsidRDefault="005B6B10" w:rsidP="003F6869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6376491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68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29" w:type="pct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7738CA2E" w14:textId="77777777" w:rsidR="003F6869" w:rsidRDefault="003F6869" w:rsidP="003F6869">
            <w:pPr>
              <w:tabs>
                <w:tab w:val="left" w:pos="1230"/>
              </w:tabs>
              <w:spacing w:before="20" w:after="20"/>
              <w:jc w:val="center"/>
            </w:pPr>
            <w:r>
              <w:t>2mm</w:t>
            </w:r>
          </w:p>
        </w:tc>
        <w:tc>
          <w:tcPr>
            <w:tcW w:w="242" w:type="pct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B13D06" w14:textId="77777777" w:rsidR="003F6869" w:rsidRPr="0087609D" w:rsidRDefault="005B6B10" w:rsidP="003F6869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6790022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68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05" w:type="pct"/>
            <w:gridSpan w:val="2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27EE1D4" w14:textId="77777777" w:rsidR="003F6869" w:rsidRDefault="003F6869" w:rsidP="003F6869">
            <w:pPr>
              <w:tabs>
                <w:tab w:val="left" w:pos="1230"/>
              </w:tabs>
              <w:spacing w:before="20" w:after="20"/>
              <w:jc w:val="center"/>
            </w:pPr>
            <w:r>
              <w:t>2mm or more</w:t>
            </w:r>
          </w:p>
        </w:tc>
        <w:tc>
          <w:tcPr>
            <w:tcW w:w="282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8AA42E7" w14:textId="093D0054" w:rsidR="003F6869" w:rsidRPr="0087609D" w:rsidRDefault="005B6B10" w:rsidP="003F6869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2806465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0C0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36D99" w:rsidRPr="00003257" w14:paraId="660DE8A5" w14:textId="77777777" w:rsidTr="004F61A3">
        <w:tc>
          <w:tcPr>
            <w:tcW w:w="989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349D4F" w14:textId="77777777" w:rsidR="00E36D99" w:rsidRDefault="00E36D99" w:rsidP="00E36D99">
            <w:r>
              <w:t>Piercings</w:t>
            </w:r>
          </w:p>
        </w:tc>
        <w:tc>
          <w:tcPr>
            <w:tcW w:w="1751" w:type="pct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7883AB39" w14:textId="77777777" w:rsidR="00E36D99" w:rsidRDefault="00E36D99" w:rsidP="00E36D99">
            <w:pPr>
              <w:jc w:val="center"/>
            </w:pPr>
            <w:r>
              <w:t>Facial</w:t>
            </w:r>
          </w:p>
        </w:tc>
        <w:tc>
          <w:tcPr>
            <w:tcW w:w="302" w:type="pct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E4CAD81" w14:textId="77777777" w:rsidR="00E36D99" w:rsidRPr="0087609D" w:rsidRDefault="005B6B10" w:rsidP="00E36D99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6524090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D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6" w:type="pct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EA91B30" w14:textId="77777777" w:rsidR="00E36D99" w:rsidRDefault="00E36D99" w:rsidP="00E36D99">
            <w:pPr>
              <w:tabs>
                <w:tab w:val="left" w:pos="1230"/>
              </w:tabs>
              <w:spacing w:before="20" w:after="20"/>
              <w:jc w:val="center"/>
            </w:pPr>
            <w:r>
              <w:t>Ears</w:t>
            </w:r>
          </w:p>
        </w:tc>
        <w:tc>
          <w:tcPr>
            <w:tcW w:w="282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884B484" w14:textId="77777777" w:rsidR="00E36D99" w:rsidRPr="0087609D" w:rsidRDefault="005B6B10" w:rsidP="00E36D99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18828219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D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C2779" w:rsidRPr="00003257" w14:paraId="668E88F8" w14:textId="77777777" w:rsidTr="004F61A3">
        <w:tc>
          <w:tcPr>
            <w:tcW w:w="989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A2E0BA" w14:textId="77777777" w:rsidR="002C2779" w:rsidRDefault="002C2779" w:rsidP="002C2779">
            <w:r>
              <w:t>Facial contours</w:t>
            </w:r>
          </w:p>
        </w:tc>
        <w:tc>
          <w:tcPr>
            <w:tcW w:w="801" w:type="pct"/>
            <w:shd w:val="clear" w:color="auto" w:fill="FFFFFF" w:themeFill="background1"/>
            <w:vAlign w:val="center"/>
          </w:tcPr>
          <w:p w14:paraId="099410CC" w14:textId="77777777" w:rsidR="002C2779" w:rsidRPr="0087609D" w:rsidRDefault="002C2779" w:rsidP="002C2779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Mouth/Lips  </w:t>
            </w:r>
            <w:sdt>
              <w:sdtPr>
                <w:id w:val="14943710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05" w:type="pct"/>
            <w:gridSpan w:val="7"/>
            <w:shd w:val="clear" w:color="auto" w:fill="FFFFFF" w:themeFill="background1"/>
            <w:vAlign w:val="center"/>
          </w:tcPr>
          <w:p w14:paraId="105511B1" w14:textId="77777777" w:rsidR="002C2779" w:rsidRPr="0087609D" w:rsidRDefault="002C2779" w:rsidP="002C2779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Scars  </w:t>
            </w:r>
            <w:sdt>
              <w:sdtPr>
                <w:id w:val="-9254913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99" w:type="pct"/>
            <w:gridSpan w:val="7"/>
            <w:shd w:val="clear" w:color="auto" w:fill="FFFFFF" w:themeFill="background1"/>
            <w:vAlign w:val="center"/>
          </w:tcPr>
          <w:p w14:paraId="2A9473E4" w14:textId="77777777" w:rsidR="002C2779" w:rsidRPr="0087609D" w:rsidRDefault="002C2779" w:rsidP="002C2779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Nose  </w:t>
            </w:r>
            <w:sdt>
              <w:sdtPr>
                <w:id w:val="13157555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04" w:type="pct"/>
            <w:gridSpan w:val="6"/>
            <w:shd w:val="clear" w:color="auto" w:fill="FFFFFF" w:themeFill="background1"/>
            <w:vAlign w:val="center"/>
          </w:tcPr>
          <w:p w14:paraId="1C2EBB56" w14:textId="77777777" w:rsidR="002C2779" w:rsidRPr="0087609D" w:rsidRDefault="002C2779" w:rsidP="002C2779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Jaw shape  </w:t>
            </w:r>
            <w:sdt>
              <w:sdtPr>
                <w:id w:val="2103207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02" w:type="pct"/>
            <w:gridSpan w:val="3"/>
            <w:shd w:val="clear" w:color="auto" w:fill="FFFFFF" w:themeFill="background1"/>
            <w:vAlign w:val="center"/>
          </w:tcPr>
          <w:p w14:paraId="47D58CFC" w14:textId="77777777" w:rsidR="002C2779" w:rsidRPr="0087609D" w:rsidRDefault="002C2779" w:rsidP="002C2779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Moles/Cysts  </w:t>
            </w:r>
            <w:sdt>
              <w:sdtPr>
                <w:id w:val="-15597064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F61A3" w:rsidRPr="00003257" w14:paraId="04651CB7" w14:textId="77777777" w:rsidTr="001F0C0E">
        <w:trPr>
          <w:trHeight w:val="251"/>
        </w:trPr>
        <w:tc>
          <w:tcPr>
            <w:tcW w:w="989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2981BE" w14:textId="77777777" w:rsidR="004F61A3" w:rsidRDefault="004F61A3" w:rsidP="00434327">
            <w:r w:rsidRPr="002C2779">
              <w:t>Facial growth Patterns</w:t>
            </w:r>
          </w:p>
        </w:tc>
        <w:tc>
          <w:tcPr>
            <w:tcW w:w="1710" w:type="pct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F2B9246" w14:textId="6149C29B" w:rsidR="004F61A3" w:rsidRPr="0087609D" w:rsidRDefault="001F0C0E" w:rsidP="001F0C0E">
            <w:pPr>
              <w:tabs>
                <w:tab w:val="left" w:pos="6705"/>
              </w:tabs>
              <w:spacing w:before="20" w:after="20"/>
              <w:jc w:val="center"/>
            </w:pPr>
            <w:r>
              <w:t>Whorl</w:t>
            </w:r>
          </w:p>
        </w:tc>
        <w:tc>
          <w:tcPr>
            <w:tcW w:w="294" w:type="pct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15B5BEA" w14:textId="4036A99B" w:rsidR="004F61A3" w:rsidRPr="0087609D" w:rsidRDefault="001F0C0E" w:rsidP="00434327">
            <w:pPr>
              <w:tabs>
                <w:tab w:val="left" w:pos="6705"/>
              </w:tabs>
              <w:spacing w:before="20" w:after="20"/>
            </w:pPr>
            <w:r w:rsidRPr="001F0C0E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34" w:type="pct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23A38125" w14:textId="48C3DA89" w:rsidR="004F61A3" w:rsidRPr="0087609D" w:rsidRDefault="001F0C0E" w:rsidP="001F0C0E">
            <w:pPr>
              <w:tabs>
                <w:tab w:val="left" w:pos="6705"/>
              </w:tabs>
              <w:spacing w:before="20" w:after="20"/>
              <w:jc w:val="center"/>
            </w:pPr>
            <w:r>
              <w:t>Direction of hair growth</w:t>
            </w:r>
          </w:p>
        </w:tc>
        <w:tc>
          <w:tcPr>
            <w:tcW w:w="274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462FBDD" w14:textId="5B03A78D" w:rsidR="004F61A3" w:rsidRPr="0087609D" w:rsidRDefault="001F0C0E" w:rsidP="00434327">
            <w:pPr>
              <w:tabs>
                <w:tab w:val="left" w:pos="6705"/>
              </w:tabs>
              <w:spacing w:before="20" w:after="20"/>
            </w:pPr>
            <w:r w:rsidRPr="001F0C0E">
              <w:rPr>
                <w:rFonts w:ascii="Segoe UI Symbol" w:hAnsi="Segoe UI Symbol" w:cs="Segoe UI Symbol"/>
              </w:rPr>
              <w:t>☐</w:t>
            </w:r>
          </w:p>
        </w:tc>
      </w:tr>
      <w:tr w:rsidR="004F61A3" w:rsidRPr="00003257" w14:paraId="67A8730A" w14:textId="0C9FF3F2" w:rsidTr="001F0C0E">
        <w:trPr>
          <w:trHeight w:val="466"/>
        </w:trPr>
        <w:tc>
          <w:tcPr>
            <w:tcW w:w="989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0B3A46" w14:textId="0DBF4F6C" w:rsidR="004F61A3" w:rsidRDefault="004F61A3" w:rsidP="004F61A3">
            <w:r>
              <w:t>Skin elasticity</w:t>
            </w:r>
          </w:p>
        </w:tc>
        <w:tc>
          <w:tcPr>
            <w:tcW w:w="1034" w:type="pct"/>
            <w:gridSpan w:val="3"/>
            <w:tcBorders>
              <w:right w:val="nil"/>
            </w:tcBorders>
            <w:vAlign w:val="center"/>
          </w:tcPr>
          <w:p w14:paraId="6F5E4F9F" w14:textId="7799324B" w:rsidR="004F61A3" w:rsidRPr="00003257" w:rsidRDefault="004F61A3" w:rsidP="001F0C0E">
            <w:pPr>
              <w:spacing w:line="259" w:lineRule="auto"/>
            </w:pPr>
            <w:r>
              <w:t>Fi</w:t>
            </w:r>
            <w:r w:rsidR="001F0C0E">
              <w:t>rm</w:t>
            </w:r>
          </w:p>
        </w:tc>
        <w:tc>
          <w:tcPr>
            <w:tcW w:w="270" w:type="pct"/>
            <w:gridSpan w:val="3"/>
            <w:tcBorders>
              <w:left w:val="nil"/>
            </w:tcBorders>
            <w:vAlign w:val="center"/>
          </w:tcPr>
          <w:p w14:paraId="10217642" w14:textId="29DDD752" w:rsidR="004F61A3" w:rsidRPr="00003257" w:rsidRDefault="005B6B10" w:rsidP="004F61A3">
            <w:pPr>
              <w:spacing w:line="259" w:lineRule="auto"/>
            </w:pPr>
            <w:sdt>
              <w:sdtPr>
                <w:id w:val="17846034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61A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82" w:type="pct"/>
            <w:gridSpan w:val="8"/>
            <w:tcBorders>
              <w:right w:val="nil"/>
            </w:tcBorders>
            <w:vAlign w:val="center"/>
          </w:tcPr>
          <w:p w14:paraId="6EC2803D" w14:textId="3E9A2454" w:rsidR="004F61A3" w:rsidRPr="00003257" w:rsidRDefault="004F61A3" w:rsidP="004F61A3">
            <w:pPr>
              <w:spacing w:line="259" w:lineRule="auto"/>
            </w:pPr>
            <w:r>
              <w:t>Medium</w:t>
            </w:r>
          </w:p>
        </w:tc>
        <w:tc>
          <w:tcPr>
            <w:tcW w:w="269" w:type="pct"/>
            <w:gridSpan w:val="3"/>
            <w:tcBorders>
              <w:left w:val="nil"/>
            </w:tcBorders>
            <w:vAlign w:val="center"/>
          </w:tcPr>
          <w:p w14:paraId="36BEA231" w14:textId="7B18A8B9" w:rsidR="004F61A3" w:rsidRPr="00003257" w:rsidRDefault="005B6B10" w:rsidP="004F61A3">
            <w:pPr>
              <w:spacing w:line="259" w:lineRule="auto"/>
            </w:pPr>
            <w:sdt>
              <w:sdtPr>
                <w:id w:val="-19338117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0C0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82" w:type="pct"/>
            <w:gridSpan w:val="6"/>
            <w:tcBorders>
              <w:right w:val="nil"/>
            </w:tcBorders>
            <w:vAlign w:val="center"/>
          </w:tcPr>
          <w:p w14:paraId="4C45EC68" w14:textId="6F4F9E0D" w:rsidR="004F61A3" w:rsidRPr="00003257" w:rsidRDefault="001F0C0E" w:rsidP="001F0C0E">
            <w:pPr>
              <w:spacing w:line="259" w:lineRule="auto"/>
            </w:pPr>
            <w:r>
              <w:t>Loose</w:t>
            </w:r>
          </w:p>
        </w:tc>
        <w:tc>
          <w:tcPr>
            <w:tcW w:w="274" w:type="pct"/>
            <w:tcBorders>
              <w:left w:val="nil"/>
            </w:tcBorders>
            <w:vAlign w:val="center"/>
          </w:tcPr>
          <w:p w14:paraId="4A60F95B" w14:textId="0F1BB789" w:rsidR="004F61A3" w:rsidRPr="00003257" w:rsidRDefault="005B6B10" w:rsidP="004F61A3">
            <w:pPr>
              <w:spacing w:line="259" w:lineRule="auto"/>
            </w:pPr>
            <w:sdt>
              <w:sdtPr>
                <w:id w:val="-778259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0C0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062631D" w14:textId="45D78E14" w:rsidR="001244AF" w:rsidRDefault="001244AF"/>
    <w:tbl>
      <w:tblPr>
        <w:tblStyle w:val="TableGrid1"/>
        <w:tblW w:w="10485" w:type="dxa"/>
        <w:tblLayout w:type="fixed"/>
        <w:tblLook w:val="04A0" w:firstRow="1" w:lastRow="0" w:firstColumn="1" w:lastColumn="0" w:noHBand="0" w:noVBand="1"/>
      </w:tblPr>
      <w:tblGrid>
        <w:gridCol w:w="1555"/>
        <w:gridCol w:w="1559"/>
        <w:gridCol w:w="381"/>
        <w:gridCol w:w="3021"/>
        <w:gridCol w:w="474"/>
        <w:gridCol w:w="3070"/>
        <w:gridCol w:w="425"/>
      </w:tblGrid>
      <w:tr w:rsidR="00BE4C54" w:rsidRPr="00BE4C54" w14:paraId="65CD102C" w14:textId="77777777" w:rsidTr="001E0E89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9BC3F17" w14:textId="5F133562" w:rsidR="00BE4C54" w:rsidRPr="00BE4C54" w:rsidRDefault="00BE4C54" w:rsidP="00720475">
            <w:pPr>
              <w:spacing w:before="20" w:after="20"/>
              <w:rPr>
                <w:b/>
                <w:sz w:val="24"/>
              </w:rPr>
            </w:pPr>
            <w:r w:rsidRPr="00BE4C54">
              <w:rPr>
                <w:b/>
                <w:sz w:val="24"/>
              </w:rPr>
              <w:lastRenderedPageBreak/>
              <w:t xml:space="preserve">Contra-indications </w:t>
            </w:r>
            <w:r w:rsidR="00720475">
              <w:rPr>
                <w:b/>
                <w:sz w:val="24"/>
              </w:rPr>
              <w:t>present:</w:t>
            </w:r>
          </w:p>
        </w:tc>
      </w:tr>
      <w:tr w:rsidR="00BE4C54" w:rsidRPr="00BE4C54" w14:paraId="65B9EA99" w14:textId="77777777" w:rsidTr="001E0E89">
        <w:trPr>
          <w:trHeight w:val="175"/>
        </w:trPr>
        <w:tc>
          <w:tcPr>
            <w:tcW w:w="3114" w:type="dxa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6F263E2" w14:textId="2DCC045E" w:rsidR="00BE4C54" w:rsidRPr="00BE4C54" w:rsidRDefault="00720475" w:rsidP="00BE4C54">
            <w:pPr>
              <w:jc w:val="center"/>
            </w:pPr>
            <w:r>
              <w:t>History of allergic reactions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EE8283" w14:textId="77777777" w:rsidR="00BE4C54" w:rsidRPr="00BE4C54" w:rsidRDefault="005B6B10" w:rsidP="00BE4C54">
            <w:pPr>
              <w:ind w:left="-57"/>
              <w:jc w:val="center"/>
            </w:pPr>
            <w:sdt>
              <w:sdtPr>
                <w:id w:val="243700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4C54" w:rsidRPr="00BE4C5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1191EA" w14:textId="14C4A726" w:rsidR="00BE4C54" w:rsidRPr="00BE4C54" w:rsidRDefault="00720475" w:rsidP="00BE4C54">
            <w:pPr>
              <w:jc w:val="center"/>
            </w:pPr>
            <w:r>
              <w:t>Cuts and 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178BEF" w14:textId="77777777" w:rsidR="00BE4C54" w:rsidRPr="00BE4C54" w:rsidRDefault="005B6B10" w:rsidP="00BE4C54">
            <w:pPr>
              <w:jc w:val="center"/>
            </w:pPr>
            <w:sdt>
              <w:sdtPr>
                <w:id w:val="12854612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4C54" w:rsidRPr="00BE4C5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602611" w14:textId="48FF3B1D" w:rsidR="00BE4C54" w:rsidRPr="00BE4C54" w:rsidRDefault="00720475" w:rsidP="00BE4C54">
            <w:pPr>
              <w:jc w:val="center"/>
            </w:pPr>
            <w:r>
              <w:t>Incompatibility of products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A136A4" w14:textId="77777777" w:rsidR="00BE4C54" w:rsidRPr="00BE4C54" w:rsidRDefault="005B6B10" w:rsidP="00BE4C54">
            <w:pPr>
              <w:jc w:val="center"/>
            </w:pPr>
            <w:sdt>
              <w:sdtPr>
                <w:id w:val="18190660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4C54" w:rsidRPr="00BE4C5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BE4C54" w:rsidRPr="00BE4C54" w14:paraId="7C465028" w14:textId="77777777" w:rsidTr="001E0E89">
        <w:trPr>
          <w:trHeight w:val="175"/>
        </w:trPr>
        <w:tc>
          <w:tcPr>
            <w:tcW w:w="3114" w:type="dxa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869D230" w14:textId="6C2DB395" w:rsidR="00BE4C54" w:rsidRPr="00BE4C54" w:rsidRDefault="00720475" w:rsidP="00BE4C54">
            <w:pPr>
              <w:jc w:val="center"/>
            </w:pPr>
            <w:r>
              <w:t>Skin disorders/diseases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B156C6" w14:textId="77777777" w:rsidR="00BE4C54" w:rsidRPr="00BE4C54" w:rsidRDefault="005B6B10" w:rsidP="00BE4C54">
            <w:pPr>
              <w:ind w:left="-57"/>
              <w:jc w:val="center"/>
            </w:pPr>
            <w:sdt>
              <w:sdtPr>
                <w:id w:val="-402090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4C54" w:rsidRPr="00BE4C5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5AD3E0" w14:textId="58939D1F" w:rsidR="00BE4C54" w:rsidRPr="00BE4C54" w:rsidRDefault="00720475" w:rsidP="00BE4C54">
            <w:pPr>
              <w:jc w:val="center"/>
            </w:pPr>
            <w:r>
              <w:t>Recent injuries/scar tissue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7F3295" w14:textId="77777777" w:rsidR="00BE4C54" w:rsidRPr="00BE4C54" w:rsidRDefault="005B6B10" w:rsidP="00BE4C54">
            <w:pPr>
              <w:jc w:val="center"/>
            </w:pPr>
            <w:sdt>
              <w:sdtPr>
                <w:id w:val="6977368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4C54" w:rsidRPr="00BE4C5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C461DC" w14:textId="19F94570" w:rsidR="00BE4C54" w:rsidRPr="00BE4C54" w:rsidRDefault="00720475" w:rsidP="00BE4C54">
            <w:pPr>
              <w:jc w:val="center"/>
            </w:pPr>
            <w:r>
              <w:t>Other known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EB05B2" w14:textId="77777777" w:rsidR="00BE4C54" w:rsidRPr="00BE4C54" w:rsidRDefault="005B6B10" w:rsidP="00BE4C54">
            <w:pPr>
              <w:jc w:val="center"/>
            </w:pPr>
            <w:sdt>
              <w:sdtPr>
                <w:id w:val="-6263855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4C54" w:rsidRPr="00BE4C5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720475" w:rsidRPr="00BE4C54" w14:paraId="74CE97ED" w14:textId="77777777" w:rsidTr="00720475">
        <w:trPr>
          <w:trHeight w:val="175"/>
        </w:trPr>
        <w:tc>
          <w:tcPr>
            <w:tcW w:w="1555" w:type="dxa"/>
            <w:tcBorders>
              <w:right w:val="nil"/>
            </w:tcBorders>
            <w:shd w:val="clear" w:color="auto" w:fill="E7E6E6"/>
            <w:tcMar>
              <w:top w:w="57" w:type="dxa"/>
              <w:bottom w:w="57" w:type="dxa"/>
            </w:tcMar>
            <w:vAlign w:val="center"/>
          </w:tcPr>
          <w:p w14:paraId="729FF70E" w14:textId="3421137C" w:rsidR="00720475" w:rsidRPr="00BE4C54" w:rsidRDefault="00720475" w:rsidP="00BE4C54">
            <w:pPr>
              <w:jc w:val="center"/>
            </w:pPr>
            <w:r>
              <w:t>Advice given/actions taken</w:t>
            </w:r>
          </w:p>
        </w:tc>
        <w:tc>
          <w:tcPr>
            <w:tcW w:w="8505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164BD658" w14:textId="72599B19" w:rsidR="00720475" w:rsidRPr="00BE4C54" w:rsidRDefault="00720475" w:rsidP="00BE4C5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6AA87C" w14:textId="5E07E9B9" w:rsidR="00720475" w:rsidRPr="00BE4C54" w:rsidRDefault="00720475" w:rsidP="00BE4C54">
            <w:pPr>
              <w:jc w:val="center"/>
            </w:pPr>
          </w:p>
        </w:tc>
      </w:tr>
    </w:tbl>
    <w:p w14:paraId="7CAF9678" w14:textId="2200CCFC" w:rsidR="001F0C0E" w:rsidRDefault="001F0C0E"/>
    <w:tbl>
      <w:tblPr>
        <w:tblStyle w:val="TableGrid3"/>
        <w:tblW w:w="5000" w:type="pct"/>
        <w:tblLook w:val="04A0" w:firstRow="1" w:lastRow="0" w:firstColumn="1" w:lastColumn="0" w:noHBand="0" w:noVBand="1"/>
      </w:tblPr>
      <w:tblGrid>
        <w:gridCol w:w="1168"/>
        <w:gridCol w:w="1612"/>
        <w:gridCol w:w="121"/>
        <w:gridCol w:w="567"/>
        <w:gridCol w:w="188"/>
        <w:gridCol w:w="437"/>
        <w:gridCol w:w="636"/>
        <w:gridCol w:w="130"/>
        <w:gridCol w:w="839"/>
        <w:gridCol w:w="987"/>
        <w:gridCol w:w="437"/>
        <w:gridCol w:w="385"/>
        <w:gridCol w:w="436"/>
        <w:gridCol w:w="2070"/>
        <w:gridCol w:w="443"/>
      </w:tblGrid>
      <w:tr w:rsidR="00B61820" w:rsidRPr="00B61820" w14:paraId="69698DAF" w14:textId="77777777" w:rsidTr="001E0E89">
        <w:trPr>
          <w:trHeight w:val="28"/>
        </w:trPr>
        <w:tc>
          <w:tcPr>
            <w:tcW w:w="5000" w:type="pct"/>
            <w:gridSpan w:val="1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2CB397F" w14:textId="5BDBAB12" w:rsidR="00B61820" w:rsidRPr="00B61820" w:rsidRDefault="00B61820" w:rsidP="00B61820">
            <w:pPr>
              <w:spacing w:before="20" w:after="20"/>
              <w:rPr>
                <w:b/>
                <w:sz w:val="24"/>
              </w:rPr>
            </w:pPr>
            <w:r>
              <w:rPr>
                <w:b/>
                <w:sz w:val="24"/>
              </w:rPr>
              <w:t>Techniques used</w:t>
            </w:r>
            <w:r w:rsidRPr="00B61820">
              <w:rPr>
                <w:b/>
                <w:sz w:val="24"/>
              </w:rPr>
              <w:t xml:space="preserve"> – </w:t>
            </w:r>
            <w:r w:rsidRPr="00B61820">
              <w:rPr>
                <w:i/>
                <w:sz w:val="24"/>
              </w:rPr>
              <w:t>(Select if/where appropriate):</w:t>
            </w:r>
          </w:p>
        </w:tc>
      </w:tr>
      <w:tr w:rsidR="00E540CF" w:rsidRPr="00B61820" w14:paraId="16158483" w14:textId="77777777" w:rsidTr="00720475">
        <w:trPr>
          <w:trHeight w:val="175"/>
        </w:trPr>
        <w:tc>
          <w:tcPr>
            <w:tcW w:w="559" w:type="pct"/>
            <w:vMerge w:val="restart"/>
            <w:shd w:val="clear" w:color="auto" w:fill="E7E6E6"/>
            <w:tcMar>
              <w:top w:w="57" w:type="dxa"/>
              <w:bottom w:w="57" w:type="dxa"/>
              <w:right w:w="57" w:type="dxa"/>
            </w:tcMar>
            <w:vAlign w:val="center"/>
          </w:tcPr>
          <w:p w14:paraId="5586A501" w14:textId="2E80B0AA" w:rsidR="00B61820" w:rsidRPr="00B61820" w:rsidRDefault="00720475" w:rsidP="00B8492C">
            <w:r>
              <w:t>Service</w:t>
            </w:r>
            <w:r w:rsidR="00B61820" w:rsidRPr="00B61820">
              <w:t xml:space="preserve"> to include</w:t>
            </w:r>
          </w:p>
        </w:tc>
        <w:tc>
          <w:tcPr>
            <w:tcW w:w="77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974F1CE" w14:textId="36767CE0" w:rsidR="00B61820" w:rsidRPr="00B61820" w:rsidRDefault="00B61820" w:rsidP="00B61820">
            <w:pPr>
              <w:jc w:val="center"/>
            </w:pPr>
            <w:r>
              <w:t>Full shave</w:t>
            </w:r>
          </w:p>
        </w:tc>
        <w:tc>
          <w:tcPr>
            <w:tcW w:w="329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66D2888" w14:textId="77777777" w:rsidR="00B61820" w:rsidRPr="00B61820" w:rsidRDefault="00B61820" w:rsidP="00B61820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603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4B8A1D4" w14:textId="0C308C72" w:rsidR="00B61820" w:rsidRPr="00B61820" w:rsidRDefault="00B61820" w:rsidP="00B61820">
            <w:pPr>
              <w:tabs>
                <w:tab w:val="left" w:pos="6705"/>
              </w:tabs>
              <w:spacing w:before="20" w:after="20"/>
              <w:jc w:val="center"/>
            </w:pPr>
            <w:r>
              <w:t>Brush application</w:t>
            </w:r>
          </w:p>
        </w:tc>
        <w:tc>
          <w:tcPr>
            <w:tcW w:w="463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A25133D" w14:textId="77777777" w:rsidR="00B61820" w:rsidRPr="00B61820" w:rsidRDefault="00B61820" w:rsidP="00B61820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65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B5FE11A" w14:textId="5D64B967" w:rsidR="00B61820" w:rsidRPr="00B61820" w:rsidRDefault="00B61820" w:rsidP="00B61820">
            <w:pPr>
              <w:tabs>
                <w:tab w:val="left" w:pos="6705"/>
              </w:tabs>
              <w:spacing w:before="20" w:after="20"/>
              <w:jc w:val="center"/>
            </w:pPr>
            <w:r>
              <w:t>Massage application</w:t>
            </w:r>
          </w:p>
        </w:tc>
        <w:tc>
          <w:tcPr>
            <w:tcW w:w="208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84B8967" w14:textId="77777777" w:rsidR="00B61820" w:rsidRPr="00B61820" w:rsidRDefault="00B61820" w:rsidP="00B61820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90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4E2D78F" w14:textId="251DCC55" w:rsidR="00B61820" w:rsidRPr="00B61820" w:rsidRDefault="00B61820" w:rsidP="00B61820">
            <w:pPr>
              <w:jc w:val="center"/>
            </w:pPr>
            <w:r>
              <w:t>Forehand shaving technique</w:t>
            </w:r>
          </w:p>
        </w:tc>
        <w:tc>
          <w:tcPr>
            <w:tcW w:w="21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D746A0F" w14:textId="77777777" w:rsidR="00B61820" w:rsidRPr="00B61820" w:rsidRDefault="00B61820" w:rsidP="00B61820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</w:tr>
      <w:tr w:rsidR="00B8492C" w:rsidRPr="00B61820" w14:paraId="081F3710" w14:textId="77777777" w:rsidTr="00720475">
        <w:trPr>
          <w:trHeight w:val="175"/>
        </w:trPr>
        <w:tc>
          <w:tcPr>
            <w:tcW w:w="559" w:type="pct"/>
            <w:vMerge/>
            <w:shd w:val="clear" w:color="auto" w:fill="E7E6E6"/>
            <w:tcMar>
              <w:top w:w="57" w:type="dxa"/>
              <w:bottom w:w="57" w:type="dxa"/>
              <w:right w:w="57" w:type="dxa"/>
            </w:tcMar>
            <w:vAlign w:val="center"/>
          </w:tcPr>
          <w:p w14:paraId="52895EDE" w14:textId="77777777" w:rsidR="00B61820" w:rsidRPr="00B61820" w:rsidRDefault="00B61820" w:rsidP="00B61820"/>
        </w:tc>
        <w:tc>
          <w:tcPr>
            <w:tcW w:w="829" w:type="pct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7B095D36" w14:textId="7989C7A4" w:rsidR="00B61820" w:rsidRPr="00B61820" w:rsidRDefault="00B61820" w:rsidP="00B61820">
            <w:pPr>
              <w:jc w:val="center"/>
            </w:pPr>
            <w:r>
              <w:t>Backhand shaving technique</w:t>
            </w:r>
          </w:p>
        </w:tc>
        <w:tc>
          <w:tcPr>
            <w:tcW w:w="271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149D668" w14:textId="77777777" w:rsidR="00B61820" w:rsidRPr="00B61820" w:rsidRDefault="00B61820" w:rsidP="00B61820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665" w:type="pct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78B31BEF" w14:textId="6CBFAF5A" w:rsidR="00B61820" w:rsidRPr="00B61820" w:rsidRDefault="00B61820" w:rsidP="00B61820">
            <w:pPr>
              <w:tabs>
                <w:tab w:val="left" w:pos="6705"/>
              </w:tabs>
              <w:spacing w:before="20" w:after="20"/>
              <w:jc w:val="center"/>
            </w:pPr>
            <w:r>
              <w:t>Skin tensioning</w:t>
            </w:r>
          </w:p>
        </w:tc>
        <w:tc>
          <w:tcPr>
            <w:tcW w:w="401" w:type="pct"/>
            <w:tcBorders>
              <w:left w:val="nil"/>
            </w:tcBorders>
            <w:shd w:val="clear" w:color="auto" w:fill="auto"/>
            <w:vAlign w:val="center"/>
          </w:tcPr>
          <w:p w14:paraId="0A439CF5" w14:textId="4DEDFE39" w:rsidR="00B61820" w:rsidRPr="00B61820" w:rsidRDefault="00B61820" w:rsidP="00B61820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65" w:type="pct"/>
            <w:gridSpan w:val="3"/>
            <w:tcBorders>
              <w:right w:val="nil"/>
            </w:tcBorders>
            <w:shd w:val="clear" w:color="auto" w:fill="auto"/>
            <w:vAlign w:val="center"/>
          </w:tcPr>
          <w:p w14:paraId="5EE923AA" w14:textId="17D66A85" w:rsidR="00B61820" w:rsidRPr="00B61820" w:rsidRDefault="00B61820" w:rsidP="00B61820">
            <w:pPr>
              <w:tabs>
                <w:tab w:val="left" w:pos="6705"/>
              </w:tabs>
              <w:spacing w:before="20" w:after="20"/>
              <w:jc w:val="center"/>
            </w:pPr>
            <w:r>
              <w:t>Sponge shaving</w:t>
            </w:r>
          </w:p>
        </w:tc>
        <w:tc>
          <w:tcPr>
            <w:tcW w:w="208" w:type="pct"/>
            <w:tcBorders>
              <w:left w:val="nil"/>
            </w:tcBorders>
            <w:shd w:val="clear" w:color="auto" w:fill="auto"/>
            <w:vAlign w:val="center"/>
          </w:tcPr>
          <w:p w14:paraId="310A2798" w14:textId="7C903D8C" w:rsidR="00B61820" w:rsidRPr="00B61820" w:rsidRDefault="00B61820" w:rsidP="00B61820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90" w:type="pct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6D9DCF34" w14:textId="77777777" w:rsidR="00B61820" w:rsidRPr="00B61820" w:rsidRDefault="00B61820" w:rsidP="00B61820">
            <w:pPr>
              <w:jc w:val="center"/>
            </w:pPr>
          </w:p>
        </w:tc>
        <w:tc>
          <w:tcPr>
            <w:tcW w:w="212" w:type="pct"/>
            <w:tcBorders>
              <w:left w:val="nil"/>
            </w:tcBorders>
            <w:shd w:val="clear" w:color="auto" w:fill="E7E6E6" w:themeFill="background2"/>
            <w:vAlign w:val="center"/>
          </w:tcPr>
          <w:p w14:paraId="5A22E7B0" w14:textId="77777777" w:rsidR="00B61820" w:rsidRPr="00B61820" w:rsidRDefault="00B61820" w:rsidP="00B61820">
            <w:pPr>
              <w:jc w:val="center"/>
            </w:pPr>
          </w:p>
        </w:tc>
      </w:tr>
      <w:tr w:rsidR="00E540CF" w:rsidRPr="00B61820" w14:paraId="7D399978" w14:textId="77777777" w:rsidTr="00E540CF">
        <w:trPr>
          <w:trHeight w:val="175"/>
        </w:trPr>
        <w:tc>
          <w:tcPr>
            <w:tcW w:w="559" w:type="pc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B51269E" w14:textId="7652116D" w:rsidR="00B8492C" w:rsidRPr="00B61820" w:rsidRDefault="00B8492C" w:rsidP="001E0E89">
            <w:r w:rsidRPr="0028224B">
              <w:t>Massage techniques used</w:t>
            </w:r>
          </w:p>
        </w:tc>
        <w:tc>
          <w:tcPr>
            <w:tcW w:w="1190" w:type="pct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3434C9E" w14:textId="100E6E27" w:rsidR="00B8492C" w:rsidRPr="00B61820" w:rsidRDefault="00720475" w:rsidP="001E0E89">
            <w:pPr>
              <w:jc w:val="center"/>
            </w:pPr>
            <w:r>
              <w:t>Effleurage</w:t>
            </w:r>
          </w:p>
        </w:tc>
        <w:tc>
          <w:tcPr>
            <w:tcW w:w="209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7DF45B5" w14:textId="77777777" w:rsidR="00B8492C" w:rsidRPr="00B61820" w:rsidRDefault="00B8492C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239" w:type="pct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B81F158" w14:textId="304E57CE" w:rsidR="00B8492C" w:rsidRPr="00B61820" w:rsidRDefault="00720475" w:rsidP="001E0E89">
            <w:pPr>
              <w:tabs>
                <w:tab w:val="left" w:pos="6705"/>
              </w:tabs>
              <w:spacing w:before="20" w:after="20"/>
              <w:jc w:val="center"/>
            </w:pPr>
            <w:r>
              <w:t>Petrissage</w:t>
            </w:r>
          </w:p>
        </w:tc>
        <w:tc>
          <w:tcPr>
            <w:tcW w:w="209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314867A" w14:textId="77777777" w:rsidR="00B8492C" w:rsidRPr="00B61820" w:rsidRDefault="00B8492C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382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BD09C3E" w14:textId="2EF29DDA" w:rsidR="00B8492C" w:rsidRPr="00B61820" w:rsidRDefault="00720475" w:rsidP="00B8492C">
            <w:pPr>
              <w:tabs>
                <w:tab w:val="left" w:pos="6705"/>
              </w:tabs>
              <w:spacing w:before="20" w:after="20"/>
              <w:jc w:val="center"/>
            </w:pPr>
            <w:r>
              <w:t>Tapotement</w:t>
            </w:r>
          </w:p>
        </w:tc>
        <w:tc>
          <w:tcPr>
            <w:tcW w:w="21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4ABC88C" w14:textId="1CF79842" w:rsidR="00B8492C" w:rsidRPr="00B61820" w:rsidRDefault="00B8492C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</w:tr>
      <w:tr w:rsidR="0028224B" w:rsidRPr="00B61820" w14:paraId="2A03869F" w14:textId="77777777" w:rsidTr="00E540CF">
        <w:trPr>
          <w:trHeight w:val="175"/>
        </w:trPr>
        <w:tc>
          <w:tcPr>
            <w:tcW w:w="559" w:type="pct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A46B0D3" w14:textId="541DD310" w:rsidR="0028224B" w:rsidRPr="00B61820" w:rsidRDefault="0028224B" w:rsidP="001E0E89">
            <w:r>
              <w:t>Products used</w:t>
            </w:r>
          </w:p>
        </w:tc>
        <w:tc>
          <w:tcPr>
            <w:tcW w:w="77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74FA4619" w14:textId="4B925554" w:rsidR="0028224B" w:rsidRPr="00B61820" w:rsidRDefault="0028224B" w:rsidP="001E0E89">
            <w:pPr>
              <w:jc w:val="center"/>
            </w:pPr>
            <w:r>
              <w:t>Pre-shave lotion</w:t>
            </w:r>
          </w:p>
        </w:tc>
        <w:tc>
          <w:tcPr>
            <w:tcW w:w="329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06016CE" w14:textId="77777777" w:rsidR="0028224B" w:rsidRPr="00B61820" w:rsidRDefault="0028224B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603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157C210" w14:textId="144D7F91" w:rsidR="0028224B" w:rsidRPr="00B61820" w:rsidRDefault="0028224B" w:rsidP="001E0E89">
            <w:pPr>
              <w:tabs>
                <w:tab w:val="left" w:pos="6705"/>
              </w:tabs>
              <w:spacing w:before="20" w:after="20"/>
              <w:jc w:val="center"/>
            </w:pPr>
            <w:r>
              <w:t>Cream</w:t>
            </w:r>
          </w:p>
        </w:tc>
        <w:tc>
          <w:tcPr>
            <w:tcW w:w="463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EBCC8DC" w14:textId="77777777" w:rsidR="0028224B" w:rsidRPr="00B61820" w:rsidRDefault="0028224B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65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B729317" w14:textId="60713C00" w:rsidR="0028224B" w:rsidRPr="00B61820" w:rsidRDefault="0028224B" w:rsidP="001E0E89">
            <w:pPr>
              <w:tabs>
                <w:tab w:val="left" w:pos="6705"/>
              </w:tabs>
              <w:spacing w:before="20" w:after="20"/>
              <w:jc w:val="center"/>
            </w:pPr>
            <w:r>
              <w:t>Oil</w:t>
            </w:r>
          </w:p>
        </w:tc>
        <w:tc>
          <w:tcPr>
            <w:tcW w:w="208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58193CD" w14:textId="77777777" w:rsidR="0028224B" w:rsidRPr="00B61820" w:rsidRDefault="0028224B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90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70FED07" w14:textId="7731A1C6" w:rsidR="0028224B" w:rsidRPr="00B61820" w:rsidRDefault="0028224B" w:rsidP="001E0E89">
            <w:pPr>
              <w:jc w:val="center"/>
            </w:pPr>
            <w:r>
              <w:t>Gel</w:t>
            </w:r>
          </w:p>
        </w:tc>
        <w:tc>
          <w:tcPr>
            <w:tcW w:w="21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904D8F1" w14:textId="77777777" w:rsidR="0028224B" w:rsidRPr="00B61820" w:rsidRDefault="0028224B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</w:tr>
      <w:tr w:rsidR="0028224B" w:rsidRPr="00B61820" w14:paraId="68820EEF" w14:textId="77777777" w:rsidTr="00E540CF">
        <w:trPr>
          <w:trHeight w:val="175"/>
        </w:trPr>
        <w:tc>
          <w:tcPr>
            <w:tcW w:w="559" w:type="pct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45038E8" w14:textId="77777777" w:rsidR="0028224B" w:rsidRPr="00B61820" w:rsidRDefault="0028224B" w:rsidP="0028224B"/>
        </w:tc>
        <w:tc>
          <w:tcPr>
            <w:tcW w:w="829" w:type="pct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74A4107E" w14:textId="04D95B1F" w:rsidR="0028224B" w:rsidRPr="00B61820" w:rsidRDefault="0028224B" w:rsidP="0028224B">
            <w:pPr>
              <w:jc w:val="center"/>
            </w:pPr>
            <w:r>
              <w:t>Soap</w:t>
            </w:r>
          </w:p>
        </w:tc>
        <w:tc>
          <w:tcPr>
            <w:tcW w:w="271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19A769" w14:textId="77777777" w:rsidR="0028224B" w:rsidRPr="00B61820" w:rsidRDefault="0028224B" w:rsidP="0028224B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665" w:type="pct"/>
            <w:gridSpan w:val="4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3847E0" w14:textId="074312BD" w:rsidR="0028224B" w:rsidRPr="00B61820" w:rsidRDefault="0028224B" w:rsidP="0028224B">
            <w:pPr>
              <w:tabs>
                <w:tab w:val="left" w:pos="6705"/>
              </w:tabs>
              <w:spacing w:before="20" w:after="20"/>
              <w:jc w:val="center"/>
            </w:pPr>
            <w:r>
              <w:t>Moisturiser</w:t>
            </w:r>
          </w:p>
        </w:tc>
        <w:tc>
          <w:tcPr>
            <w:tcW w:w="401" w:type="pct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E2A4953" w14:textId="77777777" w:rsidR="0028224B" w:rsidRPr="00B61820" w:rsidRDefault="0028224B" w:rsidP="0028224B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65" w:type="pct"/>
            <w:gridSpan w:val="3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4BACAE" w14:textId="09DA6106" w:rsidR="0028224B" w:rsidRPr="00B61820" w:rsidRDefault="0028224B" w:rsidP="0028224B">
            <w:pPr>
              <w:tabs>
                <w:tab w:val="left" w:pos="6705"/>
              </w:tabs>
              <w:spacing w:before="20" w:after="20"/>
              <w:jc w:val="center"/>
            </w:pPr>
            <w:r>
              <w:t>Aftershave balm</w:t>
            </w:r>
          </w:p>
        </w:tc>
        <w:tc>
          <w:tcPr>
            <w:tcW w:w="208" w:type="pct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D2C332C" w14:textId="77777777" w:rsidR="0028224B" w:rsidRPr="00B61820" w:rsidRDefault="0028224B" w:rsidP="0028224B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90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B42662" w14:textId="16B2D312" w:rsidR="0028224B" w:rsidRPr="00B61820" w:rsidRDefault="0028224B" w:rsidP="0028224B">
            <w:pPr>
              <w:jc w:val="center"/>
            </w:pPr>
            <w:r>
              <w:t>Astringents</w:t>
            </w:r>
          </w:p>
        </w:tc>
        <w:tc>
          <w:tcPr>
            <w:tcW w:w="212" w:type="pct"/>
            <w:tcBorders>
              <w:left w:val="nil"/>
            </w:tcBorders>
            <w:shd w:val="clear" w:color="auto" w:fill="auto"/>
            <w:vAlign w:val="center"/>
          </w:tcPr>
          <w:p w14:paraId="513139C5" w14:textId="7258D403" w:rsidR="0028224B" w:rsidRPr="00B61820" w:rsidRDefault="0028224B" w:rsidP="0028224B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</w:tr>
      <w:tr w:rsidR="0028224B" w:rsidRPr="00B61820" w14:paraId="2CDB4F0A" w14:textId="77777777" w:rsidTr="00E540CF">
        <w:trPr>
          <w:trHeight w:val="175"/>
        </w:trPr>
        <w:tc>
          <w:tcPr>
            <w:tcW w:w="559" w:type="pct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1AE6133" w14:textId="77777777" w:rsidR="0028224B" w:rsidRPr="00B61820" w:rsidRDefault="0028224B" w:rsidP="0028224B"/>
        </w:tc>
        <w:tc>
          <w:tcPr>
            <w:tcW w:w="829" w:type="pct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9D3C9FA" w14:textId="7CD1FB2D" w:rsidR="0028224B" w:rsidRDefault="0028224B" w:rsidP="0028224B">
            <w:pPr>
              <w:jc w:val="center"/>
            </w:pPr>
            <w:r>
              <w:t>Other:</w:t>
            </w:r>
          </w:p>
        </w:tc>
        <w:tc>
          <w:tcPr>
            <w:tcW w:w="27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CF85DC0" w14:textId="77777777" w:rsidR="0028224B" w:rsidRPr="00B61820" w:rsidRDefault="0028224B" w:rsidP="0028224B">
            <w:pPr>
              <w:jc w:val="center"/>
              <w:rPr>
                <w:rFonts w:ascii="MS Gothic" w:eastAsia="MS Gothic" w:hAnsi="MS Gothic"/>
              </w:rPr>
            </w:pPr>
          </w:p>
        </w:tc>
        <w:tc>
          <w:tcPr>
            <w:tcW w:w="665" w:type="pct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F317819" w14:textId="77777777" w:rsidR="0028224B" w:rsidRDefault="0028224B" w:rsidP="0028224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0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7D93FC1" w14:textId="77777777" w:rsidR="0028224B" w:rsidRPr="00B61820" w:rsidRDefault="0028224B" w:rsidP="0028224B">
            <w:pPr>
              <w:jc w:val="center"/>
              <w:rPr>
                <w:rFonts w:ascii="MS Gothic" w:eastAsia="MS Gothic" w:hAnsi="MS Gothic"/>
              </w:rPr>
            </w:pPr>
          </w:p>
        </w:tc>
        <w:tc>
          <w:tcPr>
            <w:tcW w:w="865" w:type="pct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6FC5CD" w14:textId="77777777" w:rsidR="0028224B" w:rsidRDefault="0028224B" w:rsidP="0028224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20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F041886" w14:textId="77777777" w:rsidR="0028224B" w:rsidRPr="00B61820" w:rsidRDefault="0028224B" w:rsidP="0028224B">
            <w:pPr>
              <w:jc w:val="center"/>
              <w:rPr>
                <w:rFonts w:ascii="MS Gothic" w:eastAsia="MS Gothic" w:hAnsi="MS Gothic"/>
              </w:rPr>
            </w:pPr>
          </w:p>
        </w:tc>
        <w:tc>
          <w:tcPr>
            <w:tcW w:w="990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B2D985B" w14:textId="77777777" w:rsidR="0028224B" w:rsidRDefault="0028224B" w:rsidP="0028224B">
            <w:pPr>
              <w:jc w:val="center"/>
            </w:pPr>
          </w:p>
        </w:tc>
        <w:tc>
          <w:tcPr>
            <w:tcW w:w="212" w:type="pct"/>
            <w:tcBorders>
              <w:left w:val="nil"/>
            </w:tcBorders>
            <w:shd w:val="clear" w:color="auto" w:fill="auto"/>
            <w:vAlign w:val="center"/>
          </w:tcPr>
          <w:p w14:paraId="1F3AC66F" w14:textId="77777777" w:rsidR="0028224B" w:rsidRPr="00B61820" w:rsidRDefault="0028224B" w:rsidP="0028224B">
            <w:pPr>
              <w:jc w:val="center"/>
              <w:rPr>
                <w:rFonts w:ascii="MS Gothic" w:eastAsia="MS Gothic" w:hAnsi="MS Gothic"/>
              </w:rPr>
            </w:pPr>
          </w:p>
        </w:tc>
      </w:tr>
      <w:tr w:rsidR="00E540CF" w:rsidRPr="00B61820" w14:paraId="2494E5E1" w14:textId="77777777" w:rsidTr="00E540CF">
        <w:trPr>
          <w:trHeight w:val="175"/>
        </w:trPr>
        <w:tc>
          <w:tcPr>
            <w:tcW w:w="559" w:type="pct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C3DD41D" w14:textId="2A8A8165" w:rsidR="00E540CF" w:rsidRPr="00B61820" w:rsidRDefault="00E540CF" w:rsidP="001E0E89">
            <w:r>
              <w:t>Tools and equipment used</w:t>
            </w:r>
          </w:p>
        </w:tc>
        <w:tc>
          <w:tcPr>
            <w:tcW w:w="77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AFF1F00" w14:textId="075DA04D" w:rsidR="00E540CF" w:rsidRPr="00B61820" w:rsidRDefault="00E540CF" w:rsidP="001E0E89">
            <w:pPr>
              <w:jc w:val="center"/>
            </w:pPr>
            <w:r>
              <w:t>Open blade razor with disposable blades</w:t>
            </w:r>
          </w:p>
        </w:tc>
        <w:tc>
          <w:tcPr>
            <w:tcW w:w="329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854FAE6" w14:textId="77777777" w:rsidR="00E540CF" w:rsidRPr="00B61820" w:rsidRDefault="00E540CF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603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F2A105D" w14:textId="1AB3F025" w:rsidR="00E540CF" w:rsidRPr="00B61820" w:rsidRDefault="00E540CF" w:rsidP="001E0E89">
            <w:pPr>
              <w:tabs>
                <w:tab w:val="left" w:pos="6705"/>
              </w:tabs>
              <w:spacing w:before="20" w:after="20"/>
              <w:jc w:val="center"/>
            </w:pPr>
            <w:r>
              <w:t>Shaving brushes</w:t>
            </w:r>
          </w:p>
        </w:tc>
        <w:tc>
          <w:tcPr>
            <w:tcW w:w="463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BC28C36" w14:textId="77777777" w:rsidR="00E540CF" w:rsidRPr="00B61820" w:rsidRDefault="00E540CF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65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189D7F2" w14:textId="20E40E4E" w:rsidR="00E540CF" w:rsidRPr="00B61820" w:rsidRDefault="00E540CF" w:rsidP="001E0E89">
            <w:pPr>
              <w:tabs>
                <w:tab w:val="left" w:pos="6705"/>
              </w:tabs>
              <w:spacing w:before="20" w:after="20"/>
              <w:jc w:val="center"/>
            </w:pPr>
            <w:r>
              <w:t>Sponges</w:t>
            </w:r>
          </w:p>
        </w:tc>
        <w:tc>
          <w:tcPr>
            <w:tcW w:w="208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02E4112" w14:textId="77777777" w:rsidR="00E540CF" w:rsidRPr="00B61820" w:rsidRDefault="00E540CF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90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983276D" w14:textId="39CE6CAF" w:rsidR="00E540CF" w:rsidRPr="00B61820" w:rsidRDefault="00E540CF" w:rsidP="001E0E89">
            <w:pPr>
              <w:jc w:val="center"/>
            </w:pPr>
            <w:r>
              <w:t>Sharps box</w:t>
            </w:r>
          </w:p>
        </w:tc>
        <w:tc>
          <w:tcPr>
            <w:tcW w:w="21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78C8346" w14:textId="77777777" w:rsidR="00E540CF" w:rsidRPr="00B61820" w:rsidRDefault="00E540CF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</w:tr>
      <w:tr w:rsidR="00E540CF" w:rsidRPr="00B61820" w14:paraId="2C754060" w14:textId="77777777" w:rsidTr="00E540CF">
        <w:trPr>
          <w:trHeight w:val="175"/>
        </w:trPr>
        <w:tc>
          <w:tcPr>
            <w:tcW w:w="559" w:type="pct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F43AD38" w14:textId="77777777" w:rsidR="00E540CF" w:rsidRPr="00B61820" w:rsidRDefault="00E540CF" w:rsidP="001E0E89"/>
        </w:tc>
        <w:tc>
          <w:tcPr>
            <w:tcW w:w="829" w:type="pct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2593E4B" w14:textId="13F4936F" w:rsidR="00E540CF" w:rsidRPr="00B61820" w:rsidRDefault="00E540CF" w:rsidP="001E0E89">
            <w:pPr>
              <w:jc w:val="center"/>
            </w:pPr>
            <w:r>
              <w:t>Eye protection</w:t>
            </w:r>
          </w:p>
        </w:tc>
        <w:tc>
          <w:tcPr>
            <w:tcW w:w="271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B7B451" w14:textId="77777777" w:rsidR="00E540CF" w:rsidRPr="00B61820" w:rsidRDefault="00E540CF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665" w:type="pct"/>
            <w:gridSpan w:val="4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8D3E92" w14:textId="6D6E0986" w:rsidR="00E540CF" w:rsidRPr="00B61820" w:rsidRDefault="00E540CF" w:rsidP="00E540CF">
            <w:pPr>
              <w:tabs>
                <w:tab w:val="left" w:pos="6705"/>
              </w:tabs>
              <w:spacing w:before="20" w:after="20"/>
              <w:jc w:val="center"/>
            </w:pPr>
            <w:r>
              <w:t>Gloves</w:t>
            </w:r>
          </w:p>
        </w:tc>
        <w:tc>
          <w:tcPr>
            <w:tcW w:w="401" w:type="pct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3A65B41" w14:textId="77777777" w:rsidR="00E540CF" w:rsidRPr="00B61820" w:rsidRDefault="00E540CF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65" w:type="pct"/>
            <w:gridSpan w:val="3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079BE4" w14:textId="15CC038C" w:rsidR="00E540CF" w:rsidRPr="00B61820" w:rsidRDefault="00E540CF" w:rsidP="001E0E89">
            <w:pPr>
              <w:tabs>
                <w:tab w:val="left" w:pos="6705"/>
              </w:tabs>
              <w:spacing w:before="20" w:after="20"/>
              <w:jc w:val="center"/>
            </w:pPr>
            <w:r>
              <w:t>Clippers with attachments</w:t>
            </w:r>
          </w:p>
        </w:tc>
        <w:tc>
          <w:tcPr>
            <w:tcW w:w="208" w:type="pct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2EF4340C" w14:textId="77777777" w:rsidR="00E540CF" w:rsidRPr="00B61820" w:rsidRDefault="00E540CF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90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7D8F5E" w14:textId="5D8D76BE" w:rsidR="00E540CF" w:rsidRPr="00B61820" w:rsidRDefault="00E540CF" w:rsidP="001E0E89">
            <w:pPr>
              <w:jc w:val="center"/>
            </w:pPr>
            <w:r>
              <w:t>Hot towels</w:t>
            </w:r>
          </w:p>
        </w:tc>
        <w:tc>
          <w:tcPr>
            <w:tcW w:w="212" w:type="pct"/>
            <w:tcBorders>
              <w:left w:val="nil"/>
            </w:tcBorders>
            <w:shd w:val="clear" w:color="auto" w:fill="auto"/>
            <w:vAlign w:val="center"/>
          </w:tcPr>
          <w:p w14:paraId="10F1EF47" w14:textId="77777777" w:rsidR="00E540CF" w:rsidRPr="00B61820" w:rsidRDefault="00E540CF" w:rsidP="001E0E89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</w:tr>
      <w:tr w:rsidR="00E540CF" w:rsidRPr="00B61820" w14:paraId="563B1AD7" w14:textId="77777777" w:rsidTr="00E540CF">
        <w:trPr>
          <w:trHeight w:val="175"/>
        </w:trPr>
        <w:tc>
          <w:tcPr>
            <w:tcW w:w="559" w:type="pct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9336497" w14:textId="77777777" w:rsidR="00E540CF" w:rsidRPr="00B61820" w:rsidRDefault="00E540CF" w:rsidP="001E0E89"/>
        </w:tc>
        <w:tc>
          <w:tcPr>
            <w:tcW w:w="829" w:type="pct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33A6B3CC" w14:textId="0574D56D" w:rsidR="00E540CF" w:rsidRDefault="00E540CF" w:rsidP="001E0E89">
            <w:pPr>
              <w:jc w:val="center"/>
            </w:pPr>
            <w:r>
              <w:t>Cool towels</w:t>
            </w:r>
          </w:p>
        </w:tc>
        <w:tc>
          <w:tcPr>
            <w:tcW w:w="271" w:type="pct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C62C4" w14:textId="73158052" w:rsidR="00E540CF" w:rsidRPr="00B61820" w:rsidRDefault="00E540CF" w:rsidP="001E0E89">
            <w:pPr>
              <w:jc w:val="center"/>
              <w:rPr>
                <w:rFonts w:ascii="MS Gothic" w:eastAsia="MS Gothic" w:hAnsi="MS Gothic"/>
              </w:rPr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665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675C1E3" w14:textId="153D874B" w:rsidR="00E540CF" w:rsidRDefault="00E540CF" w:rsidP="001E0E89">
            <w:pPr>
              <w:tabs>
                <w:tab w:val="left" w:pos="6705"/>
              </w:tabs>
              <w:spacing w:before="20" w:after="20"/>
              <w:jc w:val="center"/>
            </w:pPr>
            <w:r>
              <w:t>Other:</w:t>
            </w:r>
          </w:p>
        </w:tc>
        <w:tc>
          <w:tcPr>
            <w:tcW w:w="40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E9BDC49" w14:textId="77777777" w:rsidR="00E540CF" w:rsidRPr="00B61820" w:rsidRDefault="00E540CF" w:rsidP="001E0E89">
            <w:pPr>
              <w:jc w:val="center"/>
              <w:rPr>
                <w:rFonts w:ascii="MS Gothic" w:eastAsia="MS Gothic" w:hAnsi="MS Gothic"/>
              </w:rPr>
            </w:pPr>
          </w:p>
        </w:tc>
        <w:tc>
          <w:tcPr>
            <w:tcW w:w="865" w:type="pct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5EA68C" w14:textId="77777777" w:rsidR="00E540CF" w:rsidRDefault="00E540CF" w:rsidP="001E0E89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20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6283461" w14:textId="77777777" w:rsidR="00E540CF" w:rsidRPr="00B61820" w:rsidRDefault="00E540CF" w:rsidP="001E0E89">
            <w:pPr>
              <w:jc w:val="center"/>
              <w:rPr>
                <w:rFonts w:ascii="MS Gothic" w:eastAsia="MS Gothic" w:hAnsi="MS Gothic"/>
              </w:rPr>
            </w:pPr>
          </w:p>
        </w:tc>
        <w:tc>
          <w:tcPr>
            <w:tcW w:w="990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F6E6040" w14:textId="77777777" w:rsidR="00E540CF" w:rsidRDefault="00E540CF" w:rsidP="001E0E89">
            <w:pPr>
              <w:jc w:val="center"/>
            </w:pPr>
          </w:p>
        </w:tc>
        <w:tc>
          <w:tcPr>
            <w:tcW w:w="212" w:type="pct"/>
            <w:tcBorders>
              <w:left w:val="nil"/>
            </w:tcBorders>
            <w:shd w:val="clear" w:color="auto" w:fill="auto"/>
            <w:vAlign w:val="center"/>
          </w:tcPr>
          <w:p w14:paraId="286F707C" w14:textId="77777777" w:rsidR="00E540CF" w:rsidRPr="00B61820" w:rsidRDefault="00E540CF" w:rsidP="001E0E89">
            <w:pPr>
              <w:jc w:val="center"/>
              <w:rPr>
                <w:rFonts w:ascii="MS Gothic" w:eastAsia="MS Gothic" w:hAnsi="MS Gothic"/>
              </w:rPr>
            </w:pPr>
          </w:p>
        </w:tc>
      </w:tr>
    </w:tbl>
    <w:p w14:paraId="2619791D" w14:textId="10FEF976" w:rsidR="00BE4C54" w:rsidRDefault="00BE4C54"/>
    <w:p w14:paraId="20B4CD74" w14:textId="23211F56" w:rsidR="00BE4C54" w:rsidRDefault="00BE4C54"/>
    <w:p w14:paraId="48BBFD29" w14:textId="309936F2" w:rsidR="00BE4C54" w:rsidRDefault="00BE4C54"/>
    <w:p w14:paraId="1843F7A9" w14:textId="77777777" w:rsidR="00AB226F" w:rsidRDefault="00AB226F"/>
    <w:p w14:paraId="3B09B3B4" w14:textId="77777777" w:rsidR="004667A2" w:rsidRDefault="004667A2" w:rsidP="009F656D"/>
    <w:p w14:paraId="7E743DF0" w14:textId="38DF7D0F" w:rsidR="00A72B2F" w:rsidRDefault="00665E01" w:rsidP="00E540CF">
      <w:pPr>
        <w:spacing w:line="259" w:lineRule="auto"/>
      </w:pPr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567"/>
        <w:gridCol w:w="992"/>
        <w:gridCol w:w="7371"/>
      </w:tblGrid>
      <w:tr w:rsidR="00A72B2F" w:rsidRPr="0087609D" w14:paraId="5CE81924" w14:textId="77777777" w:rsidTr="003077B3">
        <w:tc>
          <w:tcPr>
            <w:tcW w:w="10485" w:type="dxa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C791A05" w14:textId="73245590" w:rsidR="00A72B2F" w:rsidRPr="0087609D" w:rsidRDefault="00720475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Advice provided to client:</w:t>
            </w:r>
          </w:p>
        </w:tc>
      </w:tr>
      <w:tr w:rsidR="00720475" w14:paraId="1C7B301A" w14:textId="77777777" w:rsidTr="00E22F82">
        <w:trPr>
          <w:trHeight w:val="575"/>
        </w:trPr>
        <w:tc>
          <w:tcPr>
            <w:tcW w:w="3114" w:type="dxa"/>
            <w:gridSpan w:val="4"/>
            <w:shd w:val="clear" w:color="auto" w:fill="E7E6E6"/>
            <w:tcMar>
              <w:top w:w="57" w:type="dxa"/>
              <w:bottom w:w="57" w:type="dxa"/>
            </w:tcMar>
            <w:vAlign w:val="center"/>
          </w:tcPr>
          <w:p w14:paraId="273604AE" w14:textId="4531DF3C" w:rsidR="00720475" w:rsidRDefault="00720475" w:rsidP="003077B3">
            <w:r>
              <w:t>How to maintain the look</w:t>
            </w:r>
          </w:p>
        </w:tc>
        <w:tc>
          <w:tcPr>
            <w:tcW w:w="7371" w:type="dxa"/>
            <w:shd w:val="clear" w:color="auto" w:fill="E7E6E6"/>
            <w:vAlign w:val="center"/>
          </w:tcPr>
          <w:p w14:paraId="4F19666D" w14:textId="6229FB0A" w:rsidR="00720475" w:rsidRDefault="00E22F82" w:rsidP="003077B3">
            <w:r>
              <w:t>Advice given</w:t>
            </w:r>
          </w:p>
        </w:tc>
      </w:tr>
      <w:tr w:rsidR="00720475" w14:paraId="78A49A71" w14:textId="77777777" w:rsidTr="00E22F82">
        <w:trPr>
          <w:trHeight w:val="575"/>
        </w:trPr>
        <w:tc>
          <w:tcPr>
            <w:tcW w:w="84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41532C" w14:textId="63F0CB74" w:rsidR="00720475" w:rsidRDefault="00720475" w:rsidP="00720475">
            <w:pPr>
              <w:jc w:val="center"/>
            </w:pPr>
            <w:r>
              <w:t>Yes</w:t>
            </w:r>
          </w:p>
        </w:tc>
        <w:tc>
          <w:tcPr>
            <w:tcW w:w="70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208040" w14:textId="6C4A79E3" w:rsidR="00720475" w:rsidRDefault="00720475" w:rsidP="00720475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56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E4D2BF" w14:textId="72D357C7" w:rsidR="00720475" w:rsidRDefault="00720475" w:rsidP="00720475">
            <w:pPr>
              <w:jc w:val="center"/>
            </w:pPr>
            <w:r>
              <w:t>No</w:t>
            </w:r>
          </w:p>
        </w:tc>
        <w:tc>
          <w:tcPr>
            <w:tcW w:w="99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75A567" w14:textId="67E154D3" w:rsidR="00720475" w:rsidRDefault="00720475" w:rsidP="00720475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7371" w:type="dxa"/>
            <w:shd w:val="clear" w:color="auto" w:fill="FFFFFF" w:themeFill="background1"/>
            <w:vAlign w:val="center"/>
          </w:tcPr>
          <w:p w14:paraId="0C0360C8" w14:textId="77CA62E8" w:rsidR="00720475" w:rsidRDefault="00720475" w:rsidP="003077B3"/>
        </w:tc>
      </w:tr>
      <w:tr w:rsidR="00720475" w14:paraId="0862AEC4" w14:textId="77777777" w:rsidTr="00E22F82">
        <w:trPr>
          <w:trHeight w:val="575"/>
        </w:trPr>
        <w:tc>
          <w:tcPr>
            <w:tcW w:w="3114" w:type="dxa"/>
            <w:gridSpan w:val="4"/>
            <w:shd w:val="clear" w:color="auto" w:fill="E7E6E6"/>
            <w:tcMar>
              <w:top w:w="57" w:type="dxa"/>
              <w:bottom w:w="57" w:type="dxa"/>
            </w:tcMar>
            <w:vAlign w:val="center"/>
          </w:tcPr>
          <w:p w14:paraId="6AA93104" w14:textId="7AA34D25" w:rsidR="00720475" w:rsidRDefault="00720475" w:rsidP="003077B3">
            <w:r>
              <w:t>Skin care</w:t>
            </w:r>
          </w:p>
        </w:tc>
        <w:tc>
          <w:tcPr>
            <w:tcW w:w="7371" w:type="dxa"/>
            <w:shd w:val="clear" w:color="auto" w:fill="E7E6E6"/>
            <w:vAlign w:val="center"/>
          </w:tcPr>
          <w:p w14:paraId="5DC5CD52" w14:textId="0BD05028" w:rsidR="00720475" w:rsidRDefault="00E22F82" w:rsidP="003077B3">
            <w:r>
              <w:t>Advice given</w:t>
            </w:r>
          </w:p>
        </w:tc>
      </w:tr>
      <w:tr w:rsidR="00720475" w14:paraId="78937DD2" w14:textId="77777777" w:rsidTr="00E22F82">
        <w:trPr>
          <w:trHeight w:val="575"/>
        </w:trPr>
        <w:tc>
          <w:tcPr>
            <w:tcW w:w="84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A26B9DC" w14:textId="2F0AB758" w:rsidR="00720475" w:rsidRDefault="00720475" w:rsidP="00720475">
            <w:pPr>
              <w:jc w:val="center"/>
            </w:pPr>
            <w:r>
              <w:t>Yes</w:t>
            </w:r>
          </w:p>
        </w:tc>
        <w:tc>
          <w:tcPr>
            <w:tcW w:w="70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B50C01" w14:textId="492888DB" w:rsidR="00720475" w:rsidRDefault="00720475" w:rsidP="00720475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56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9A6F76" w14:textId="331703E3" w:rsidR="00720475" w:rsidRDefault="00720475" w:rsidP="00720475">
            <w:pPr>
              <w:jc w:val="center"/>
            </w:pPr>
            <w:r>
              <w:t>No</w:t>
            </w:r>
          </w:p>
        </w:tc>
        <w:tc>
          <w:tcPr>
            <w:tcW w:w="99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B2C753" w14:textId="14FCFC80" w:rsidR="00720475" w:rsidRDefault="00720475" w:rsidP="00720475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7371" w:type="dxa"/>
            <w:shd w:val="clear" w:color="auto" w:fill="FFFFFF" w:themeFill="background1"/>
            <w:vAlign w:val="center"/>
          </w:tcPr>
          <w:p w14:paraId="4CD73EDD" w14:textId="33E02CE2" w:rsidR="00720475" w:rsidRDefault="00720475" w:rsidP="00720475"/>
        </w:tc>
      </w:tr>
      <w:tr w:rsidR="00720475" w14:paraId="66868C96" w14:textId="77777777" w:rsidTr="00E22F82">
        <w:trPr>
          <w:trHeight w:val="575"/>
        </w:trPr>
        <w:tc>
          <w:tcPr>
            <w:tcW w:w="3114" w:type="dxa"/>
            <w:gridSpan w:val="4"/>
            <w:shd w:val="clear" w:color="auto" w:fill="E7E6E6"/>
            <w:tcMar>
              <w:top w:w="57" w:type="dxa"/>
              <w:bottom w:w="57" w:type="dxa"/>
            </w:tcMar>
            <w:vAlign w:val="center"/>
          </w:tcPr>
          <w:p w14:paraId="1166E808" w14:textId="45D3CA6D" w:rsidR="00720475" w:rsidRDefault="007151B9" w:rsidP="003077B3">
            <w:r>
              <w:t>Time interval between services</w:t>
            </w:r>
          </w:p>
        </w:tc>
        <w:tc>
          <w:tcPr>
            <w:tcW w:w="7371" w:type="dxa"/>
            <w:shd w:val="clear" w:color="auto" w:fill="E7E6E6"/>
            <w:vAlign w:val="center"/>
          </w:tcPr>
          <w:p w14:paraId="4D4EE3D0" w14:textId="70200396" w:rsidR="00720475" w:rsidRDefault="00E22F82" w:rsidP="003077B3">
            <w:r>
              <w:t>Advice given</w:t>
            </w:r>
          </w:p>
        </w:tc>
      </w:tr>
      <w:tr w:rsidR="00720475" w14:paraId="7E869D20" w14:textId="77777777" w:rsidTr="00E22F82">
        <w:trPr>
          <w:trHeight w:val="575"/>
        </w:trPr>
        <w:tc>
          <w:tcPr>
            <w:tcW w:w="84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553A152" w14:textId="694774B8" w:rsidR="00720475" w:rsidRDefault="00720475" w:rsidP="00720475">
            <w:pPr>
              <w:jc w:val="center"/>
            </w:pPr>
            <w:r>
              <w:t>Yes</w:t>
            </w:r>
          </w:p>
        </w:tc>
        <w:tc>
          <w:tcPr>
            <w:tcW w:w="70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607910" w14:textId="7555ABE1" w:rsidR="00720475" w:rsidRDefault="00720475" w:rsidP="00720475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56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115672" w14:textId="72AFCC4C" w:rsidR="00720475" w:rsidRDefault="00720475" w:rsidP="00720475">
            <w:pPr>
              <w:jc w:val="center"/>
            </w:pPr>
            <w:r>
              <w:t>No</w:t>
            </w:r>
          </w:p>
        </w:tc>
        <w:tc>
          <w:tcPr>
            <w:tcW w:w="99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2E222B" w14:textId="5D3D7FA9" w:rsidR="00720475" w:rsidRDefault="00720475" w:rsidP="00720475">
            <w:pPr>
              <w:jc w:val="center"/>
            </w:pPr>
            <w:r w:rsidRPr="00B61820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7371" w:type="dxa"/>
            <w:shd w:val="clear" w:color="auto" w:fill="FFFFFF" w:themeFill="background1"/>
            <w:vAlign w:val="center"/>
          </w:tcPr>
          <w:p w14:paraId="52CC3128" w14:textId="4B1BD1FD" w:rsidR="00720475" w:rsidRDefault="00720475" w:rsidP="00720475"/>
        </w:tc>
      </w:tr>
    </w:tbl>
    <w:p w14:paraId="3CF11A61" w14:textId="77777777" w:rsidR="00A72B2F" w:rsidRDefault="00A72B2F" w:rsidP="00A72B2F"/>
    <w:p w14:paraId="63300441" w14:textId="77777777"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44200EE6" w14:textId="77777777" w:rsidR="00A72B2F" w:rsidRDefault="00A72B2F" w:rsidP="00A72B2F"/>
    <w:p w14:paraId="4E2FE44F" w14:textId="195E3978" w:rsidR="00E540C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4ECF6B7D" w14:textId="77777777" w:rsidR="00E22F82" w:rsidRDefault="00E22F82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22F82" w:rsidRPr="0087609D" w14:paraId="41221981" w14:textId="77777777" w:rsidTr="001B7582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C2B3878" w14:textId="77777777" w:rsidR="00E22F82" w:rsidRPr="0087609D" w:rsidRDefault="00E22F82" w:rsidP="001B758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Comments</w:t>
            </w:r>
          </w:p>
        </w:tc>
      </w:tr>
      <w:tr w:rsidR="00E22F82" w14:paraId="30DC251C" w14:textId="77777777" w:rsidTr="001B7582">
        <w:trPr>
          <w:trHeight w:val="1749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392F65" w14:textId="77777777" w:rsidR="00E22F82" w:rsidRDefault="00E22F82" w:rsidP="001B7582"/>
        </w:tc>
      </w:tr>
    </w:tbl>
    <w:p w14:paraId="7894E18F" w14:textId="088880D6" w:rsidR="00E540CF" w:rsidRDefault="00E22F82">
      <w:pPr>
        <w:spacing w:line="259" w:lineRule="auto"/>
      </w:pPr>
      <w:r>
        <w:t xml:space="preserve"> </w:t>
      </w:r>
      <w:r w:rsidR="00E540CF">
        <w:br w:type="page"/>
      </w:r>
    </w:p>
    <w:p w14:paraId="425D84AE" w14:textId="67735706" w:rsidR="00E540CF" w:rsidRPr="00E540CF" w:rsidRDefault="00E540CF" w:rsidP="00A72B2F">
      <w:pPr>
        <w:rPr>
          <w:b/>
        </w:rPr>
      </w:pPr>
      <w:r w:rsidRPr="00E540CF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E540CF" w:rsidRPr="00E540CF" w14:paraId="43AF6EA8" w14:textId="77777777" w:rsidTr="001E0E8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EB6290C" w14:textId="77777777" w:rsidR="00E540CF" w:rsidRPr="00E540CF" w:rsidRDefault="00E540CF" w:rsidP="00E540CF">
            <w:pPr>
              <w:spacing w:before="60" w:after="60"/>
              <w:rPr>
                <w:b/>
              </w:rPr>
            </w:pPr>
            <w:r w:rsidRPr="00E540CF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D517AA3" w14:textId="77777777" w:rsidR="00E540CF" w:rsidRPr="00E540CF" w:rsidRDefault="00E540CF" w:rsidP="00E540CF">
            <w:pPr>
              <w:spacing w:before="60" w:after="60"/>
              <w:rPr>
                <w:b/>
              </w:rPr>
            </w:pPr>
            <w:r w:rsidRPr="00E540CF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9DAB1C8" w14:textId="77777777" w:rsidR="00E540CF" w:rsidRPr="00E540CF" w:rsidRDefault="00E540CF" w:rsidP="00E540CF">
            <w:pPr>
              <w:spacing w:before="60" w:after="60"/>
              <w:rPr>
                <w:b/>
              </w:rPr>
            </w:pPr>
            <w:r w:rsidRPr="00E540CF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15E31528" w14:textId="77777777" w:rsidR="00E540CF" w:rsidRPr="00E540CF" w:rsidRDefault="00E540CF" w:rsidP="00E540CF">
            <w:pPr>
              <w:spacing w:before="60" w:after="60"/>
              <w:rPr>
                <w:b/>
              </w:rPr>
            </w:pPr>
            <w:r w:rsidRPr="00E540CF">
              <w:rPr>
                <w:b/>
              </w:rPr>
              <w:t>Role</w:t>
            </w:r>
          </w:p>
        </w:tc>
      </w:tr>
      <w:tr w:rsidR="00E540CF" w:rsidRPr="00E540CF" w14:paraId="7319177C" w14:textId="77777777" w:rsidTr="001E0E8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48D4EB6" w14:textId="5EC1689E" w:rsidR="00E540CF" w:rsidRPr="00E540CF" w:rsidRDefault="00E22F82" w:rsidP="00E540CF">
            <w:pPr>
              <w:spacing w:before="60" w:after="60"/>
            </w:pPr>
            <w:r>
              <w:t>v1.0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C117E20" w14:textId="3AC078E7" w:rsidR="00E540CF" w:rsidRPr="00E540CF" w:rsidRDefault="00E22F82" w:rsidP="00E540CF">
            <w:pPr>
              <w:spacing w:before="60" w:after="60"/>
            </w:pPr>
            <w:r>
              <w:t>02/04/2020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6205B95" w14:textId="332FFB73" w:rsidR="00E540CF" w:rsidRPr="00E540CF" w:rsidRDefault="00E22F82" w:rsidP="00E540CF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2662153" w14:textId="27A6593F" w:rsidR="00E540CF" w:rsidRPr="00E540CF" w:rsidRDefault="00E22F82" w:rsidP="00E540CF">
            <w:pPr>
              <w:spacing w:before="60" w:after="60"/>
            </w:pPr>
            <w:r>
              <w:t>Product and Regulation Manager</w:t>
            </w:r>
          </w:p>
        </w:tc>
      </w:tr>
    </w:tbl>
    <w:p w14:paraId="4EDE7C10" w14:textId="77777777" w:rsidR="00E540CF" w:rsidRPr="00665E01" w:rsidRDefault="00E540CF" w:rsidP="00A72B2F"/>
    <w:sectPr w:rsidR="00E540CF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FDE694" w14:textId="77777777" w:rsidR="00F2532A" w:rsidRDefault="00F2532A" w:rsidP="00735D34">
      <w:r>
        <w:separator/>
      </w:r>
    </w:p>
  </w:endnote>
  <w:endnote w:type="continuationSeparator" w:id="0">
    <w:p w14:paraId="3D1AAC77" w14:textId="77777777" w:rsidR="00F2532A" w:rsidRDefault="00F2532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Lt BT">
    <w:altName w:val="Segoe UI Semilight"/>
    <w:charset w:val="00"/>
    <w:family w:val="swiss"/>
    <w:pitch w:val="variable"/>
    <w:sig w:usb0="00000001" w:usb1="10002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F98402D" w14:textId="1D5FE1EC" w:rsidR="00B71D91" w:rsidRDefault="003172D7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iUHB305_</w:t>
            </w:r>
            <w:r w:rsidR="005B6B10">
              <w:t>Client Consultation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5B6B10">
              <w:rPr>
                <w:noProof/>
              </w:rPr>
              <w:t>4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5B6B10">
              <w:rPr>
                <w:noProof/>
              </w:rPr>
              <w:t>4</w:t>
            </w:r>
            <w:r w:rsidR="00665E01">
              <w:rPr>
                <w:noProof/>
              </w:rPr>
              <w:fldChar w:fldCharType="end"/>
            </w:r>
          </w:p>
          <w:p w14:paraId="0EE30080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06FC8A" w14:textId="77777777" w:rsidR="00F2532A" w:rsidRDefault="00F2532A" w:rsidP="00735D34">
      <w:r>
        <w:separator/>
      </w:r>
    </w:p>
  </w:footnote>
  <w:footnote w:type="continuationSeparator" w:id="0">
    <w:p w14:paraId="425A3283" w14:textId="77777777" w:rsidR="00F2532A" w:rsidRDefault="00F2532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F2532A"/>
    <w:rsid w:val="000012C1"/>
    <w:rsid w:val="000024D8"/>
    <w:rsid w:val="00003257"/>
    <w:rsid w:val="00003BB6"/>
    <w:rsid w:val="00007136"/>
    <w:rsid w:val="000554A7"/>
    <w:rsid w:val="000730CF"/>
    <w:rsid w:val="000C16CB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1F0C0E"/>
    <w:rsid w:val="00245D23"/>
    <w:rsid w:val="0028224B"/>
    <w:rsid w:val="00295D59"/>
    <w:rsid w:val="002965A0"/>
    <w:rsid w:val="002A730F"/>
    <w:rsid w:val="002C2779"/>
    <w:rsid w:val="002C5C77"/>
    <w:rsid w:val="002C61DA"/>
    <w:rsid w:val="002D7C6C"/>
    <w:rsid w:val="002F4DBC"/>
    <w:rsid w:val="00306B4D"/>
    <w:rsid w:val="003172D7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3F6869"/>
    <w:rsid w:val="0042508E"/>
    <w:rsid w:val="00434327"/>
    <w:rsid w:val="00456DF9"/>
    <w:rsid w:val="00464B15"/>
    <w:rsid w:val="004667A2"/>
    <w:rsid w:val="00477296"/>
    <w:rsid w:val="00492AFF"/>
    <w:rsid w:val="004C4516"/>
    <w:rsid w:val="004C581A"/>
    <w:rsid w:val="004D6EFA"/>
    <w:rsid w:val="004E0103"/>
    <w:rsid w:val="004E1FE0"/>
    <w:rsid w:val="004E5153"/>
    <w:rsid w:val="004F61A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6B10"/>
    <w:rsid w:val="005B7B27"/>
    <w:rsid w:val="005C2D6B"/>
    <w:rsid w:val="005E0C2A"/>
    <w:rsid w:val="005E5DE1"/>
    <w:rsid w:val="005F70D5"/>
    <w:rsid w:val="0061073E"/>
    <w:rsid w:val="006114A1"/>
    <w:rsid w:val="00633BBC"/>
    <w:rsid w:val="006474E8"/>
    <w:rsid w:val="00665E01"/>
    <w:rsid w:val="006743EB"/>
    <w:rsid w:val="006858C7"/>
    <w:rsid w:val="00690559"/>
    <w:rsid w:val="006F489D"/>
    <w:rsid w:val="007151B9"/>
    <w:rsid w:val="00720475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3A7B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475B"/>
    <w:rsid w:val="00B3566B"/>
    <w:rsid w:val="00B45AD4"/>
    <w:rsid w:val="00B52567"/>
    <w:rsid w:val="00B56FC0"/>
    <w:rsid w:val="00B61820"/>
    <w:rsid w:val="00B70181"/>
    <w:rsid w:val="00B71D91"/>
    <w:rsid w:val="00B8492C"/>
    <w:rsid w:val="00BB0E89"/>
    <w:rsid w:val="00BD1520"/>
    <w:rsid w:val="00BD6D8C"/>
    <w:rsid w:val="00BE4C54"/>
    <w:rsid w:val="00BF13A4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2F82"/>
    <w:rsid w:val="00E25719"/>
    <w:rsid w:val="00E36D99"/>
    <w:rsid w:val="00E540CF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32A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E6724"/>
  <w15:chartTrackingRefBased/>
  <w15:docId w15:val="{EA093321-17F9-4A49-A911-80B575892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B45AD4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C27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27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27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27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2779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BE4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BE4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B61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link w:val="Style1Char"/>
    <w:qFormat/>
    <w:rsid w:val="00E540CF"/>
    <w:pPr>
      <w:spacing w:after="0"/>
    </w:pPr>
    <w:rPr>
      <w:rFonts w:ascii="Futura Lt BT" w:hAnsi="Futura Lt BT"/>
      <w:sz w:val="18"/>
    </w:rPr>
  </w:style>
  <w:style w:type="character" w:customStyle="1" w:styleId="Style1Char">
    <w:name w:val="Style1 Char"/>
    <w:basedOn w:val="DefaultParagraphFont"/>
    <w:link w:val="Style1"/>
    <w:rsid w:val="00E540CF"/>
    <w:rPr>
      <w:rFonts w:ascii="Futura Lt BT" w:hAnsi="Futura Lt B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itan\shared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1DCA2-E69A-46A6-AB07-E2F1F0EB7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1</TotalTime>
  <Pages>4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Wells</dc:creator>
  <cp:keywords/>
  <dc:description/>
  <cp:lastModifiedBy>Tom Hynd</cp:lastModifiedBy>
  <cp:revision>3</cp:revision>
  <cp:lastPrinted>2018-06-12T08:54:00Z</cp:lastPrinted>
  <dcterms:created xsi:type="dcterms:W3CDTF">2020-04-02T08:09:00Z</dcterms:created>
  <dcterms:modified xsi:type="dcterms:W3CDTF">2020-04-02T08:10:00Z</dcterms:modified>
</cp:coreProperties>
</file>