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D95506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290269">
        <w:rPr>
          <w:rFonts w:cstheme="minorHAnsi"/>
          <w:color w:val="auto"/>
        </w:rPr>
        <w:t>U</w:t>
      </w:r>
      <w:r w:rsidR="00C5005B">
        <w:rPr>
          <w:rFonts w:cstheme="minorHAnsi"/>
          <w:color w:val="auto"/>
        </w:rPr>
        <w:t>BT299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C5005B" w:rsidRPr="00C5005B">
        <w:rPr>
          <w:rFonts w:cstheme="minorHAnsi"/>
          <w:color w:val="auto"/>
        </w:rPr>
        <w:t>Fashion, theatre, special effects and media make-up</w:t>
      </w:r>
    </w:p>
    <w:p w:rsidR="001E0802" w:rsidRPr="005A651E" w:rsidRDefault="00C5005B" w:rsidP="005A651E">
      <w:pPr>
        <w:rPr>
          <w:b/>
        </w:rPr>
      </w:pPr>
      <w:r w:rsidRPr="00C5005B">
        <w:rPr>
          <w:b/>
        </w:rPr>
        <w:t>Portfolio of 30 characters – each learner should produce a portfolio of 30 characters which they have created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C5005B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Presentation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C5005B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Index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C5005B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 forms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C5005B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Research material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C5005B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Sketches and tracings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C5005B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Clear explanation and instructions of how to create the character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C5005B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Photographs to show progressive shots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5005B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5005B" w:rsidRDefault="008028A5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30 characters to include:</w:t>
            </w:r>
          </w:p>
          <w:p w:rsidR="008028A5" w:rsidRDefault="008028A5" w:rsidP="008028A5">
            <w:pPr>
              <w:pStyle w:val="bullet0"/>
            </w:pPr>
            <w:r>
              <w:t>High fashion look</w:t>
            </w:r>
          </w:p>
          <w:p w:rsidR="008028A5" w:rsidRDefault="008028A5" w:rsidP="008028A5">
            <w:pPr>
              <w:pStyle w:val="bullet0"/>
            </w:pPr>
            <w:r>
              <w:t>Ballet/dance make-up</w:t>
            </w:r>
          </w:p>
          <w:p w:rsidR="008028A5" w:rsidRDefault="008028A5" w:rsidP="008028A5">
            <w:pPr>
              <w:pStyle w:val="bullet0"/>
            </w:pPr>
            <w:r>
              <w:t>Old age make-up</w:t>
            </w:r>
          </w:p>
          <w:p w:rsidR="008028A5" w:rsidRDefault="008028A5" w:rsidP="008028A5">
            <w:pPr>
              <w:pStyle w:val="bullet0"/>
            </w:pPr>
            <w:r>
              <w:t>Pantomime character</w:t>
            </w:r>
          </w:p>
          <w:p w:rsidR="008028A5" w:rsidRDefault="008028A5" w:rsidP="008028A5">
            <w:pPr>
              <w:pStyle w:val="bullet0"/>
            </w:pPr>
            <w:r>
              <w:t>Fantasy make-up</w:t>
            </w:r>
          </w:p>
          <w:p w:rsidR="008028A5" w:rsidRDefault="008028A5" w:rsidP="008028A5">
            <w:pPr>
              <w:pStyle w:val="bullet0"/>
            </w:pPr>
            <w:r>
              <w:t>An animal</w:t>
            </w:r>
          </w:p>
          <w:p w:rsidR="008028A5" w:rsidRDefault="008028A5" w:rsidP="008028A5">
            <w:pPr>
              <w:pStyle w:val="bullet0"/>
            </w:pPr>
            <w:r>
              <w:t>Character using prosthetics</w:t>
            </w:r>
          </w:p>
          <w:p w:rsidR="008028A5" w:rsidRDefault="008028A5" w:rsidP="008028A5">
            <w:pPr>
              <w:pStyle w:val="bullet0"/>
            </w:pPr>
            <w:r>
              <w:t>Character with bruises and scars</w:t>
            </w:r>
          </w:p>
          <w:p w:rsidR="008028A5" w:rsidRDefault="008028A5" w:rsidP="008028A5">
            <w:pPr>
              <w:pStyle w:val="bullet0"/>
            </w:pPr>
            <w:r>
              <w:t>A</w:t>
            </w:r>
            <w:r>
              <w:t>n oriental make-up</w:t>
            </w:r>
          </w:p>
          <w:p w:rsidR="008028A5" w:rsidRDefault="008028A5" w:rsidP="008028A5">
            <w:pPr>
              <w:pStyle w:val="bullet0"/>
            </w:pPr>
            <w:r>
              <w:t>Fairy tale make-up</w:t>
            </w:r>
          </w:p>
          <w:p w:rsidR="008028A5" w:rsidRDefault="008028A5" w:rsidP="008028A5">
            <w:pPr>
              <w:pStyle w:val="bullet0"/>
            </w:pPr>
            <w:r>
              <w:t>5 pieces of period make-up</w:t>
            </w:r>
          </w:p>
          <w:p w:rsidR="008028A5" w:rsidRDefault="008028A5" w:rsidP="008028A5">
            <w:pPr>
              <w:pStyle w:val="bullet0"/>
            </w:pPr>
            <w:r>
              <w:t>Crepe hair work – beard, moustache, stubble</w:t>
            </w:r>
          </w:p>
          <w:p w:rsidR="008028A5" w:rsidRDefault="008028A5" w:rsidP="008028A5">
            <w:pPr>
              <w:pStyle w:val="bullet0"/>
            </w:pPr>
            <w:r>
              <w:t>Four special effects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5005B" w:rsidRPr="005A651E" w:rsidRDefault="00C5005B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C5005B" w:rsidRPr="005A651E" w:rsidRDefault="00C5005B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5005B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5005B" w:rsidRDefault="00C5005B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lastRenderedPageBreak/>
              <w:t>Reflective practice after each make-up/character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5005B" w:rsidRPr="005A651E" w:rsidRDefault="00C5005B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C5005B" w:rsidRPr="005A651E" w:rsidRDefault="00C5005B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5005B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5005B" w:rsidRDefault="00C5005B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Overall conclusions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5005B" w:rsidRPr="005A651E" w:rsidRDefault="00C5005B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C5005B" w:rsidRPr="005A651E" w:rsidRDefault="00C5005B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5005B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5005B" w:rsidRDefault="00C5005B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Have all portfolio requirements been completed?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5005B" w:rsidRPr="005A651E" w:rsidRDefault="00C5005B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C5005B" w:rsidRPr="005A651E" w:rsidRDefault="00C5005B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C5005B">
      <w:pPr>
        <w:spacing w:after="20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C5005B">
      <w:pPr>
        <w:spacing w:after="20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8028A5" w:rsidRDefault="008028A5" w:rsidP="00BA514F">
      <w:pPr>
        <w:spacing w:line="259" w:lineRule="auto"/>
      </w:pPr>
    </w:p>
    <w:p w:rsidR="008028A5" w:rsidRDefault="008028A5" w:rsidP="00BA514F">
      <w:pPr>
        <w:spacing w:line="259" w:lineRule="auto"/>
      </w:pPr>
    </w:p>
    <w:p w:rsidR="008028A5" w:rsidRDefault="008028A5" w:rsidP="00BA514F">
      <w:pPr>
        <w:spacing w:line="259" w:lineRule="auto"/>
      </w:pPr>
    </w:p>
    <w:p w:rsidR="008028A5" w:rsidRDefault="008028A5" w:rsidP="00BA514F">
      <w:pPr>
        <w:spacing w:line="259" w:lineRule="auto"/>
      </w:pPr>
    </w:p>
    <w:p w:rsidR="008028A5" w:rsidRDefault="008028A5" w:rsidP="00BA514F">
      <w:pPr>
        <w:spacing w:line="259" w:lineRule="auto"/>
      </w:pPr>
    </w:p>
    <w:p w:rsidR="008028A5" w:rsidRDefault="008028A5" w:rsidP="00BA514F">
      <w:pPr>
        <w:spacing w:line="259" w:lineRule="auto"/>
      </w:pPr>
    </w:p>
    <w:p w:rsidR="008028A5" w:rsidRDefault="008028A5" w:rsidP="00BA514F">
      <w:pPr>
        <w:spacing w:line="259" w:lineRule="auto"/>
      </w:pPr>
    </w:p>
    <w:p w:rsidR="008028A5" w:rsidRDefault="008028A5" w:rsidP="00BA514F">
      <w:pPr>
        <w:spacing w:line="259" w:lineRule="auto"/>
      </w:pPr>
    </w:p>
    <w:p w:rsidR="008028A5" w:rsidRDefault="008028A5" w:rsidP="00BA514F">
      <w:pPr>
        <w:spacing w:line="259" w:lineRule="auto"/>
      </w:pPr>
    </w:p>
    <w:p w:rsidR="008028A5" w:rsidRDefault="008028A5" w:rsidP="00BA514F">
      <w:pPr>
        <w:spacing w:line="259" w:lineRule="auto"/>
      </w:pPr>
    </w:p>
    <w:p w:rsidR="008028A5" w:rsidRDefault="008028A5" w:rsidP="00BA514F">
      <w:pPr>
        <w:spacing w:line="259" w:lineRule="auto"/>
      </w:pPr>
    </w:p>
    <w:p w:rsidR="008028A5" w:rsidRDefault="008028A5" w:rsidP="00BA514F">
      <w:pPr>
        <w:spacing w:line="259" w:lineRule="auto"/>
      </w:pPr>
    </w:p>
    <w:p w:rsidR="008028A5" w:rsidRDefault="008028A5" w:rsidP="00BA514F">
      <w:pPr>
        <w:spacing w:line="259" w:lineRule="auto"/>
      </w:pPr>
    </w:p>
    <w:p w:rsidR="008028A5" w:rsidRDefault="008028A5" w:rsidP="00BA514F">
      <w:pPr>
        <w:spacing w:line="259" w:lineRule="auto"/>
      </w:pPr>
    </w:p>
    <w:p w:rsidR="008028A5" w:rsidRDefault="008028A5" w:rsidP="00BA514F">
      <w:pPr>
        <w:spacing w:line="259" w:lineRule="auto"/>
        <w:rPr>
          <w:b/>
        </w:rPr>
      </w:pPr>
    </w:p>
    <w:p w:rsidR="0032249D" w:rsidRPr="004A608D" w:rsidRDefault="0032249D" w:rsidP="00BA514F">
      <w:pPr>
        <w:spacing w:line="259" w:lineRule="auto"/>
        <w:rPr>
          <w:b/>
        </w:rPr>
      </w:pPr>
      <w:bookmarkStart w:id="0" w:name="_GoBack"/>
      <w:bookmarkEnd w:id="0"/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C5005B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C5005B" w:rsidP="008D49C7">
            <w:pPr>
              <w:spacing w:before="60" w:after="60"/>
            </w:pPr>
            <w:r>
              <w:t>10/03/2020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C5005B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C5005B" w:rsidP="008D49C7">
            <w:pPr>
              <w:spacing w:before="60" w:after="60"/>
            </w:pPr>
            <w:r>
              <w:t>Product and Regulation Manager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1204C3" w:rsidRDefault="0032249D" w:rsidP="008028A5"/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05B" w:rsidRDefault="00C5005B" w:rsidP="00735D34">
      <w:r>
        <w:separator/>
      </w:r>
    </w:p>
  </w:endnote>
  <w:endnote w:type="continuationSeparator" w:id="0">
    <w:p w:rsidR="00C5005B" w:rsidRDefault="00C5005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C5005B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>
              <w:rPr>
                <w:szCs w:val="18"/>
              </w:rPr>
              <w:t>iUBT299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>
              <w:rPr>
                <w:szCs w:val="18"/>
              </w:rPr>
              <w:t>Portfolio</w:t>
            </w:r>
            <w:r w:rsidR="001E0802" w:rsidRPr="001E0802">
              <w:rPr>
                <w:szCs w:val="18"/>
              </w:rPr>
              <w:t xml:space="preserve"> guidance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8028A5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8028A5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05B" w:rsidRDefault="00C5005B" w:rsidP="00735D34">
      <w:r>
        <w:separator/>
      </w:r>
    </w:p>
  </w:footnote>
  <w:footnote w:type="continuationSeparator" w:id="0">
    <w:p w:rsidR="00C5005B" w:rsidRDefault="00C5005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C5005B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028A5"/>
    <w:rsid w:val="00834262"/>
    <w:rsid w:val="00856F63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5005B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65314B3-D1FE-425A-BDE4-542F4C5A0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BDE02-7E33-4CEB-84C9-992BA797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7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2018-03-13T11:43:00Z</cp:lastPrinted>
  <dcterms:created xsi:type="dcterms:W3CDTF">2020-03-10T13:14:00Z</dcterms:created>
  <dcterms:modified xsi:type="dcterms:W3CDTF">2020-03-10T13:21:00Z</dcterms:modified>
</cp:coreProperties>
</file>