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bookmarkStart w:id="0" w:name="_GoBack"/>
      <w:bookmarkEnd w:id="0"/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95"/>
        <w:gridCol w:w="3022"/>
        <w:gridCol w:w="1282"/>
        <w:gridCol w:w="529"/>
        <w:gridCol w:w="564"/>
        <w:gridCol w:w="485"/>
        <w:gridCol w:w="705"/>
        <w:gridCol w:w="958"/>
        <w:gridCol w:w="570"/>
        <w:gridCol w:w="570"/>
        <w:gridCol w:w="708"/>
        <w:gridCol w:w="711"/>
        <w:gridCol w:w="570"/>
        <w:gridCol w:w="570"/>
        <w:gridCol w:w="3057"/>
      </w:tblGrid>
      <w:tr w:rsidR="00024563" w:rsidRPr="005E3E6D" w:rsidTr="00B91AB5">
        <w:trPr>
          <w:jc w:val="center"/>
        </w:trPr>
        <w:tc>
          <w:tcPr>
            <w:tcW w:w="5000" w:type="pct"/>
            <w:gridSpan w:val="15"/>
            <w:shd w:val="clear" w:color="auto" w:fill="DEEAF6"/>
          </w:tcPr>
          <w:p w:rsidR="00024563" w:rsidRPr="00024563" w:rsidRDefault="00B91AB5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iUBT385 – Apply light cured polish</w:t>
            </w:r>
          </w:p>
        </w:tc>
      </w:tr>
      <w:tr w:rsidR="009B3942" w:rsidRPr="005E3E6D" w:rsidTr="00FD1104">
        <w:trPr>
          <w:jc w:val="center"/>
        </w:trPr>
        <w:tc>
          <w:tcPr>
            <w:tcW w:w="1598" w:type="pct"/>
            <w:gridSpan w:val="3"/>
            <w:vMerge w:val="restart"/>
            <w:vAlign w:val="center"/>
          </w:tcPr>
          <w:p w:rsidR="00515542" w:rsidRPr="005E3E6D" w:rsidRDefault="00515542" w:rsidP="005155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515542" w:rsidRPr="005E3E6D" w:rsidRDefault="00515542" w:rsidP="005155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515542" w:rsidRPr="005E3E6D" w:rsidRDefault="00515542" w:rsidP="005155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515542" w:rsidRPr="005E3E6D" w:rsidRDefault="00515542" w:rsidP="005155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72" w:type="pct"/>
            <w:gridSpan w:val="2"/>
            <w:tcBorders>
              <w:right w:val="single" w:sz="12" w:space="0" w:color="auto"/>
            </w:tcBorders>
          </w:tcPr>
          <w:p w:rsidR="00515542" w:rsidRPr="00024563" w:rsidRDefault="00515542" w:rsidP="00B91AB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65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515542" w:rsidRPr="005E3E6D" w:rsidRDefault="00515542" w:rsidP="00B91AB5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0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515542" w:rsidRPr="00024563" w:rsidRDefault="00374833" w:rsidP="00B91A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</w:t>
            </w:r>
            <w:r w:rsidR="00515542" w:rsidRPr="00515542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326" w:type="pct"/>
            <w:vMerge w:val="restart"/>
            <w:textDirection w:val="btLr"/>
            <w:vAlign w:val="center"/>
          </w:tcPr>
          <w:p w:rsidR="00515542" w:rsidRPr="00024563" w:rsidRDefault="00374833" w:rsidP="00B91A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</w:t>
            </w:r>
            <w:r w:rsidR="00515542" w:rsidRPr="00981AE9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515542" w:rsidRPr="00024563" w:rsidRDefault="00B91AB5" w:rsidP="00B91A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Filing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515542" w:rsidRPr="00024563" w:rsidRDefault="00374833" w:rsidP="00B91A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Cuticle W</w:t>
            </w:r>
            <w:r w:rsidR="00B91AB5">
              <w:rPr>
                <w:rFonts w:asciiTheme="minorHAnsi" w:hAnsiTheme="minorHAnsi" w:cstheme="minorHAnsi"/>
              </w:rPr>
              <w:t>ork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515542" w:rsidRPr="00024563" w:rsidRDefault="00374833" w:rsidP="00B91A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and Use of UV/LED L</w:t>
            </w:r>
            <w:r w:rsidR="00B91AB5">
              <w:rPr>
                <w:rFonts w:asciiTheme="minorHAnsi" w:hAnsiTheme="minorHAnsi" w:cstheme="minorHAnsi"/>
              </w:rPr>
              <w:t>ight</w:t>
            </w:r>
          </w:p>
        </w:tc>
        <w:tc>
          <w:tcPr>
            <w:tcW w:w="242" w:type="pct"/>
            <w:vMerge w:val="restart"/>
            <w:textDirection w:val="btLr"/>
            <w:vAlign w:val="center"/>
          </w:tcPr>
          <w:p w:rsidR="00515542" w:rsidRPr="00024563" w:rsidRDefault="00374833" w:rsidP="00B91A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Light Cured Polish P</w:t>
            </w:r>
            <w:r w:rsidR="00B91AB5">
              <w:rPr>
                <w:rFonts w:asciiTheme="minorHAnsi" w:hAnsiTheme="minorHAnsi" w:cstheme="minorHAnsi"/>
              </w:rPr>
              <w:t>roducts</w:t>
            </w:r>
          </w:p>
        </w:tc>
        <w:tc>
          <w:tcPr>
            <w:tcW w:w="1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15542" w:rsidRPr="005E3E6D" w:rsidRDefault="00515542" w:rsidP="00B91AB5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515542" w:rsidRPr="00024563" w:rsidRDefault="00515542" w:rsidP="00B91AB5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41" w:type="pct"/>
            <w:vMerge w:val="restart"/>
            <w:vAlign w:val="center"/>
          </w:tcPr>
          <w:p w:rsidR="00515542" w:rsidRPr="00024563" w:rsidRDefault="00515542" w:rsidP="00B91AB5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9B3942" w:rsidRPr="005E3E6D" w:rsidTr="00FD1104">
        <w:trPr>
          <w:cantSplit/>
          <w:trHeight w:val="1359"/>
          <w:jc w:val="center"/>
        </w:trPr>
        <w:tc>
          <w:tcPr>
            <w:tcW w:w="1598" w:type="pct"/>
            <w:gridSpan w:val="3"/>
            <w:vMerge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extDirection w:val="btLr"/>
            <w:vAlign w:val="center"/>
          </w:tcPr>
          <w:p w:rsidR="00515542" w:rsidRPr="00024563" w:rsidRDefault="00515542" w:rsidP="00B91AB5">
            <w:pPr>
              <w:rPr>
                <w:rFonts w:asciiTheme="minorHAnsi" w:hAnsiTheme="minorHAnsi" w:cstheme="minorHAnsi"/>
              </w:rPr>
            </w:pPr>
            <w:r w:rsidRPr="00981AE9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textDirection w:val="btLr"/>
            <w:vAlign w:val="center"/>
          </w:tcPr>
          <w:p w:rsidR="00515542" w:rsidRPr="00024563" w:rsidRDefault="00515542" w:rsidP="00B91AB5">
            <w:pPr>
              <w:rPr>
                <w:rFonts w:asciiTheme="minorHAnsi" w:hAnsiTheme="minorHAnsi" w:cstheme="minorHAnsi"/>
              </w:rPr>
            </w:pPr>
            <w:r w:rsidRPr="00981AE9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65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515542" w:rsidRPr="005E3E6D" w:rsidRDefault="00515542" w:rsidP="00B91AB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cBorders>
              <w:left w:val="single" w:sz="12" w:space="0" w:color="auto"/>
            </w:tcBorders>
            <w:textDirection w:val="btLr"/>
          </w:tcPr>
          <w:p w:rsidR="00515542" w:rsidRPr="005E3E6D" w:rsidRDefault="00515542" w:rsidP="00B91AB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  <w:vMerge/>
            <w:textDirection w:val="btLr"/>
          </w:tcPr>
          <w:p w:rsidR="00515542" w:rsidRPr="005E3E6D" w:rsidRDefault="00515542" w:rsidP="00B91AB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515542" w:rsidRPr="005E3E6D" w:rsidRDefault="00515542" w:rsidP="00B91AB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515542" w:rsidRPr="005E3E6D" w:rsidRDefault="00515542" w:rsidP="00B91AB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515542" w:rsidRPr="005E3E6D" w:rsidRDefault="00515542" w:rsidP="00B91AB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vMerge/>
            <w:textDirection w:val="btLr"/>
          </w:tcPr>
          <w:p w:rsidR="00515542" w:rsidRPr="005E3E6D" w:rsidRDefault="00515542" w:rsidP="00B91AB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515542" w:rsidRPr="005E3E6D" w:rsidRDefault="00515542" w:rsidP="00B91AB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</w:tcBorders>
            <w:textDirection w:val="btLr"/>
          </w:tcPr>
          <w:p w:rsidR="00515542" w:rsidRPr="005E3E6D" w:rsidRDefault="00515542" w:rsidP="00B91AB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vMerge/>
          </w:tcPr>
          <w:p w:rsidR="00515542" w:rsidRPr="005E3E6D" w:rsidRDefault="00515542" w:rsidP="00B91AB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162" w:type="pct"/>
            <w:gridSpan w:val="2"/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36" w:type="pct"/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515542" w:rsidRPr="005E3E6D" w:rsidRDefault="00B91AB5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15542" w:rsidRPr="005E3E6D" w:rsidRDefault="00B91AB5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15542" w:rsidRPr="005E3E6D" w:rsidRDefault="00B91AB5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0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15542" w:rsidRPr="005E3E6D" w:rsidRDefault="00B91AB5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26" w:type="pct"/>
            <w:shd w:val="clear" w:color="auto" w:fill="F2F2F2" w:themeFill="background1" w:themeFillShade="F2"/>
            <w:vAlign w:val="center"/>
          </w:tcPr>
          <w:p w:rsidR="00515542" w:rsidRPr="005E3E6D" w:rsidRDefault="00B91AB5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515542" w:rsidRPr="005E3E6D" w:rsidRDefault="00B91AB5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515542" w:rsidRPr="005E3E6D" w:rsidRDefault="00B91AB5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515542" w:rsidRPr="005E3E6D" w:rsidRDefault="00B91AB5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2" w:type="pct"/>
            <w:shd w:val="clear" w:color="auto" w:fill="F2F2F2" w:themeFill="background1" w:themeFillShade="F2"/>
          </w:tcPr>
          <w:p w:rsidR="00515542" w:rsidRPr="005E3E6D" w:rsidRDefault="00B91AB5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45</w:t>
            </w: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15542" w:rsidRPr="005E3E6D" w:rsidRDefault="00B91AB5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41" w:type="pct"/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trHeight w:val="263"/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B3942" w:rsidRPr="005E3E6D" w:rsidTr="00FD1104">
        <w:trPr>
          <w:jc w:val="center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2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1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FD1104" w:rsidRPr="004A608D" w:rsidRDefault="00FD1104" w:rsidP="00FD1104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FD1104" w:rsidRPr="004A608D" w:rsidTr="0045438E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D1104" w:rsidRPr="004A608D" w:rsidRDefault="00FD1104" w:rsidP="0045438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D1104" w:rsidRPr="004A608D" w:rsidRDefault="00FD1104" w:rsidP="0045438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D1104" w:rsidRPr="004A608D" w:rsidRDefault="00FD1104" w:rsidP="0045438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D1104" w:rsidRPr="004A608D" w:rsidRDefault="00FD1104" w:rsidP="0045438E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D1104" w:rsidRPr="004A608D" w:rsidTr="0045438E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D1104" w:rsidRPr="004A608D" w:rsidRDefault="005E275D" w:rsidP="0045438E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D1104" w:rsidRPr="004A608D" w:rsidRDefault="005E275D" w:rsidP="0045438E">
            <w:pPr>
              <w:spacing w:before="60" w:after="60"/>
            </w:pPr>
            <w:r>
              <w:t>28/02/2020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D1104" w:rsidRPr="004A608D" w:rsidRDefault="005E275D" w:rsidP="0045438E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D1104" w:rsidRPr="004A608D" w:rsidRDefault="005E275D" w:rsidP="0045438E">
            <w:pPr>
              <w:spacing w:before="60" w:after="60"/>
            </w:pPr>
            <w:r>
              <w:t>Assessment Administrator</w:t>
            </w:r>
          </w:p>
        </w:tc>
      </w:tr>
      <w:tr w:rsidR="00FD1104" w:rsidRPr="004A608D" w:rsidTr="0045438E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D1104" w:rsidRPr="004A608D" w:rsidRDefault="00FD1104" w:rsidP="0045438E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D1104" w:rsidRPr="004A608D" w:rsidRDefault="00FD1104" w:rsidP="0045438E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D1104" w:rsidRPr="004A608D" w:rsidRDefault="00FD1104" w:rsidP="0045438E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D1104" w:rsidRPr="004A608D" w:rsidRDefault="00FD1104" w:rsidP="0045438E">
            <w:pPr>
              <w:spacing w:before="60" w:after="60"/>
            </w:pPr>
          </w:p>
        </w:tc>
      </w:tr>
    </w:tbl>
    <w:p w:rsidR="00FD1104" w:rsidRPr="00DA5BE3" w:rsidRDefault="00FD1104" w:rsidP="00FD1104">
      <w:pPr>
        <w:pStyle w:val="Bullet"/>
        <w:numPr>
          <w:ilvl w:val="0"/>
          <w:numId w:val="0"/>
        </w:numPr>
      </w:pPr>
    </w:p>
    <w:p w:rsidR="00FD1104" w:rsidRDefault="00FD1104" w:rsidP="00FD1104">
      <w:pPr>
        <w:spacing w:after="0"/>
        <w:rPr>
          <w:rFonts w:asciiTheme="minorHAnsi" w:hAnsiTheme="minorHAnsi" w:cstheme="minorHAnsi"/>
          <w:b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542" w:rsidRDefault="00515542">
      <w:r>
        <w:separator/>
      </w:r>
    </w:p>
  </w:endnote>
  <w:endnote w:type="continuationSeparator" w:id="0">
    <w:p w:rsidR="00515542" w:rsidRDefault="00515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515542" w:rsidP="00FE41F0">
    <w:pPr>
      <w:pStyle w:val="Footer"/>
      <w:rPr>
        <w:rFonts w:cs="Calibri"/>
        <w:bCs/>
        <w:szCs w:val="16"/>
      </w:rPr>
    </w:pPr>
    <w:proofErr w:type="gramStart"/>
    <w:r w:rsidRPr="00515542">
      <w:rPr>
        <w:rFonts w:cs="Calibri"/>
        <w:szCs w:val="16"/>
        <w:lang w:val="en-US"/>
      </w:rPr>
      <w:t>i</w:t>
    </w:r>
    <w:r w:rsidR="00026FE2">
      <w:rPr>
        <w:rFonts w:cs="Calibri"/>
        <w:szCs w:val="16"/>
        <w:lang w:val="en-US"/>
      </w:rPr>
      <w:t>UBT385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374833">
      <w:rPr>
        <w:rFonts w:cs="Calibri"/>
        <w:szCs w:val="16"/>
        <w:lang w:val="en-US"/>
      </w:rPr>
      <w:t xml:space="preserve">examination assessment </w:t>
    </w:r>
    <w:r w:rsidR="005E275D">
      <w:rPr>
        <w:rFonts w:cs="Calibri"/>
        <w:szCs w:val="16"/>
        <w:lang w:val="en-US"/>
      </w:rPr>
      <w:t>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FA7F63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FA7F63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542" w:rsidRDefault="00515542">
      <w:r>
        <w:separator/>
      </w:r>
    </w:p>
  </w:footnote>
  <w:footnote w:type="continuationSeparator" w:id="0">
    <w:p w:rsidR="00515542" w:rsidRDefault="00515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FA7F63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FA7F63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515542"/>
    <w:rsid w:val="000059D3"/>
    <w:rsid w:val="00006B3D"/>
    <w:rsid w:val="00012705"/>
    <w:rsid w:val="0001300F"/>
    <w:rsid w:val="00014A07"/>
    <w:rsid w:val="00022A1B"/>
    <w:rsid w:val="00024563"/>
    <w:rsid w:val="00024843"/>
    <w:rsid w:val="00026685"/>
    <w:rsid w:val="00026FE2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83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15542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275D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394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1AB5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005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1EDB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648F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A7F63"/>
    <w:rsid w:val="00FB4436"/>
    <w:rsid w:val="00FB5F48"/>
    <w:rsid w:val="00FB6AFA"/>
    <w:rsid w:val="00FB7ACA"/>
    <w:rsid w:val="00FC0D06"/>
    <w:rsid w:val="00FC2BE6"/>
    <w:rsid w:val="00FC4786"/>
    <w:rsid w:val="00FD0F1B"/>
    <w:rsid w:val="00FD1104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EC414EEF-00A1-4BBE-8D24-79AF64022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EADDC-1D5C-4A57-957C-A0B22067F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Form_v2.dotx</Template>
  <TotalTime>0</TotalTime>
  <Pages>2</Pages>
  <Words>119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Michelle Coleman</cp:lastModifiedBy>
  <cp:revision>3</cp:revision>
  <cp:lastPrinted>2020-02-28T12:52:00Z</cp:lastPrinted>
  <dcterms:created xsi:type="dcterms:W3CDTF">2020-02-28T11:47:00Z</dcterms:created>
  <dcterms:modified xsi:type="dcterms:W3CDTF">2020-02-28T12:52:00Z</dcterms:modified>
</cp:coreProperties>
</file>