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bookmarkStart w:id="0" w:name="_GoBack"/>
      <w:bookmarkEnd w:id="0"/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973CEB">
      <w:pPr>
        <w:pStyle w:val="Title"/>
        <w:spacing w:before="80" w:after="4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21"/>
        <w:gridCol w:w="2226"/>
        <w:gridCol w:w="1136"/>
        <w:gridCol w:w="568"/>
        <w:gridCol w:w="717"/>
        <w:gridCol w:w="417"/>
        <w:gridCol w:w="605"/>
        <w:gridCol w:w="611"/>
        <w:gridCol w:w="506"/>
        <w:gridCol w:w="567"/>
        <w:gridCol w:w="426"/>
        <w:gridCol w:w="708"/>
        <w:gridCol w:w="564"/>
        <w:gridCol w:w="564"/>
        <w:gridCol w:w="567"/>
        <w:gridCol w:w="705"/>
        <w:gridCol w:w="564"/>
        <w:gridCol w:w="564"/>
        <w:gridCol w:w="2360"/>
      </w:tblGrid>
      <w:tr w:rsidR="00B01B7E" w:rsidRPr="005E3E6D" w:rsidTr="00E470B5">
        <w:trPr>
          <w:jc w:val="center"/>
        </w:trPr>
        <w:tc>
          <w:tcPr>
            <w:tcW w:w="5000" w:type="pct"/>
            <w:gridSpan w:val="19"/>
            <w:shd w:val="clear" w:color="auto" w:fill="DEEAF6"/>
          </w:tcPr>
          <w:p w:rsidR="00B01B7E" w:rsidRPr="00024563" w:rsidRDefault="00B01B7E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iUBT312 – Bridal make-up</w:t>
            </w:r>
            <w:r w:rsidRPr="00024563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</w:p>
        </w:tc>
      </w:tr>
      <w:tr w:rsidR="00E470B5" w:rsidRPr="005E3E6D" w:rsidTr="00E470B5">
        <w:trPr>
          <w:trHeight w:val="294"/>
          <w:jc w:val="center"/>
        </w:trPr>
        <w:tc>
          <w:tcPr>
            <w:tcW w:w="1252" w:type="pct"/>
            <w:gridSpan w:val="3"/>
            <w:vMerge w:val="restart"/>
            <w:vAlign w:val="center"/>
          </w:tcPr>
          <w:p w:rsidR="00E470B5" w:rsidRPr="005E3E6D" w:rsidRDefault="00E470B5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E470B5" w:rsidRPr="005E3E6D" w:rsidRDefault="00E470B5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E470B5" w:rsidRPr="005E3E6D" w:rsidRDefault="00E470B5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E470B5" w:rsidRDefault="00E470B5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437" w:type="pct"/>
            <w:gridSpan w:val="2"/>
            <w:vMerge w:val="restart"/>
            <w:tcBorders>
              <w:right w:val="single" w:sz="18" w:space="0" w:color="auto"/>
            </w:tcBorders>
          </w:tcPr>
          <w:p w:rsidR="00E470B5" w:rsidRDefault="00E470B5" w:rsidP="00973CE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42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E470B5" w:rsidRPr="005E3E6D" w:rsidRDefault="00E470B5" w:rsidP="00B01B7E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06" w:type="pct"/>
            <w:vMerge w:val="restart"/>
            <w:tcBorders>
              <w:left w:val="single" w:sz="18" w:space="0" w:color="auto"/>
            </w:tcBorders>
            <w:textDirection w:val="btLr"/>
            <w:vAlign w:val="center"/>
          </w:tcPr>
          <w:p w:rsidR="00E470B5" w:rsidRDefault="00E470B5" w:rsidP="001771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208" w:type="pct"/>
            <w:vMerge w:val="restart"/>
            <w:textDirection w:val="btLr"/>
          </w:tcPr>
          <w:p w:rsidR="00E470B5" w:rsidRDefault="00E470B5" w:rsidP="001771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Treatment Area and C</w:t>
            </w:r>
            <w:r w:rsidRPr="00B75EB0">
              <w:rPr>
                <w:rFonts w:asciiTheme="minorHAnsi" w:hAnsiTheme="minorHAnsi" w:cstheme="minorHAnsi"/>
              </w:rPr>
              <w:t>lient</w:t>
            </w:r>
          </w:p>
        </w:tc>
        <w:tc>
          <w:tcPr>
            <w:tcW w:w="172" w:type="pct"/>
            <w:vMerge w:val="restart"/>
            <w:textDirection w:val="btLr"/>
          </w:tcPr>
          <w:p w:rsidR="00E470B5" w:rsidRDefault="00E470B5" w:rsidP="001771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Cleanse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E470B5" w:rsidRDefault="00E470B5" w:rsidP="001771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Skin Analysis</w:t>
            </w:r>
          </w:p>
        </w:tc>
        <w:tc>
          <w:tcPr>
            <w:tcW w:w="1202" w:type="pct"/>
            <w:gridSpan w:val="6"/>
            <w:vAlign w:val="center"/>
          </w:tcPr>
          <w:p w:rsidR="00E470B5" w:rsidRDefault="00E470B5" w:rsidP="0017715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Make-up Application</w:t>
            </w:r>
          </w:p>
        </w:tc>
        <w:tc>
          <w:tcPr>
            <w:tcW w:w="192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E470B5" w:rsidRPr="005E3E6D" w:rsidRDefault="00E470B5" w:rsidP="00177153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2" w:type="pct"/>
            <w:vMerge w:val="restart"/>
            <w:tcBorders>
              <w:left w:val="single" w:sz="18" w:space="0" w:color="auto"/>
            </w:tcBorders>
            <w:textDirection w:val="btLr"/>
            <w:vAlign w:val="center"/>
          </w:tcPr>
          <w:p w:rsidR="00E470B5" w:rsidRPr="00024563" w:rsidRDefault="00E470B5" w:rsidP="00177153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804" w:type="pct"/>
            <w:vMerge w:val="restart"/>
            <w:vAlign w:val="center"/>
          </w:tcPr>
          <w:p w:rsidR="00E470B5" w:rsidRPr="002B3C1D" w:rsidRDefault="00E470B5" w:rsidP="005E3E6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E470B5" w:rsidRPr="005E3E6D" w:rsidTr="00E470B5">
        <w:trPr>
          <w:trHeight w:val="389"/>
          <w:jc w:val="center"/>
        </w:trPr>
        <w:tc>
          <w:tcPr>
            <w:tcW w:w="1252" w:type="pct"/>
            <w:gridSpan w:val="3"/>
            <w:vMerge/>
            <w:vAlign w:val="center"/>
          </w:tcPr>
          <w:p w:rsidR="00E470B5" w:rsidRPr="005E3E6D" w:rsidRDefault="00E470B5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7" w:type="pct"/>
            <w:gridSpan w:val="2"/>
            <w:vMerge/>
            <w:tcBorders>
              <w:right w:val="single" w:sz="18" w:space="0" w:color="auto"/>
            </w:tcBorders>
          </w:tcPr>
          <w:p w:rsidR="00E470B5" w:rsidRPr="00024563" w:rsidRDefault="00E470B5" w:rsidP="0017715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2" w:type="pct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E470B5" w:rsidRPr="005E3E6D" w:rsidRDefault="00E470B5" w:rsidP="0017715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vMerge/>
            <w:tcBorders>
              <w:left w:val="single" w:sz="18" w:space="0" w:color="auto"/>
            </w:tcBorders>
            <w:textDirection w:val="btLr"/>
            <w:vAlign w:val="center"/>
          </w:tcPr>
          <w:p w:rsidR="00E470B5" w:rsidRPr="00024563" w:rsidRDefault="00E470B5" w:rsidP="0017715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8" w:type="pct"/>
            <w:vMerge/>
            <w:textDirection w:val="btLr"/>
          </w:tcPr>
          <w:p w:rsidR="00E470B5" w:rsidRPr="00024563" w:rsidRDefault="00E470B5" w:rsidP="0017715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2" w:type="pct"/>
            <w:vMerge/>
            <w:textDirection w:val="btLr"/>
          </w:tcPr>
          <w:p w:rsidR="00E470B5" w:rsidRPr="00024563" w:rsidRDefault="00E470B5" w:rsidP="0017715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3" w:type="pct"/>
            <w:vMerge/>
            <w:textDirection w:val="btLr"/>
            <w:vAlign w:val="center"/>
          </w:tcPr>
          <w:p w:rsidR="00E470B5" w:rsidRPr="00024563" w:rsidRDefault="00E470B5" w:rsidP="0017715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5" w:type="pct"/>
            <w:vMerge w:val="restart"/>
            <w:textDirection w:val="btLr"/>
            <w:vAlign w:val="center"/>
          </w:tcPr>
          <w:p w:rsidR="00E470B5" w:rsidRPr="00024563" w:rsidRDefault="00E470B5" w:rsidP="001771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Pre-base</w:t>
            </w:r>
          </w:p>
        </w:tc>
        <w:tc>
          <w:tcPr>
            <w:tcW w:w="241" w:type="pct"/>
            <w:vMerge w:val="restart"/>
            <w:textDirection w:val="btLr"/>
          </w:tcPr>
          <w:p w:rsidR="00E470B5" w:rsidRDefault="00E470B5" w:rsidP="001771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Foundation/Concealer/Colour Correction</w:t>
            </w:r>
          </w:p>
        </w:tc>
        <w:tc>
          <w:tcPr>
            <w:tcW w:w="192" w:type="pct"/>
            <w:vMerge w:val="restart"/>
            <w:textDirection w:val="btLr"/>
          </w:tcPr>
          <w:p w:rsidR="00E470B5" w:rsidRDefault="00E470B5" w:rsidP="001771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Eye Make-up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E470B5" w:rsidRPr="00024563" w:rsidRDefault="00E470B5" w:rsidP="00B75E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Powder/Blusher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E470B5" w:rsidRPr="00024563" w:rsidRDefault="00E470B5" w:rsidP="001771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Lip Make-up</w:t>
            </w:r>
          </w:p>
        </w:tc>
        <w:tc>
          <w:tcPr>
            <w:tcW w:w="240" w:type="pct"/>
            <w:vMerge w:val="restart"/>
            <w:textDirection w:val="btLr"/>
            <w:vAlign w:val="center"/>
          </w:tcPr>
          <w:p w:rsidR="00E470B5" w:rsidRPr="00024563" w:rsidRDefault="00E470B5" w:rsidP="001771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Overall Effect</w:t>
            </w:r>
          </w:p>
        </w:tc>
        <w:tc>
          <w:tcPr>
            <w:tcW w:w="192" w:type="pct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E470B5" w:rsidRPr="005E3E6D" w:rsidRDefault="00E470B5" w:rsidP="0017715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cBorders>
              <w:left w:val="single" w:sz="18" w:space="0" w:color="auto"/>
            </w:tcBorders>
            <w:textDirection w:val="btLr"/>
            <w:vAlign w:val="center"/>
          </w:tcPr>
          <w:p w:rsidR="00E470B5" w:rsidRPr="00024563" w:rsidRDefault="00E470B5" w:rsidP="0017715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04" w:type="pct"/>
            <w:vMerge/>
            <w:vAlign w:val="center"/>
          </w:tcPr>
          <w:p w:rsidR="00E470B5" w:rsidRPr="00024563" w:rsidRDefault="00E470B5" w:rsidP="005E3E6D">
            <w:pPr>
              <w:rPr>
                <w:rFonts w:asciiTheme="minorHAnsi" w:hAnsiTheme="minorHAnsi" w:cstheme="minorHAnsi"/>
              </w:rPr>
            </w:pPr>
          </w:p>
        </w:tc>
      </w:tr>
      <w:tr w:rsidR="00E470B5" w:rsidRPr="005E3E6D" w:rsidTr="00E470B5">
        <w:trPr>
          <w:cantSplit/>
          <w:trHeight w:val="1602"/>
          <w:jc w:val="center"/>
        </w:trPr>
        <w:tc>
          <w:tcPr>
            <w:tcW w:w="1252" w:type="pct"/>
            <w:gridSpan w:val="3"/>
            <w:vMerge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extDirection w:val="btLr"/>
            <w:vAlign w:val="center"/>
          </w:tcPr>
          <w:p w:rsidR="00E470B5" w:rsidRPr="00024563" w:rsidRDefault="00E470B5" w:rsidP="00B01B7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44" w:type="pct"/>
            <w:tcBorders>
              <w:right w:val="single" w:sz="18" w:space="0" w:color="auto"/>
            </w:tcBorders>
            <w:textDirection w:val="btLr"/>
            <w:vAlign w:val="center"/>
          </w:tcPr>
          <w:p w:rsidR="00E470B5" w:rsidRPr="00024563" w:rsidRDefault="00E470B5" w:rsidP="00B01B7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42" w:type="pct"/>
            <w:vMerge/>
            <w:tcBorders>
              <w:left w:val="single" w:sz="18" w:space="0" w:color="auto"/>
              <w:bottom w:val="single" w:sz="8" w:space="0" w:color="auto"/>
              <w:right w:val="single" w:sz="18" w:space="0" w:color="auto"/>
            </w:tcBorders>
            <w:textDirection w:val="btLr"/>
          </w:tcPr>
          <w:p w:rsidR="00E470B5" w:rsidRPr="005E3E6D" w:rsidRDefault="00E470B5" w:rsidP="0017715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vMerge/>
            <w:tcBorders>
              <w:left w:val="single" w:sz="18" w:space="0" w:color="auto"/>
            </w:tcBorders>
            <w:textDirection w:val="btLr"/>
          </w:tcPr>
          <w:p w:rsidR="00E470B5" w:rsidRPr="005E3E6D" w:rsidRDefault="00E470B5" w:rsidP="0017715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8" w:type="pct"/>
            <w:vMerge/>
            <w:textDirection w:val="btLr"/>
          </w:tcPr>
          <w:p w:rsidR="00E470B5" w:rsidRPr="005E3E6D" w:rsidRDefault="00E470B5" w:rsidP="0017715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vMerge/>
            <w:textDirection w:val="btLr"/>
          </w:tcPr>
          <w:p w:rsidR="00E470B5" w:rsidRPr="005E3E6D" w:rsidRDefault="00E470B5" w:rsidP="0017715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E470B5" w:rsidRPr="005E3E6D" w:rsidRDefault="00E470B5" w:rsidP="0017715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vMerge/>
            <w:textDirection w:val="btLr"/>
          </w:tcPr>
          <w:p w:rsidR="00E470B5" w:rsidRPr="005E3E6D" w:rsidRDefault="00E470B5" w:rsidP="0017715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E470B5" w:rsidRPr="005E3E6D" w:rsidRDefault="00E470B5" w:rsidP="0017715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E470B5" w:rsidRPr="005E3E6D" w:rsidRDefault="00E470B5" w:rsidP="0017715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E470B5" w:rsidRPr="005E3E6D" w:rsidRDefault="00E470B5" w:rsidP="0017715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E470B5" w:rsidRPr="005E3E6D" w:rsidRDefault="00E470B5" w:rsidP="0017715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extDirection w:val="btLr"/>
          </w:tcPr>
          <w:p w:rsidR="00E470B5" w:rsidRPr="005E3E6D" w:rsidRDefault="00E470B5" w:rsidP="0017715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E470B5" w:rsidRPr="005E3E6D" w:rsidRDefault="00E470B5" w:rsidP="0017715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cBorders>
              <w:left w:val="single" w:sz="18" w:space="0" w:color="auto"/>
            </w:tcBorders>
            <w:textDirection w:val="btLr"/>
          </w:tcPr>
          <w:p w:rsidR="00E470B5" w:rsidRPr="005E3E6D" w:rsidRDefault="00E470B5" w:rsidP="0017715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4" w:type="pct"/>
            <w:vMerge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470B5" w:rsidRPr="005E3E6D" w:rsidTr="00E470B5">
        <w:trPr>
          <w:jc w:val="center"/>
        </w:trPr>
        <w:tc>
          <w:tcPr>
            <w:tcW w:w="866" w:type="pct"/>
            <w:gridSpan w:val="2"/>
            <w:shd w:val="clear" w:color="auto" w:fill="F2F2F2" w:themeFill="background1" w:themeFillShade="F2"/>
            <w:vAlign w:val="center"/>
          </w:tcPr>
          <w:p w:rsidR="00E470B5" w:rsidRPr="005E3E6D" w:rsidRDefault="00E470B5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86" w:type="pct"/>
            <w:shd w:val="clear" w:color="auto" w:fill="F2F2F2" w:themeFill="background1" w:themeFillShade="F2"/>
            <w:vAlign w:val="center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E470B5" w:rsidRPr="005E3E6D" w:rsidRDefault="00E470B5" w:rsidP="00B75EB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4" w:type="pct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470B5" w:rsidRPr="005E3E6D" w:rsidRDefault="00E470B5" w:rsidP="00B75EB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2" w:type="pct"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470B5" w:rsidRPr="005E3E6D" w:rsidRDefault="00E470B5" w:rsidP="00B75EB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06" w:type="pct"/>
            <w:tcBorders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470B5" w:rsidRPr="005E3E6D" w:rsidRDefault="00E470B5" w:rsidP="00B75EB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08" w:type="pct"/>
            <w:shd w:val="clear" w:color="auto" w:fill="F2F2F2" w:themeFill="background1" w:themeFillShade="F2"/>
            <w:vAlign w:val="center"/>
          </w:tcPr>
          <w:p w:rsidR="00E470B5" w:rsidRDefault="00E470B5" w:rsidP="00B75EB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2" w:type="pct"/>
            <w:shd w:val="clear" w:color="auto" w:fill="F2F2F2" w:themeFill="background1" w:themeFillShade="F2"/>
            <w:vAlign w:val="center"/>
          </w:tcPr>
          <w:p w:rsidR="00E470B5" w:rsidRPr="005E3E6D" w:rsidRDefault="00E470B5" w:rsidP="00B75EB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E470B5" w:rsidRPr="005E3E6D" w:rsidRDefault="00E470B5" w:rsidP="00B75EB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:rsidR="00E470B5" w:rsidRPr="005E3E6D" w:rsidRDefault="00E470B5" w:rsidP="00B75EB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E470B5" w:rsidRDefault="00E470B5" w:rsidP="00B75EB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E470B5" w:rsidRDefault="00E470B5" w:rsidP="00B75EB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E470B5" w:rsidRPr="005E3E6D" w:rsidRDefault="00E470B5" w:rsidP="00B75EB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E470B5" w:rsidRPr="005E3E6D" w:rsidRDefault="00E470B5" w:rsidP="00B75EB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0" w:type="pct"/>
            <w:shd w:val="clear" w:color="auto" w:fill="F2F2F2" w:themeFill="background1" w:themeFillShade="F2"/>
            <w:vAlign w:val="center"/>
          </w:tcPr>
          <w:p w:rsidR="00E470B5" w:rsidRPr="005E3E6D" w:rsidRDefault="00E470B5" w:rsidP="00B75EB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18</w:t>
            </w: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470B5" w:rsidRPr="005E3E6D" w:rsidRDefault="00E470B5" w:rsidP="00B01B7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2" w:type="pct"/>
            <w:tcBorders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470B5" w:rsidRPr="005E3E6D" w:rsidRDefault="00E470B5" w:rsidP="00B01B7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804" w:type="pct"/>
            <w:shd w:val="clear" w:color="auto" w:fill="F2F2F2" w:themeFill="background1" w:themeFillShade="F2"/>
            <w:vAlign w:val="center"/>
          </w:tcPr>
          <w:p w:rsidR="00E470B5" w:rsidRPr="005E3E6D" w:rsidRDefault="00E470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E470B5" w:rsidRPr="005E3E6D" w:rsidTr="00E470B5">
        <w:trPr>
          <w:jc w:val="center"/>
        </w:trPr>
        <w:tc>
          <w:tcPr>
            <w:tcW w:w="109" w:type="pct"/>
          </w:tcPr>
          <w:p w:rsidR="00E470B5" w:rsidRPr="00024563" w:rsidRDefault="00E470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75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8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470B5" w:rsidRPr="005E3E6D" w:rsidTr="00E470B5">
        <w:trPr>
          <w:jc w:val="center"/>
        </w:trPr>
        <w:tc>
          <w:tcPr>
            <w:tcW w:w="109" w:type="pct"/>
          </w:tcPr>
          <w:p w:rsidR="00E470B5" w:rsidRPr="00024563" w:rsidRDefault="00E470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75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8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470B5" w:rsidRPr="005E3E6D" w:rsidTr="00E470B5">
        <w:trPr>
          <w:jc w:val="center"/>
        </w:trPr>
        <w:tc>
          <w:tcPr>
            <w:tcW w:w="109" w:type="pct"/>
          </w:tcPr>
          <w:p w:rsidR="00E470B5" w:rsidRPr="00024563" w:rsidRDefault="00E470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75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8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470B5" w:rsidRPr="005E3E6D" w:rsidTr="00E470B5">
        <w:trPr>
          <w:jc w:val="center"/>
        </w:trPr>
        <w:tc>
          <w:tcPr>
            <w:tcW w:w="109" w:type="pct"/>
          </w:tcPr>
          <w:p w:rsidR="00E470B5" w:rsidRPr="00024563" w:rsidRDefault="00E470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75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8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470B5" w:rsidRPr="005E3E6D" w:rsidTr="00E470B5">
        <w:trPr>
          <w:jc w:val="center"/>
        </w:trPr>
        <w:tc>
          <w:tcPr>
            <w:tcW w:w="109" w:type="pct"/>
          </w:tcPr>
          <w:p w:rsidR="00E470B5" w:rsidRPr="00024563" w:rsidRDefault="00E470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75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8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470B5" w:rsidRPr="005E3E6D" w:rsidTr="00E470B5">
        <w:trPr>
          <w:jc w:val="center"/>
        </w:trPr>
        <w:tc>
          <w:tcPr>
            <w:tcW w:w="109" w:type="pct"/>
          </w:tcPr>
          <w:p w:rsidR="00E470B5" w:rsidRPr="00024563" w:rsidRDefault="00E470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75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8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470B5" w:rsidRPr="005E3E6D" w:rsidTr="00E470B5">
        <w:trPr>
          <w:jc w:val="center"/>
        </w:trPr>
        <w:tc>
          <w:tcPr>
            <w:tcW w:w="109" w:type="pct"/>
          </w:tcPr>
          <w:p w:rsidR="00E470B5" w:rsidRPr="00024563" w:rsidRDefault="00E470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75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8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470B5" w:rsidRPr="005E3E6D" w:rsidTr="00E470B5">
        <w:trPr>
          <w:jc w:val="center"/>
        </w:trPr>
        <w:tc>
          <w:tcPr>
            <w:tcW w:w="109" w:type="pct"/>
          </w:tcPr>
          <w:p w:rsidR="00E470B5" w:rsidRPr="00024563" w:rsidRDefault="00E470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75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8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470B5" w:rsidRPr="005E3E6D" w:rsidTr="00E470B5">
        <w:trPr>
          <w:jc w:val="center"/>
        </w:trPr>
        <w:tc>
          <w:tcPr>
            <w:tcW w:w="109" w:type="pct"/>
          </w:tcPr>
          <w:p w:rsidR="00E470B5" w:rsidRPr="00024563" w:rsidRDefault="00E470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75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8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470B5" w:rsidRPr="005E3E6D" w:rsidTr="00E470B5">
        <w:trPr>
          <w:jc w:val="center"/>
        </w:trPr>
        <w:tc>
          <w:tcPr>
            <w:tcW w:w="109" w:type="pct"/>
          </w:tcPr>
          <w:p w:rsidR="00E470B5" w:rsidRPr="00024563" w:rsidRDefault="00E470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75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8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470B5" w:rsidRPr="005E3E6D" w:rsidTr="00E470B5">
        <w:trPr>
          <w:jc w:val="center"/>
        </w:trPr>
        <w:tc>
          <w:tcPr>
            <w:tcW w:w="109" w:type="pct"/>
          </w:tcPr>
          <w:p w:rsidR="00E470B5" w:rsidRPr="00024563" w:rsidRDefault="00E470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75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8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470B5" w:rsidRPr="005E3E6D" w:rsidTr="00E470B5">
        <w:trPr>
          <w:jc w:val="center"/>
        </w:trPr>
        <w:tc>
          <w:tcPr>
            <w:tcW w:w="109" w:type="pct"/>
          </w:tcPr>
          <w:p w:rsidR="00E470B5" w:rsidRPr="00024563" w:rsidRDefault="00E470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75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8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470B5" w:rsidRPr="005E3E6D" w:rsidTr="00E470B5">
        <w:trPr>
          <w:trHeight w:val="263"/>
          <w:jc w:val="center"/>
        </w:trPr>
        <w:tc>
          <w:tcPr>
            <w:tcW w:w="109" w:type="pct"/>
          </w:tcPr>
          <w:p w:rsidR="00E470B5" w:rsidRPr="00024563" w:rsidRDefault="00E470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75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8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470B5" w:rsidRPr="005E3E6D" w:rsidTr="00E470B5">
        <w:trPr>
          <w:jc w:val="center"/>
        </w:trPr>
        <w:tc>
          <w:tcPr>
            <w:tcW w:w="109" w:type="pct"/>
          </w:tcPr>
          <w:p w:rsidR="00E470B5" w:rsidRPr="00024563" w:rsidRDefault="00E470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75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8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E470B5" w:rsidRPr="005E3E6D" w:rsidRDefault="00E470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973CEB" w:rsidRPr="004A608D" w:rsidRDefault="00973CEB" w:rsidP="00973CEB">
      <w:pPr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973CEB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73CEB" w:rsidRPr="004A608D" w:rsidRDefault="00973CEB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73CEB" w:rsidRPr="004A608D" w:rsidRDefault="00973CEB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73CEB" w:rsidRPr="004A608D" w:rsidRDefault="00973CEB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973CEB" w:rsidRPr="004A608D" w:rsidRDefault="00973CEB" w:rsidP="00BD338C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973CEB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3CEB" w:rsidRPr="004A608D" w:rsidRDefault="00973CEB" w:rsidP="00BD338C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3CEB" w:rsidRPr="004A608D" w:rsidRDefault="00874479" w:rsidP="00BD338C">
            <w:pPr>
              <w:spacing w:before="60" w:after="60"/>
            </w:pPr>
            <w:r>
              <w:t>28/02/2020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3CEB" w:rsidRPr="004A608D" w:rsidRDefault="00874479" w:rsidP="00BD338C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3CEB" w:rsidRPr="004A608D" w:rsidRDefault="00874479" w:rsidP="00BD338C">
            <w:pPr>
              <w:spacing w:before="60" w:after="60"/>
            </w:pPr>
            <w:r>
              <w:t>Assessment Administrator</w:t>
            </w:r>
          </w:p>
        </w:tc>
      </w:tr>
      <w:tr w:rsidR="00973CEB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3CEB" w:rsidRPr="004A608D" w:rsidRDefault="00973CEB" w:rsidP="00BD338C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3CEB" w:rsidRPr="004A608D" w:rsidRDefault="00973CEB" w:rsidP="00BD338C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3CEB" w:rsidRPr="004A608D" w:rsidRDefault="00973CEB" w:rsidP="00BD338C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3CEB" w:rsidRPr="004A608D" w:rsidRDefault="00973CEB" w:rsidP="00BD338C">
            <w:pPr>
              <w:spacing w:before="60" w:after="60"/>
            </w:pPr>
          </w:p>
        </w:tc>
      </w:tr>
    </w:tbl>
    <w:p w:rsidR="00973CEB" w:rsidRPr="00DA5BE3" w:rsidRDefault="00973CEB" w:rsidP="00973CEB">
      <w:pPr>
        <w:pStyle w:val="Bullet"/>
        <w:numPr>
          <w:ilvl w:val="0"/>
          <w:numId w:val="0"/>
        </w:numPr>
      </w:pPr>
    </w:p>
    <w:p w:rsidR="00973CEB" w:rsidRDefault="00973CEB" w:rsidP="00973CEB">
      <w:pPr>
        <w:pStyle w:val="indentedbullet"/>
        <w:rPr>
          <w:rFonts w:cs="Calibri"/>
        </w:rPr>
      </w:pPr>
    </w:p>
    <w:p w:rsidR="00973CEB" w:rsidRDefault="00973CEB" w:rsidP="005E3E6D">
      <w:pPr>
        <w:spacing w:after="0"/>
        <w:rPr>
          <w:rFonts w:asciiTheme="minorHAnsi" w:hAnsiTheme="minorHAnsi" w:cstheme="minorHAnsi"/>
          <w:b/>
        </w:rPr>
      </w:pPr>
    </w:p>
    <w:sectPr w:rsidR="00973CEB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1FF" w:rsidRDefault="009361FF">
      <w:r>
        <w:separator/>
      </w:r>
    </w:p>
  </w:endnote>
  <w:endnote w:type="continuationSeparator" w:id="0">
    <w:p w:rsidR="009361FF" w:rsidRDefault="00936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C36D46" w:rsidP="00FE41F0">
    <w:pPr>
      <w:pStyle w:val="Footer"/>
      <w:rPr>
        <w:rFonts w:cs="Calibri"/>
        <w:bCs/>
        <w:szCs w:val="16"/>
      </w:rPr>
    </w:pPr>
    <w:proofErr w:type="gramStart"/>
    <w:r>
      <w:rPr>
        <w:rFonts w:cs="Calibri"/>
        <w:szCs w:val="16"/>
        <w:lang w:val="en-US"/>
      </w:rPr>
      <w:t>i</w:t>
    </w:r>
    <w:r w:rsidR="00D431C3" w:rsidRPr="00DC3C93">
      <w:rPr>
        <w:rFonts w:cs="Calibri"/>
        <w:szCs w:val="16"/>
        <w:lang w:val="en-US"/>
      </w:rPr>
      <w:t>U</w:t>
    </w:r>
    <w:r>
      <w:rPr>
        <w:rFonts w:cs="Calibri"/>
        <w:szCs w:val="16"/>
        <w:lang w:val="en-US"/>
      </w:rPr>
      <w:t>BT312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874479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6B606D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6B606D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1FF" w:rsidRDefault="009361FF">
      <w:r>
        <w:separator/>
      </w:r>
    </w:p>
  </w:footnote>
  <w:footnote w:type="continuationSeparator" w:id="0">
    <w:p w:rsidR="009361FF" w:rsidRDefault="00936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6B606D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6B606D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9361FF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77153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1ECC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53B19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0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4479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61FF"/>
    <w:rsid w:val="00937634"/>
    <w:rsid w:val="009402B7"/>
    <w:rsid w:val="0095677C"/>
    <w:rsid w:val="00956EB3"/>
    <w:rsid w:val="009572B4"/>
    <w:rsid w:val="00966B9B"/>
    <w:rsid w:val="00973CEB"/>
    <w:rsid w:val="009862AC"/>
    <w:rsid w:val="00992EAD"/>
    <w:rsid w:val="009978E4"/>
    <w:rsid w:val="009A1216"/>
    <w:rsid w:val="009A79B2"/>
    <w:rsid w:val="009B2740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1B7E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75EB0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36D46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470B5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CEC4CD08-98B4-48E4-986A-8ACC68BBD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973CEB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973CEB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FD422-267E-4F83-ACAB-0E1A50FB1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Form_v2.dotx</Template>
  <TotalTime>38</TotalTime>
  <Pages>2</Pages>
  <Words>120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Peter Wells</dc:creator>
  <cp:keywords/>
  <cp:lastModifiedBy>Michelle Coleman</cp:lastModifiedBy>
  <cp:revision>4</cp:revision>
  <cp:lastPrinted>2020-02-28T11:50:00Z</cp:lastPrinted>
  <dcterms:created xsi:type="dcterms:W3CDTF">2020-02-28T11:05:00Z</dcterms:created>
  <dcterms:modified xsi:type="dcterms:W3CDTF">2020-02-28T11:50:00Z</dcterms:modified>
</cp:coreProperties>
</file>