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4967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48"/>
        <w:gridCol w:w="2351"/>
        <w:gridCol w:w="1131"/>
        <w:gridCol w:w="423"/>
        <w:gridCol w:w="990"/>
        <w:gridCol w:w="654"/>
        <w:gridCol w:w="546"/>
        <w:gridCol w:w="566"/>
        <w:gridCol w:w="680"/>
        <w:gridCol w:w="566"/>
        <w:gridCol w:w="564"/>
        <w:gridCol w:w="420"/>
        <w:gridCol w:w="654"/>
        <w:gridCol w:w="496"/>
        <w:gridCol w:w="569"/>
        <w:gridCol w:w="499"/>
        <w:gridCol w:w="3142"/>
      </w:tblGrid>
      <w:tr w:rsidR="00024563" w:rsidRPr="005E3E6D" w:rsidTr="000823B9">
        <w:tc>
          <w:tcPr>
            <w:tcW w:w="5000" w:type="pct"/>
            <w:gridSpan w:val="17"/>
            <w:shd w:val="clear" w:color="auto" w:fill="DEEAF6"/>
          </w:tcPr>
          <w:p w:rsidR="00024563" w:rsidRPr="00024563" w:rsidRDefault="0037327A" w:rsidP="00DC3C93">
            <w:pPr>
              <w:rPr>
                <w:rFonts w:asciiTheme="minorHAnsi" w:hAnsiTheme="minorHAnsi" w:cstheme="minorHAnsi"/>
                <w:b/>
              </w:rPr>
            </w:pPr>
            <w:r w:rsidRPr="0037327A">
              <w:rPr>
                <w:rFonts w:asciiTheme="minorHAnsi" w:hAnsiTheme="minorHAnsi" w:cstheme="minorHAnsi"/>
                <w:b/>
                <w:sz w:val="24"/>
              </w:rPr>
              <w:t>iUSP144 – Instructing gym-based exercise</w:t>
            </w:r>
          </w:p>
        </w:tc>
      </w:tr>
      <w:tr w:rsidR="0000613B" w:rsidRPr="005E3E6D" w:rsidTr="000823B9">
        <w:trPr>
          <w:cantSplit/>
          <w:trHeight w:val="1887"/>
        </w:trPr>
        <w:tc>
          <w:tcPr>
            <w:tcW w:w="1311" w:type="pct"/>
            <w:gridSpan w:val="3"/>
            <w:vAlign w:val="center"/>
          </w:tcPr>
          <w:p w:rsidR="004619B5" w:rsidRPr="005E3E6D" w:rsidRDefault="004619B5" w:rsidP="0037327A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4619B5" w:rsidRPr="005E3E6D" w:rsidRDefault="004619B5" w:rsidP="0037327A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4619B5" w:rsidRPr="005E3E6D" w:rsidRDefault="004619B5" w:rsidP="0037327A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4619B5" w:rsidRPr="005E3E6D" w:rsidRDefault="004619B5" w:rsidP="0037327A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145" w:type="pct"/>
            <w:tcBorders>
              <w:right w:val="single" w:sz="4" w:space="0" w:color="auto"/>
            </w:tcBorders>
            <w:textDirection w:val="btLr"/>
          </w:tcPr>
          <w:p w:rsidR="004619B5" w:rsidRPr="00024563" w:rsidRDefault="004619B5" w:rsidP="004619B5">
            <w:pPr>
              <w:ind w:left="113" w:right="11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4619B5" w:rsidRPr="00024563" w:rsidRDefault="000823B9" w:rsidP="004619B5">
            <w:pPr>
              <w:ind w:left="113" w:right="11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</w:t>
            </w:r>
            <w:r w:rsidR="004619B5">
              <w:rPr>
                <w:rFonts w:asciiTheme="minorHAnsi" w:hAnsiTheme="minorHAnsi" w:cstheme="minorHAnsi"/>
              </w:rPr>
              <w:t>are</w:t>
            </w:r>
            <w:r>
              <w:rPr>
                <w:rFonts w:asciiTheme="minorHAnsi" w:hAnsiTheme="minorHAnsi" w:cstheme="minorHAnsi"/>
              </w:rPr>
              <w:t xml:space="preserve"> and Professional Conduct</w:t>
            </w:r>
          </w:p>
        </w:tc>
        <w:tc>
          <w:tcPr>
            <w:tcW w:w="224" w:type="pc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619B5" w:rsidRPr="00397B03" w:rsidRDefault="004619B5" w:rsidP="0037327A">
            <w:pPr>
              <w:rPr>
                <w:rFonts w:asciiTheme="minorHAnsi" w:hAnsiTheme="minorHAnsi" w:cstheme="minorHAnsi"/>
              </w:rPr>
            </w:pPr>
            <w:r w:rsidRPr="00397B03">
              <w:rPr>
                <w:rFonts w:asciiTheme="minorHAnsi" w:hAnsiTheme="minorHAnsi" w:cstheme="minorHAnsi"/>
              </w:rPr>
              <w:t>Core Teaching Rationale</w:t>
            </w:r>
          </w:p>
        </w:tc>
        <w:tc>
          <w:tcPr>
            <w:tcW w:w="187" w:type="pct"/>
            <w:tcBorders>
              <w:left w:val="single" w:sz="4" w:space="0" w:color="auto"/>
            </w:tcBorders>
            <w:textDirection w:val="btLr"/>
            <w:vAlign w:val="center"/>
          </w:tcPr>
          <w:p w:rsidR="004619B5" w:rsidRPr="00024563" w:rsidRDefault="004619B5" w:rsidP="0037327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Induction</w:t>
            </w:r>
          </w:p>
        </w:tc>
        <w:tc>
          <w:tcPr>
            <w:tcW w:w="194" w:type="pct"/>
            <w:textDirection w:val="btLr"/>
            <w:vAlign w:val="center"/>
          </w:tcPr>
          <w:p w:rsidR="004619B5" w:rsidRPr="00024563" w:rsidRDefault="004619B5" w:rsidP="0037327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Pulse Checks </w:t>
            </w:r>
          </w:p>
        </w:tc>
        <w:tc>
          <w:tcPr>
            <w:tcW w:w="233" w:type="pct"/>
            <w:textDirection w:val="btLr"/>
            <w:vAlign w:val="center"/>
          </w:tcPr>
          <w:p w:rsidR="004619B5" w:rsidRPr="00024563" w:rsidRDefault="004619B5" w:rsidP="0037327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Cardiovascular Machines</w:t>
            </w:r>
          </w:p>
        </w:tc>
        <w:tc>
          <w:tcPr>
            <w:tcW w:w="194" w:type="pct"/>
            <w:textDirection w:val="btLr"/>
            <w:vAlign w:val="center"/>
          </w:tcPr>
          <w:p w:rsidR="004619B5" w:rsidRPr="00024563" w:rsidRDefault="004619B5" w:rsidP="0037327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Machine Weights</w:t>
            </w:r>
          </w:p>
        </w:tc>
        <w:tc>
          <w:tcPr>
            <w:tcW w:w="193" w:type="pct"/>
            <w:textDirection w:val="btLr"/>
            <w:vAlign w:val="center"/>
          </w:tcPr>
          <w:p w:rsidR="004619B5" w:rsidRPr="00024563" w:rsidRDefault="004619B5" w:rsidP="0037327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Free Weights</w:t>
            </w:r>
          </w:p>
        </w:tc>
        <w:tc>
          <w:tcPr>
            <w:tcW w:w="144" w:type="pct"/>
            <w:textDirection w:val="btLr"/>
            <w:vAlign w:val="center"/>
          </w:tcPr>
          <w:p w:rsidR="004619B5" w:rsidRPr="00024563" w:rsidRDefault="004619B5" w:rsidP="0037327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Core Stability</w:t>
            </w:r>
          </w:p>
        </w:tc>
        <w:tc>
          <w:tcPr>
            <w:tcW w:w="224" w:type="pct"/>
            <w:textDirection w:val="btLr"/>
          </w:tcPr>
          <w:p w:rsidR="004619B5" w:rsidRDefault="004619B5" w:rsidP="0037327A">
            <w:pPr>
              <w:rPr>
                <w:rFonts w:asciiTheme="minorHAnsi" w:hAnsiTheme="minorHAnsi" w:cstheme="minorHAnsi"/>
              </w:rPr>
            </w:pPr>
            <w:r w:rsidRPr="0037327A">
              <w:rPr>
                <w:rFonts w:asciiTheme="minorHAnsi" w:hAnsiTheme="minorHAnsi" w:cstheme="minorHAnsi"/>
              </w:rPr>
              <w:t>Appropriate Stretches</w:t>
            </w:r>
          </w:p>
        </w:tc>
        <w:tc>
          <w:tcPr>
            <w:tcW w:w="170" w:type="pct"/>
            <w:textDirection w:val="btLr"/>
            <w:vAlign w:val="center"/>
          </w:tcPr>
          <w:p w:rsidR="004619B5" w:rsidRPr="00024563" w:rsidRDefault="004619B5" w:rsidP="0037327A">
            <w:pPr>
              <w:rPr>
                <w:rFonts w:asciiTheme="minorHAnsi" w:hAnsiTheme="minorHAnsi" w:cstheme="minorHAnsi"/>
              </w:rPr>
            </w:pPr>
            <w:r w:rsidRPr="0037327A">
              <w:rPr>
                <w:rFonts w:asciiTheme="minorHAnsi" w:hAnsiTheme="minorHAnsi" w:cstheme="minorHAnsi"/>
              </w:rPr>
              <w:t>Programme Overall</w:t>
            </w:r>
          </w:p>
        </w:tc>
        <w:tc>
          <w:tcPr>
            <w:tcW w:w="195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4619B5" w:rsidRPr="005E3E6D" w:rsidRDefault="004619B5" w:rsidP="0037327A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71" w:type="pct"/>
            <w:tcBorders>
              <w:left w:val="single" w:sz="12" w:space="0" w:color="auto"/>
            </w:tcBorders>
            <w:textDirection w:val="btLr"/>
            <w:vAlign w:val="center"/>
          </w:tcPr>
          <w:p w:rsidR="004619B5" w:rsidRPr="00024563" w:rsidRDefault="004619B5" w:rsidP="0037327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Case studies</w:t>
            </w:r>
          </w:p>
        </w:tc>
        <w:tc>
          <w:tcPr>
            <w:tcW w:w="1077" w:type="pct"/>
            <w:vAlign w:val="center"/>
          </w:tcPr>
          <w:p w:rsidR="004619B5" w:rsidRPr="00024563" w:rsidRDefault="004619B5" w:rsidP="0037327A">
            <w:pPr>
              <w:rPr>
                <w:rFonts w:asciiTheme="minorHAnsi" w:hAnsiTheme="minorHAnsi" w:cstheme="minorHAnsi"/>
              </w:rPr>
            </w:pPr>
          </w:p>
        </w:tc>
      </w:tr>
      <w:tr w:rsidR="000823B9" w:rsidRPr="005E3E6D" w:rsidTr="000823B9">
        <w:tc>
          <w:tcPr>
            <w:tcW w:w="924" w:type="pct"/>
            <w:gridSpan w:val="2"/>
            <w:shd w:val="clear" w:color="auto" w:fill="F2F2F2" w:themeFill="background1" w:themeFillShade="F2"/>
            <w:vAlign w:val="center"/>
          </w:tcPr>
          <w:p w:rsidR="004619B5" w:rsidRPr="005E3E6D" w:rsidRDefault="004619B5" w:rsidP="0037327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86" w:type="pct"/>
            <w:shd w:val="clear" w:color="auto" w:fill="F2F2F2" w:themeFill="background1" w:themeFillShade="F2"/>
            <w:vAlign w:val="center"/>
          </w:tcPr>
          <w:p w:rsidR="004619B5" w:rsidRPr="005E3E6D" w:rsidRDefault="004619B5" w:rsidP="0037327A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45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619B5" w:rsidRPr="005E3E6D" w:rsidRDefault="004619B5" w:rsidP="0037327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619B5" w:rsidRPr="005E3E6D" w:rsidRDefault="004619B5" w:rsidP="0037327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24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619B5" w:rsidRPr="005E3E6D" w:rsidRDefault="004F4D5C" w:rsidP="0037327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87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619B5" w:rsidRPr="005E3E6D" w:rsidRDefault="00524DD7" w:rsidP="0037327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4" w:type="pct"/>
            <w:shd w:val="clear" w:color="auto" w:fill="F2F2F2" w:themeFill="background1" w:themeFillShade="F2"/>
            <w:vAlign w:val="center"/>
          </w:tcPr>
          <w:p w:rsidR="004619B5" w:rsidRPr="005E3E6D" w:rsidRDefault="004619B5" w:rsidP="0037327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33" w:type="pct"/>
            <w:shd w:val="clear" w:color="auto" w:fill="F2F2F2" w:themeFill="background1" w:themeFillShade="F2"/>
            <w:vAlign w:val="center"/>
          </w:tcPr>
          <w:p w:rsidR="004619B5" w:rsidRPr="005E3E6D" w:rsidRDefault="004619B5" w:rsidP="0037327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4" w:type="pct"/>
            <w:shd w:val="clear" w:color="auto" w:fill="F2F2F2" w:themeFill="background1" w:themeFillShade="F2"/>
            <w:vAlign w:val="center"/>
          </w:tcPr>
          <w:p w:rsidR="004619B5" w:rsidRPr="005E3E6D" w:rsidRDefault="004619B5" w:rsidP="0037327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4619B5" w:rsidRPr="005E3E6D" w:rsidRDefault="00524DD7" w:rsidP="0037327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144" w:type="pct"/>
            <w:shd w:val="clear" w:color="auto" w:fill="F2F2F2" w:themeFill="background1" w:themeFillShade="F2"/>
            <w:vAlign w:val="center"/>
          </w:tcPr>
          <w:p w:rsidR="004619B5" w:rsidRPr="005E3E6D" w:rsidRDefault="004619B5" w:rsidP="0037327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24" w:type="pct"/>
            <w:shd w:val="clear" w:color="auto" w:fill="F2F2F2" w:themeFill="background1" w:themeFillShade="F2"/>
            <w:vAlign w:val="center"/>
          </w:tcPr>
          <w:p w:rsidR="004619B5" w:rsidRPr="005E3E6D" w:rsidRDefault="004619B5" w:rsidP="0037327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70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4619B5" w:rsidRPr="005E3E6D" w:rsidRDefault="004619B5" w:rsidP="0037327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</w:t>
            </w:r>
            <w:r w:rsidR="00D6007E">
              <w:rPr>
                <w:rFonts w:asciiTheme="minorHAnsi" w:hAnsiTheme="minorHAnsi" w:cstheme="minorHAnsi"/>
                <w:b/>
                <w:sz w:val="20"/>
              </w:rPr>
              <w:t>5</w:t>
            </w:r>
            <w:bookmarkStart w:id="0" w:name="_GoBack"/>
            <w:bookmarkEnd w:id="0"/>
          </w:p>
        </w:tc>
        <w:tc>
          <w:tcPr>
            <w:tcW w:w="19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4619B5" w:rsidRPr="005E3E6D" w:rsidRDefault="004619B5" w:rsidP="0037327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71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4619B5" w:rsidRPr="005E3E6D" w:rsidRDefault="004619B5" w:rsidP="0037327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077" w:type="pct"/>
            <w:shd w:val="clear" w:color="auto" w:fill="F2F2F2" w:themeFill="background1" w:themeFillShade="F2"/>
            <w:vAlign w:val="center"/>
          </w:tcPr>
          <w:p w:rsidR="004619B5" w:rsidRPr="005E3E6D" w:rsidRDefault="004619B5" w:rsidP="0037327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0823B9" w:rsidRPr="005E3E6D" w:rsidTr="000823B9">
        <w:tc>
          <w:tcPr>
            <w:tcW w:w="119" w:type="pct"/>
          </w:tcPr>
          <w:p w:rsidR="004619B5" w:rsidRPr="00024563" w:rsidRDefault="004619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805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7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823B9" w:rsidRPr="005E3E6D" w:rsidTr="000823B9">
        <w:tc>
          <w:tcPr>
            <w:tcW w:w="119" w:type="pct"/>
          </w:tcPr>
          <w:p w:rsidR="004619B5" w:rsidRPr="00024563" w:rsidRDefault="004619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805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7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823B9" w:rsidRPr="005E3E6D" w:rsidTr="000823B9">
        <w:tc>
          <w:tcPr>
            <w:tcW w:w="119" w:type="pct"/>
          </w:tcPr>
          <w:p w:rsidR="004619B5" w:rsidRPr="00024563" w:rsidRDefault="004619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805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7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823B9" w:rsidRPr="005E3E6D" w:rsidTr="000823B9">
        <w:tc>
          <w:tcPr>
            <w:tcW w:w="119" w:type="pct"/>
          </w:tcPr>
          <w:p w:rsidR="004619B5" w:rsidRPr="00024563" w:rsidRDefault="004619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805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7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823B9" w:rsidRPr="005E3E6D" w:rsidTr="000823B9">
        <w:tc>
          <w:tcPr>
            <w:tcW w:w="119" w:type="pct"/>
          </w:tcPr>
          <w:p w:rsidR="004619B5" w:rsidRPr="00024563" w:rsidRDefault="004619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805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7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823B9" w:rsidRPr="005E3E6D" w:rsidTr="000823B9">
        <w:tc>
          <w:tcPr>
            <w:tcW w:w="119" w:type="pct"/>
          </w:tcPr>
          <w:p w:rsidR="004619B5" w:rsidRPr="00024563" w:rsidRDefault="004619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805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7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823B9" w:rsidRPr="005E3E6D" w:rsidTr="000823B9">
        <w:tc>
          <w:tcPr>
            <w:tcW w:w="119" w:type="pct"/>
          </w:tcPr>
          <w:p w:rsidR="004619B5" w:rsidRPr="00024563" w:rsidRDefault="004619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805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7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823B9" w:rsidRPr="005E3E6D" w:rsidTr="000823B9">
        <w:tc>
          <w:tcPr>
            <w:tcW w:w="119" w:type="pct"/>
          </w:tcPr>
          <w:p w:rsidR="004619B5" w:rsidRPr="00024563" w:rsidRDefault="004619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805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7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823B9" w:rsidRPr="005E3E6D" w:rsidTr="000823B9">
        <w:tc>
          <w:tcPr>
            <w:tcW w:w="119" w:type="pct"/>
          </w:tcPr>
          <w:p w:rsidR="004619B5" w:rsidRPr="00024563" w:rsidRDefault="004619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805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7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823B9" w:rsidRPr="005E3E6D" w:rsidTr="000823B9">
        <w:tc>
          <w:tcPr>
            <w:tcW w:w="119" w:type="pct"/>
          </w:tcPr>
          <w:p w:rsidR="004619B5" w:rsidRPr="00024563" w:rsidRDefault="004619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805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7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823B9" w:rsidRPr="005E3E6D" w:rsidTr="000823B9">
        <w:tc>
          <w:tcPr>
            <w:tcW w:w="119" w:type="pct"/>
          </w:tcPr>
          <w:p w:rsidR="004619B5" w:rsidRPr="00024563" w:rsidRDefault="004619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805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7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823B9" w:rsidRPr="005E3E6D" w:rsidTr="000823B9">
        <w:tc>
          <w:tcPr>
            <w:tcW w:w="119" w:type="pct"/>
          </w:tcPr>
          <w:p w:rsidR="004619B5" w:rsidRPr="00024563" w:rsidRDefault="004619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805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7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823B9" w:rsidRPr="005E3E6D" w:rsidTr="000823B9">
        <w:trPr>
          <w:trHeight w:val="263"/>
        </w:trPr>
        <w:tc>
          <w:tcPr>
            <w:tcW w:w="119" w:type="pct"/>
          </w:tcPr>
          <w:p w:rsidR="004619B5" w:rsidRPr="00024563" w:rsidRDefault="004619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805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7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823B9" w:rsidRPr="005E3E6D" w:rsidTr="000823B9">
        <w:tc>
          <w:tcPr>
            <w:tcW w:w="119" w:type="pct"/>
          </w:tcPr>
          <w:p w:rsidR="004619B5" w:rsidRPr="00024563" w:rsidRDefault="004619B5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805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4" w:type="pct"/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77" w:type="pct"/>
            <w:tcMar>
              <w:top w:w="57" w:type="dxa"/>
              <w:bottom w:w="57" w:type="dxa"/>
            </w:tcMar>
          </w:tcPr>
          <w:p w:rsidR="004619B5" w:rsidRPr="005E3E6D" w:rsidRDefault="004619B5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67194C" w:rsidRPr="004A608D" w:rsidRDefault="0067194C" w:rsidP="0067194C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67194C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7194C" w:rsidRPr="004A608D" w:rsidRDefault="0067194C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7194C" w:rsidRPr="004A608D" w:rsidRDefault="0067194C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67194C" w:rsidRPr="004A608D" w:rsidRDefault="0067194C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67194C" w:rsidRPr="004A608D" w:rsidRDefault="0067194C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67194C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7194C" w:rsidRPr="004A608D" w:rsidRDefault="004619B5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7194C" w:rsidRPr="004A608D" w:rsidRDefault="004619B5" w:rsidP="002F61D0">
            <w:pPr>
              <w:spacing w:before="60" w:after="60"/>
            </w:pPr>
            <w:r>
              <w:t>28/02/2020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7194C" w:rsidRPr="004A608D" w:rsidRDefault="004619B5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7194C" w:rsidRPr="004A608D" w:rsidRDefault="004619B5" w:rsidP="002F61D0">
            <w:pPr>
              <w:spacing w:before="60" w:after="60"/>
            </w:pPr>
            <w:r>
              <w:t>Assessment Administrator</w:t>
            </w:r>
          </w:p>
        </w:tc>
      </w:tr>
      <w:tr w:rsidR="0067194C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7194C" w:rsidRPr="004A608D" w:rsidRDefault="0067194C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7194C" w:rsidRPr="004A608D" w:rsidRDefault="0067194C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7194C" w:rsidRPr="004A608D" w:rsidRDefault="0067194C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7194C" w:rsidRPr="004A608D" w:rsidRDefault="0067194C" w:rsidP="002F61D0">
            <w:pPr>
              <w:spacing w:before="60" w:after="60"/>
            </w:pPr>
          </w:p>
        </w:tc>
      </w:tr>
    </w:tbl>
    <w:p w:rsidR="0067194C" w:rsidRPr="00DA5BE3" w:rsidRDefault="0067194C" w:rsidP="0067194C">
      <w:pPr>
        <w:pStyle w:val="Bullet"/>
        <w:numPr>
          <w:ilvl w:val="0"/>
          <w:numId w:val="0"/>
        </w:numPr>
        <w:tabs>
          <w:tab w:val="left" w:pos="2790"/>
        </w:tabs>
      </w:pPr>
      <w:r>
        <w:tab/>
      </w:r>
    </w:p>
    <w:p w:rsidR="0067194C" w:rsidRDefault="0067194C" w:rsidP="0067194C">
      <w:pPr>
        <w:pStyle w:val="indentedbullet"/>
        <w:rPr>
          <w:rFonts w:cs="Calibri"/>
        </w:r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327A" w:rsidRDefault="0037327A">
      <w:r>
        <w:separator/>
      </w:r>
    </w:p>
  </w:endnote>
  <w:endnote w:type="continuationSeparator" w:id="0">
    <w:p w:rsidR="0037327A" w:rsidRDefault="00373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37327A" w:rsidP="00FE41F0">
    <w:pPr>
      <w:pStyle w:val="Footer"/>
      <w:rPr>
        <w:rFonts w:cs="Calibri"/>
        <w:bCs/>
        <w:szCs w:val="16"/>
      </w:rPr>
    </w:pPr>
    <w:proofErr w:type="gramStart"/>
    <w:r w:rsidRPr="0037327A">
      <w:rPr>
        <w:rFonts w:cs="Calibri"/>
        <w:szCs w:val="16"/>
        <w:lang w:val="en-US"/>
      </w:rPr>
      <w:t>iUSP144</w:t>
    </w:r>
    <w:proofErr w:type="gramEnd"/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4619B5">
      <w:rPr>
        <w:rFonts w:cs="Calibri"/>
        <w:szCs w:val="16"/>
        <w:lang w:val="en-US"/>
      </w:rPr>
      <w:t>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D6007E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D6007E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327A" w:rsidRDefault="0037327A">
      <w:r>
        <w:separator/>
      </w:r>
    </w:p>
  </w:footnote>
  <w:footnote w:type="continuationSeparator" w:id="0">
    <w:p w:rsidR="0037327A" w:rsidRDefault="003732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D6007E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D6007E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37327A"/>
    <w:rsid w:val="000059D3"/>
    <w:rsid w:val="0000613B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23B9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27A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19B5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4F4D5C"/>
    <w:rsid w:val="00500E68"/>
    <w:rsid w:val="005127A2"/>
    <w:rsid w:val="00514AAE"/>
    <w:rsid w:val="00523F1A"/>
    <w:rsid w:val="00524DD7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194C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070F9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007E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34F47361"/>
  <w15:chartTrackingRefBased/>
  <w15:docId w15:val="{42C74F3B-25CC-4CEF-880F-FEC6B4143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indentedbullet">
    <w:name w:val="indented bullet"/>
    <w:basedOn w:val="Normal"/>
    <w:link w:val="indentedbulletChar"/>
    <w:qFormat/>
    <w:rsid w:val="0067194C"/>
    <w:pPr>
      <w:spacing w:after="60"/>
      <w:ind w:left="714" w:hanging="357"/>
    </w:pPr>
    <w:rPr>
      <w:rFonts w:cs="Arial"/>
      <w:szCs w:val="20"/>
    </w:rPr>
  </w:style>
  <w:style w:type="character" w:customStyle="1" w:styleId="indentedbulletChar">
    <w:name w:val="indented bullet Char"/>
    <w:link w:val="indentedbullet"/>
    <w:rsid w:val="0067194C"/>
    <w:rPr>
      <w:rFonts w:ascii="Calibri" w:hAnsi="Calibri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6203C-20F0-44DC-A058-2B3DBE8A4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Form_v2.dotx</Template>
  <TotalTime>18</TotalTime>
  <Pages>2</Pages>
  <Words>89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Michelle Coleman</cp:lastModifiedBy>
  <cp:revision>6</cp:revision>
  <cp:lastPrinted>2018-05-31T07:14:00Z</cp:lastPrinted>
  <dcterms:created xsi:type="dcterms:W3CDTF">2020-02-28T09:29:00Z</dcterms:created>
  <dcterms:modified xsi:type="dcterms:W3CDTF">2020-02-28T10:51:00Z</dcterms:modified>
</cp:coreProperties>
</file>