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0431" w:rsidRPr="00443B3E" w:rsidRDefault="00CD56D7" w:rsidP="00EF1340">
      <w:pPr>
        <w:jc w:val="right"/>
        <w:rPr>
          <w:rFonts w:asciiTheme="minorHAnsi" w:hAnsiTheme="minorHAnsi" w:cstheme="minorHAnsi"/>
          <w:color w:val="7030A0"/>
          <w:szCs w:val="20"/>
        </w:rPr>
      </w:pPr>
      <w:r w:rsidRPr="00443B3E">
        <w:rPr>
          <w:rFonts w:asciiTheme="minorHAnsi" w:hAnsiTheme="minorHAnsi" w:cstheme="minorHAnsi"/>
          <w:noProof/>
        </w:rPr>
        <w:drawing>
          <wp:inline distT="0" distB="0" distL="0" distR="0" wp14:anchorId="5E939485" wp14:editId="5EB5A69B">
            <wp:extent cx="1685925" cy="628650"/>
            <wp:effectExtent l="0" t="0" r="9525" b="0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53F3" w:rsidRPr="005E3E6D" w:rsidRDefault="00362A28" w:rsidP="00362A28">
      <w:pPr>
        <w:pStyle w:val="Title"/>
        <w:spacing w:after="40"/>
        <w:rPr>
          <w:rFonts w:asciiTheme="minorHAnsi" w:hAnsiTheme="minorHAnsi" w:cstheme="minorHAnsi"/>
          <w:b w:val="0"/>
          <w:sz w:val="52"/>
        </w:rPr>
      </w:pPr>
      <w:r w:rsidRPr="00362A28">
        <w:rPr>
          <w:rFonts w:asciiTheme="minorHAnsi" w:hAnsiTheme="minorHAnsi" w:cstheme="minorHAnsi"/>
          <w:b w:val="0"/>
        </w:rPr>
        <w:t>Pre-examination</w:t>
      </w:r>
      <w:r w:rsidR="00557628">
        <w:rPr>
          <w:rFonts w:asciiTheme="minorHAnsi" w:hAnsiTheme="minorHAnsi" w:cstheme="minorHAnsi"/>
          <w:b w:val="0"/>
        </w:rPr>
        <w:t xml:space="preserve"> Assessment F</w:t>
      </w:r>
      <w:r w:rsidR="005E3E6D">
        <w:rPr>
          <w:rFonts w:asciiTheme="minorHAnsi" w:hAnsiTheme="minorHAnsi" w:cstheme="minorHAnsi"/>
          <w:b w:val="0"/>
        </w:rPr>
        <w:t>orm</w:t>
      </w:r>
    </w:p>
    <w:tbl>
      <w:tblPr>
        <w:tblStyle w:val="TableGrid"/>
        <w:tblW w:w="4999" w:type="pct"/>
        <w:jc w:val="center"/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327"/>
        <w:gridCol w:w="2363"/>
        <w:gridCol w:w="1184"/>
        <w:gridCol w:w="547"/>
        <w:gridCol w:w="573"/>
        <w:gridCol w:w="417"/>
        <w:gridCol w:w="708"/>
        <w:gridCol w:w="705"/>
        <w:gridCol w:w="447"/>
        <w:gridCol w:w="467"/>
        <w:gridCol w:w="523"/>
        <w:gridCol w:w="594"/>
        <w:gridCol w:w="429"/>
        <w:gridCol w:w="432"/>
        <w:gridCol w:w="432"/>
        <w:gridCol w:w="417"/>
        <w:gridCol w:w="461"/>
        <w:gridCol w:w="461"/>
        <w:gridCol w:w="3206"/>
      </w:tblGrid>
      <w:tr w:rsidR="00024563" w:rsidRPr="005E3E6D" w:rsidTr="00084E4E">
        <w:trPr>
          <w:jc w:val="center"/>
        </w:trPr>
        <w:tc>
          <w:tcPr>
            <w:tcW w:w="5000" w:type="pct"/>
            <w:gridSpan w:val="19"/>
            <w:shd w:val="clear" w:color="auto" w:fill="DEEAF6"/>
          </w:tcPr>
          <w:p w:rsidR="00024563" w:rsidRPr="00024563" w:rsidRDefault="00B6346B" w:rsidP="00DC3C93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  <w:sz w:val="24"/>
              </w:rPr>
              <w:t>iUBT371 – Asian b</w:t>
            </w:r>
            <w:r w:rsidR="00E03C12">
              <w:rPr>
                <w:rFonts w:asciiTheme="minorHAnsi" w:hAnsiTheme="minorHAnsi" w:cstheme="minorHAnsi"/>
                <w:b/>
                <w:sz w:val="24"/>
              </w:rPr>
              <w:t>ridal m</w:t>
            </w:r>
            <w:r w:rsidR="00F346B7" w:rsidRPr="00F346B7">
              <w:rPr>
                <w:rFonts w:asciiTheme="minorHAnsi" w:hAnsiTheme="minorHAnsi" w:cstheme="minorHAnsi"/>
                <w:b/>
                <w:sz w:val="24"/>
              </w:rPr>
              <w:t>ake-up</w:t>
            </w:r>
          </w:p>
        </w:tc>
      </w:tr>
      <w:tr w:rsidR="00084E4E" w:rsidRPr="005E3E6D" w:rsidTr="00084E4E">
        <w:trPr>
          <w:jc w:val="center"/>
        </w:trPr>
        <w:tc>
          <w:tcPr>
            <w:tcW w:w="1318" w:type="pct"/>
            <w:gridSpan w:val="3"/>
            <w:vMerge w:val="restart"/>
            <w:vAlign w:val="center"/>
          </w:tcPr>
          <w:p w:rsidR="00084E4E" w:rsidRPr="005E3E6D" w:rsidRDefault="00084E4E" w:rsidP="00F346B7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br w:type="page"/>
            </w:r>
            <w:r>
              <w:rPr>
                <w:rFonts w:asciiTheme="minorHAnsi" w:hAnsiTheme="minorHAnsi" w:cstheme="minorHAnsi"/>
                <w:b/>
              </w:rPr>
              <w:t>Centre n</w:t>
            </w:r>
            <w:r w:rsidRPr="005E3E6D">
              <w:rPr>
                <w:rFonts w:asciiTheme="minorHAnsi" w:hAnsiTheme="minorHAnsi" w:cstheme="minorHAnsi"/>
                <w:b/>
              </w:rPr>
              <w:t>ame:</w:t>
            </w:r>
          </w:p>
          <w:p w:rsidR="00084E4E" w:rsidRPr="005E3E6D" w:rsidRDefault="00084E4E" w:rsidP="00F346B7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Centre ID n</w:t>
            </w:r>
            <w:r w:rsidRPr="005E3E6D">
              <w:rPr>
                <w:rFonts w:asciiTheme="minorHAnsi" w:hAnsiTheme="minorHAnsi" w:cstheme="minorHAnsi"/>
                <w:b/>
              </w:rPr>
              <w:t>umber:</w:t>
            </w:r>
          </w:p>
          <w:p w:rsidR="00084E4E" w:rsidRPr="005E3E6D" w:rsidRDefault="00084E4E" w:rsidP="00F346B7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Booking r</w:t>
            </w:r>
            <w:r w:rsidRPr="005E3E6D">
              <w:rPr>
                <w:rFonts w:asciiTheme="minorHAnsi" w:hAnsiTheme="minorHAnsi" w:cstheme="minorHAnsi"/>
                <w:b/>
              </w:rPr>
              <w:t>eference:</w:t>
            </w:r>
          </w:p>
          <w:p w:rsidR="00084E4E" w:rsidRPr="005E3E6D" w:rsidRDefault="00084E4E" w:rsidP="00F346B7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Lecturer s</w:t>
            </w:r>
            <w:r w:rsidRPr="005E3E6D">
              <w:rPr>
                <w:rFonts w:asciiTheme="minorHAnsi" w:hAnsiTheme="minorHAnsi" w:cstheme="minorHAnsi"/>
                <w:b/>
              </w:rPr>
              <w:t>ignature:</w:t>
            </w:r>
          </w:p>
        </w:tc>
        <w:tc>
          <w:tcPr>
            <w:tcW w:w="381" w:type="pct"/>
            <w:gridSpan w:val="2"/>
            <w:tcBorders>
              <w:right w:val="single" w:sz="12" w:space="0" w:color="auto"/>
            </w:tcBorders>
          </w:tcPr>
          <w:p w:rsidR="00084E4E" w:rsidRPr="00024563" w:rsidRDefault="00084E4E" w:rsidP="00F346B7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Minimum 3 each</w:t>
            </w:r>
          </w:p>
        </w:tc>
        <w:tc>
          <w:tcPr>
            <w:tcW w:w="142" w:type="pct"/>
            <w:vMerge w:val="restar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textDirection w:val="btLr"/>
            <w:vAlign w:val="center"/>
          </w:tcPr>
          <w:p w:rsidR="00084E4E" w:rsidRPr="005E3E6D" w:rsidRDefault="00084E4E" w:rsidP="00F346B7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Sub</w:t>
            </w:r>
            <w:r w:rsidRPr="005E3E6D">
              <w:rPr>
                <w:rFonts w:asciiTheme="minorHAnsi" w:hAnsiTheme="minorHAnsi" w:cstheme="minorHAnsi"/>
                <w:b/>
              </w:rPr>
              <w:t>–Total</w:t>
            </w:r>
          </w:p>
        </w:tc>
        <w:tc>
          <w:tcPr>
            <w:tcW w:w="241" w:type="pct"/>
            <w:vMerge w:val="restart"/>
            <w:tcBorders>
              <w:left w:val="single" w:sz="12" w:space="0" w:color="auto"/>
              <w:right w:val="single" w:sz="4" w:space="0" w:color="auto"/>
            </w:tcBorders>
            <w:textDirection w:val="btLr"/>
            <w:vAlign w:val="center"/>
          </w:tcPr>
          <w:p w:rsidR="00084E4E" w:rsidRPr="00024563" w:rsidRDefault="00B6346B" w:rsidP="00F346B7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Hygiene and </w:t>
            </w:r>
            <w:r w:rsidR="00084E4E" w:rsidRPr="00F346B7">
              <w:rPr>
                <w:rFonts w:asciiTheme="minorHAnsi" w:hAnsiTheme="minorHAnsi" w:cstheme="minorHAnsi"/>
              </w:rPr>
              <w:t>Sterilisation</w:t>
            </w:r>
          </w:p>
        </w:tc>
        <w:tc>
          <w:tcPr>
            <w:tcW w:w="240" w:type="pct"/>
            <w:vMerge w:val="restart"/>
            <w:tcBorders>
              <w:left w:val="single" w:sz="4" w:space="0" w:color="auto"/>
            </w:tcBorders>
            <w:textDirection w:val="btLr"/>
            <w:vAlign w:val="center"/>
          </w:tcPr>
          <w:p w:rsidR="00084E4E" w:rsidRPr="00024563" w:rsidRDefault="00084E4E" w:rsidP="00F346B7">
            <w:r>
              <w:t>Preparation of Treatment Area and Client</w:t>
            </w:r>
          </w:p>
        </w:tc>
        <w:tc>
          <w:tcPr>
            <w:tcW w:w="152" w:type="pct"/>
            <w:vMerge w:val="restart"/>
            <w:textDirection w:val="btLr"/>
          </w:tcPr>
          <w:p w:rsidR="00084E4E" w:rsidRPr="0002099C" w:rsidRDefault="00084E4E" w:rsidP="00F346B7">
            <w:r w:rsidRPr="0002099C">
              <w:t>Cleanse</w:t>
            </w:r>
          </w:p>
        </w:tc>
        <w:tc>
          <w:tcPr>
            <w:tcW w:w="159" w:type="pct"/>
            <w:vMerge w:val="restart"/>
            <w:textDirection w:val="btLr"/>
            <w:vAlign w:val="center"/>
          </w:tcPr>
          <w:p w:rsidR="00084E4E" w:rsidRPr="00024563" w:rsidRDefault="00084E4E" w:rsidP="00F346B7">
            <w:r w:rsidRPr="0002099C">
              <w:t>Skin Analysis</w:t>
            </w:r>
          </w:p>
        </w:tc>
        <w:tc>
          <w:tcPr>
            <w:tcW w:w="178" w:type="pct"/>
            <w:vMerge w:val="restart"/>
            <w:textDirection w:val="btLr"/>
            <w:vAlign w:val="center"/>
          </w:tcPr>
          <w:p w:rsidR="00084E4E" w:rsidRPr="00024563" w:rsidRDefault="00084E4E" w:rsidP="00F346B7">
            <w:r>
              <w:t>Pre-b</w:t>
            </w:r>
            <w:r w:rsidRPr="0002099C">
              <w:t>ase</w:t>
            </w:r>
          </w:p>
        </w:tc>
        <w:tc>
          <w:tcPr>
            <w:tcW w:w="202" w:type="pct"/>
            <w:vMerge w:val="restart"/>
            <w:textDirection w:val="btLr"/>
            <w:vAlign w:val="center"/>
          </w:tcPr>
          <w:p w:rsidR="009376C8" w:rsidRDefault="00084E4E" w:rsidP="00F346B7">
            <w:r>
              <w:t>Foundation/Concealer/</w:t>
            </w:r>
          </w:p>
          <w:p w:rsidR="00084E4E" w:rsidRPr="0002099C" w:rsidRDefault="00084E4E" w:rsidP="00F346B7">
            <w:r>
              <w:t>Colour C</w:t>
            </w:r>
            <w:r w:rsidRPr="0002099C">
              <w:t>orrection</w:t>
            </w:r>
          </w:p>
        </w:tc>
        <w:tc>
          <w:tcPr>
            <w:tcW w:w="146" w:type="pct"/>
            <w:vMerge w:val="restart"/>
            <w:textDirection w:val="btLr"/>
            <w:vAlign w:val="center"/>
          </w:tcPr>
          <w:p w:rsidR="00084E4E" w:rsidRPr="00024563" w:rsidRDefault="00084E4E" w:rsidP="00F346B7">
            <w:r>
              <w:t>Eye Make-u</w:t>
            </w:r>
            <w:r w:rsidRPr="0002099C">
              <w:t>p</w:t>
            </w:r>
          </w:p>
        </w:tc>
        <w:tc>
          <w:tcPr>
            <w:tcW w:w="147" w:type="pct"/>
            <w:vMerge w:val="restart"/>
            <w:textDirection w:val="btLr"/>
            <w:vAlign w:val="center"/>
          </w:tcPr>
          <w:p w:rsidR="00084E4E" w:rsidRPr="00024563" w:rsidRDefault="00084E4E" w:rsidP="00F346B7">
            <w:r>
              <w:t>Powder/B</w:t>
            </w:r>
            <w:r w:rsidRPr="0002099C">
              <w:t>lusher</w:t>
            </w:r>
          </w:p>
        </w:tc>
        <w:tc>
          <w:tcPr>
            <w:tcW w:w="147" w:type="pct"/>
            <w:vMerge w:val="restart"/>
            <w:tcBorders>
              <w:right w:val="single" w:sz="4" w:space="0" w:color="auto"/>
            </w:tcBorders>
            <w:textDirection w:val="btLr"/>
            <w:vAlign w:val="center"/>
          </w:tcPr>
          <w:p w:rsidR="00084E4E" w:rsidRPr="00024563" w:rsidRDefault="00B6346B" w:rsidP="00F346B7">
            <w:r>
              <w:t>Lip M</w:t>
            </w:r>
            <w:r w:rsidR="00084E4E">
              <w:t>ake-u</w:t>
            </w:r>
            <w:r w:rsidR="00084E4E" w:rsidRPr="0002099C">
              <w:t>p</w:t>
            </w:r>
          </w:p>
        </w:tc>
        <w:tc>
          <w:tcPr>
            <w:tcW w:w="142" w:type="pct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084E4E" w:rsidRPr="005E3E6D" w:rsidRDefault="00084E4E" w:rsidP="00F346B7">
            <w:pPr>
              <w:rPr>
                <w:b/>
              </w:rPr>
            </w:pPr>
            <w:r>
              <w:t>Overall E</w:t>
            </w:r>
            <w:r w:rsidRPr="0002099C">
              <w:t>ffect</w:t>
            </w:r>
          </w:p>
        </w:tc>
        <w:tc>
          <w:tcPr>
            <w:tcW w:w="157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084E4E" w:rsidRPr="005E3E6D" w:rsidRDefault="00084E4E" w:rsidP="00F346B7">
            <w:pPr>
              <w:rPr>
                <w:rFonts w:asciiTheme="minorHAnsi" w:hAnsiTheme="minorHAnsi" w:cstheme="minorHAnsi"/>
                <w:b/>
              </w:rPr>
            </w:pPr>
            <w:r w:rsidRPr="005E3E6D">
              <w:rPr>
                <w:rFonts w:asciiTheme="minorHAnsi" w:hAnsiTheme="minorHAnsi" w:cstheme="minorHAnsi"/>
                <w:b/>
              </w:rPr>
              <w:t>FINAL MARK</w:t>
            </w:r>
          </w:p>
        </w:tc>
        <w:tc>
          <w:tcPr>
            <w:tcW w:w="157" w:type="pct"/>
            <w:vMerge w:val="restart"/>
            <w:tcBorders>
              <w:left w:val="single" w:sz="12" w:space="0" w:color="auto"/>
            </w:tcBorders>
            <w:textDirection w:val="btLr"/>
            <w:vAlign w:val="center"/>
          </w:tcPr>
          <w:p w:rsidR="00084E4E" w:rsidRPr="00024563" w:rsidRDefault="00084E4E" w:rsidP="00F346B7">
            <w:pPr>
              <w:rPr>
                <w:rFonts w:asciiTheme="minorHAnsi" w:hAnsiTheme="minorHAnsi" w:cstheme="minorHAnsi"/>
              </w:rPr>
            </w:pPr>
            <w:r w:rsidRPr="00024563">
              <w:rPr>
                <w:rFonts w:asciiTheme="minorHAnsi" w:hAnsiTheme="minorHAnsi" w:cstheme="minorHAnsi"/>
              </w:rPr>
              <w:t>Treatment Evidence</w:t>
            </w:r>
          </w:p>
        </w:tc>
        <w:tc>
          <w:tcPr>
            <w:tcW w:w="1091" w:type="pct"/>
            <w:vMerge w:val="restart"/>
            <w:vAlign w:val="center"/>
          </w:tcPr>
          <w:p w:rsidR="00084E4E" w:rsidRPr="00024563" w:rsidRDefault="00084E4E" w:rsidP="00F346B7">
            <w:pPr>
              <w:rPr>
                <w:rFonts w:asciiTheme="minorHAnsi" w:hAnsiTheme="minorHAnsi" w:cstheme="minorHAnsi"/>
              </w:rPr>
            </w:pPr>
            <w:r w:rsidRPr="002B3C1D">
              <w:rPr>
                <w:rFonts w:asciiTheme="minorHAnsi" w:hAnsiTheme="minorHAnsi" w:cstheme="minorHAnsi"/>
              </w:rPr>
              <w:t>Learners must achieve a minimum of 3 marks for appearance and 3 marks for client care in order to pass the practical examination</w:t>
            </w:r>
          </w:p>
        </w:tc>
      </w:tr>
      <w:tr w:rsidR="00084E4E" w:rsidRPr="005E3E6D" w:rsidTr="00084E4E">
        <w:trPr>
          <w:cantSplit/>
          <w:trHeight w:val="1722"/>
          <w:jc w:val="center"/>
        </w:trPr>
        <w:tc>
          <w:tcPr>
            <w:tcW w:w="1318" w:type="pct"/>
            <w:gridSpan w:val="3"/>
            <w:vMerge/>
          </w:tcPr>
          <w:p w:rsidR="00084E4E" w:rsidRPr="005E3E6D" w:rsidRDefault="00084E4E" w:rsidP="00F346B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textDirection w:val="btLr"/>
            <w:vAlign w:val="center"/>
          </w:tcPr>
          <w:p w:rsidR="00084E4E" w:rsidRPr="00024563" w:rsidRDefault="00084E4E" w:rsidP="00F346B7">
            <w:pPr>
              <w:rPr>
                <w:rFonts w:asciiTheme="minorHAnsi" w:hAnsiTheme="minorHAnsi" w:cstheme="minorHAnsi"/>
              </w:rPr>
            </w:pPr>
            <w:r w:rsidRPr="0002099C">
              <w:rPr>
                <w:rFonts w:asciiTheme="minorHAnsi" w:hAnsiTheme="minorHAnsi" w:cstheme="minorHAnsi"/>
              </w:rPr>
              <w:t>Appearance</w:t>
            </w:r>
          </w:p>
        </w:tc>
        <w:tc>
          <w:tcPr>
            <w:tcW w:w="195" w:type="pct"/>
            <w:textDirection w:val="btLr"/>
            <w:vAlign w:val="center"/>
          </w:tcPr>
          <w:p w:rsidR="00084E4E" w:rsidRPr="00024563" w:rsidRDefault="00084E4E" w:rsidP="00F346B7">
            <w:pPr>
              <w:rPr>
                <w:rFonts w:asciiTheme="minorHAnsi" w:hAnsiTheme="minorHAnsi" w:cstheme="minorHAnsi"/>
              </w:rPr>
            </w:pPr>
            <w:r w:rsidRPr="0002099C">
              <w:rPr>
                <w:rFonts w:asciiTheme="minorHAnsi" w:hAnsiTheme="minorHAnsi" w:cstheme="minorHAnsi"/>
              </w:rPr>
              <w:t>Client Care</w:t>
            </w:r>
          </w:p>
        </w:tc>
        <w:tc>
          <w:tcPr>
            <w:tcW w:w="142" w:type="pct"/>
            <w:vMerge/>
            <w:tcBorders>
              <w:left w:val="single" w:sz="12" w:space="0" w:color="auto"/>
              <w:bottom w:val="single" w:sz="8" w:space="0" w:color="auto"/>
              <w:right w:val="single" w:sz="12" w:space="0" w:color="auto"/>
            </w:tcBorders>
            <w:textDirection w:val="btLr"/>
          </w:tcPr>
          <w:p w:rsidR="00084E4E" w:rsidRPr="005E3E6D" w:rsidRDefault="00084E4E" w:rsidP="00F346B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vMerge/>
            <w:tcBorders>
              <w:left w:val="single" w:sz="12" w:space="0" w:color="auto"/>
            </w:tcBorders>
            <w:textDirection w:val="btLr"/>
          </w:tcPr>
          <w:p w:rsidR="00084E4E" w:rsidRPr="005E3E6D" w:rsidRDefault="00084E4E" w:rsidP="00F346B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vMerge/>
            <w:textDirection w:val="btLr"/>
          </w:tcPr>
          <w:p w:rsidR="00084E4E" w:rsidRPr="005E3E6D" w:rsidRDefault="00084E4E" w:rsidP="00F346B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2" w:type="pct"/>
            <w:vMerge/>
            <w:textDirection w:val="btLr"/>
          </w:tcPr>
          <w:p w:rsidR="00084E4E" w:rsidRPr="005E3E6D" w:rsidRDefault="00084E4E" w:rsidP="00F346B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9" w:type="pct"/>
            <w:vMerge/>
            <w:textDirection w:val="btLr"/>
          </w:tcPr>
          <w:p w:rsidR="00084E4E" w:rsidRPr="005E3E6D" w:rsidRDefault="00084E4E" w:rsidP="00F346B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8" w:type="pct"/>
            <w:vMerge/>
            <w:textDirection w:val="btLr"/>
          </w:tcPr>
          <w:p w:rsidR="00084E4E" w:rsidRPr="005E3E6D" w:rsidRDefault="00084E4E" w:rsidP="00F346B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2" w:type="pct"/>
            <w:vMerge/>
            <w:textDirection w:val="btLr"/>
          </w:tcPr>
          <w:p w:rsidR="00084E4E" w:rsidRPr="005E3E6D" w:rsidRDefault="00084E4E" w:rsidP="00F346B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6" w:type="pct"/>
            <w:vMerge/>
            <w:textDirection w:val="btLr"/>
          </w:tcPr>
          <w:p w:rsidR="00084E4E" w:rsidRPr="005E3E6D" w:rsidRDefault="00084E4E" w:rsidP="00F346B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7" w:type="pct"/>
            <w:vMerge/>
            <w:textDirection w:val="btLr"/>
          </w:tcPr>
          <w:p w:rsidR="00084E4E" w:rsidRPr="005E3E6D" w:rsidRDefault="00084E4E" w:rsidP="00F346B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7" w:type="pct"/>
            <w:vMerge/>
            <w:textDirection w:val="btLr"/>
          </w:tcPr>
          <w:p w:rsidR="00084E4E" w:rsidRPr="005E3E6D" w:rsidRDefault="00084E4E" w:rsidP="00F346B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" w:type="pct"/>
            <w:vMerge/>
            <w:textDirection w:val="btLr"/>
          </w:tcPr>
          <w:p w:rsidR="00084E4E" w:rsidRPr="005E3E6D" w:rsidRDefault="00084E4E" w:rsidP="00F346B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7" w:type="pct"/>
            <w:vMerge/>
            <w:tcBorders>
              <w:left w:val="single" w:sz="12" w:space="0" w:color="auto"/>
              <w:right w:val="single" w:sz="12" w:space="0" w:color="auto"/>
            </w:tcBorders>
            <w:textDirection w:val="btLr"/>
          </w:tcPr>
          <w:p w:rsidR="00084E4E" w:rsidRPr="005E3E6D" w:rsidRDefault="00084E4E" w:rsidP="00F346B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7" w:type="pct"/>
            <w:vMerge/>
            <w:tcBorders>
              <w:left w:val="single" w:sz="12" w:space="0" w:color="auto"/>
            </w:tcBorders>
            <w:textDirection w:val="btLr"/>
          </w:tcPr>
          <w:p w:rsidR="00084E4E" w:rsidRPr="005E3E6D" w:rsidRDefault="00084E4E" w:rsidP="00F346B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91" w:type="pct"/>
            <w:vMerge/>
          </w:tcPr>
          <w:p w:rsidR="00084E4E" w:rsidRPr="005E3E6D" w:rsidRDefault="00084E4E" w:rsidP="00F346B7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084E4E" w:rsidRPr="005E3E6D" w:rsidTr="00362A28">
        <w:trPr>
          <w:jc w:val="center"/>
        </w:trPr>
        <w:tc>
          <w:tcPr>
            <w:tcW w:w="915" w:type="pct"/>
            <w:gridSpan w:val="2"/>
            <w:shd w:val="clear" w:color="auto" w:fill="F2F2F2" w:themeFill="background1" w:themeFillShade="F2"/>
            <w:vAlign w:val="center"/>
          </w:tcPr>
          <w:p w:rsidR="00084E4E" w:rsidRPr="005E3E6D" w:rsidRDefault="00084E4E" w:rsidP="00F346B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Learner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 xml:space="preserve"> name</w:t>
            </w:r>
          </w:p>
        </w:tc>
        <w:tc>
          <w:tcPr>
            <w:tcW w:w="403" w:type="pct"/>
            <w:shd w:val="clear" w:color="auto" w:fill="F2F2F2" w:themeFill="background1" w:themeFillShade="F2"/>
            <w:vAlign w:val="center"/>
          </w:tcPr>
          <w:p w:rsidR="00084E4E" w:rsidRPr="005E3E6D" w:rsidRDefault="00084E4E" w:rsidP="00F346B7">
            <w:pPr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Student n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>o.</w:t>
            </w:r>
          </w:p>
        </w:tc>
        <w:tc>
          <w:tcPr>
            <w:tcW w:w="186" w:type="pct"/>
            <w:shd w:val="clear" w:color="auto" w:fill="F2F2F2" w:themeFill="background1" w:themeFillShade="F2"/>
            <w:vAlign w:val="center"/>
          </w:tcPr>
          <w:p w:rsidR="00084E4E" w:rsidRPr="005E3E6D" w:rsidRDefault="00084E4E" w:rsidP="00F346B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95" w:type="pct"/>
            <w:shd w:val="clear" w:color="auto" w:fill="F2F2F2" w:themeFill="background1" w:themeFillShade="F2"/>
            <w:vAlign w:val="center"/>
          </w:tcPr>
          <w:p w:rsidR="00084E4E" w:rsidRPr="005E3E6D" w:rsidRDefault="00084E4E" w:rsidP="00F346B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42" w:type="pct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084E4E" w:rsidRPr="005E3E6D" w:rsidRDefault="00084E4E" w:rsidP="00F346B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2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84E4E" w:rsidRPr="005E3E6D" w:rsidRDefault="00084E4E" w:rsidP="00F346B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F346B7"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240" w:type="pct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84E4E" w:rsidRPr="005E3E6D" w:rsidRDefault="00084E4E" w:rsidP="00F346B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52" w:type="pct"/>
            <w:shd w:val="clear" w:color="auto" w:fill="F2F2F2" w:themeFill="background1" w:themeFillShade="F2"/>
            <w:vAlign w:val="center"/>
          </w:tcPr>
          <w:p w:rsidR="00084E4E" w:rsidRDefault="00084E4E" w:rsidP="00F346B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59" w:type="pct"/>
            <w:shd w:val="clear" w:color="auto" w:fill="F2F2F2" w:themeFill="background1" w:themeFillShade="F2"/>
            <w:vAlign w:val="center"/>
          </w:tcPr>
          <w:p w:rsidR="00084E4E" w:rsidRPr="005E3E6D" w:rsidRDefault="00084E4E" w:rsidP="00F346B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78" w:type="pct"/>
            <w:shd w:val="clear" w:color="auto" w:fill="F2F2F2" w:themeFill="background1" w:themeFillShade="F2"/>
            <w:vAlign w:val="center"/>
          </w:tcPr>
          <w:p w:rsidR="00084E4E" w:rsidRPr="005E3E6D" w:rsidRDefault="00084E4E" w:rsidP="00F346B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2</w:t>
            </w:r>
          </w:p>
        </w:tc>
        <w:tc>
          <w:tcPr>
            <w:tcW w:w="202" w:type="pct"/>
            <w:shd w:val="clear" w:color="auto" w:fill="F2F2F2" w:themeFill="background1" w:themeFillShade="F2"/>
            <w:vAlign w:val="center"/>
          </w:tcPr>
          <w:p w:rsidR="00084E4E" w:rsidRPr="005E3E6D" w:rsidRDefault="00084E4E" w:rsidP="00F346B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46" w:type="pct"/>
            <w:shd w:val="clear" w:color="auto" w:fill="F2F2F2" w:themeFill="background1" w:themeFillShade="F2"/>
            <w:vAlign w:val="center"/>
          </w:tcPr>
          <w:p w:rsidR="00084E4E" w:rsidRPr="005E3E6D" w:rsidRDefault="00084E4E" w:rsidP="00F346B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15</w:t>
            </w:r>
          </w:p>
        </w:tc>
        <w:tc>
          <w:tcPr>
            <w:tcW w:w="147" w:type="pct"/>
            <w:shd w:val="clear" w:color="auto" w:fill="F2F2F2" w:themeFill="background1" w:themeFillShade="F2"/>
            <w:vAlign w:val="center"/>
          </w:tcPr>
          <w:p w:rsidR="00084E4E" w:rsidRPr="005E3E6D" w:rsidRDefault="00084E4E" w:rsidP="00F346B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47" w:type="pct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84E4E" w:rsidRPr="005E3E6D" w:rsidRDefault="00084E4E" w:rsidP="00F346B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42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84E4E" w:rsidRPr="005E3E6D" w:rsidRDefault="00084E4E" w:rsidP="00F346B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18</w:t>
            </w:r>
          </w:p>
        </w:tc>
        <w:tc>
          <w:tcPr>
            <w:tcW w:w="157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084E4E" w:rsidRPr="005E3E6D" w:rsidRDefault="00084E4E" w:rsidP="00F346B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100</w:t>
            </w:r>
          </w:p>
        </w:tc>
        <w:tc>
          <w:tcPr>
            <w:tcW w:w="157" w:type="pct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084E4E" w:rsidRPr="005E3E6D" w:rsidRDefault="00084E4E" w:rsidP="00F346B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P/</w:t>
            </w:r>
            <w:r>
              <w:rPr>
                <w:rFonts w:asciiTheme="minorHAnsi" w:hAnsiTheme="minorHAnsi" w:cstheme="minorHAnsi"/>
                <w:b/>
                <w:sz w:val="20"/>
              </w:rPr>
              <w:t>R</w:t>
            </w:r>
          </w:p>
        </w:tc>
        <w:tc>
          <w:tcPr>
            <w:tcW w:w="1091" w:type="pct"/>
            <w:shd w:val="clear" w:color="auto" w:fill="F2F2F2" w:themeFill="background1" w:themeFillShade="F2"/>
            <w:vAlign w:val="center"/>
          </w:tcPr>
          <w:p w:rsidR="00084E4E" w:rsidRPr="005E3E6D" w:rsidRDefault="00084E4E" w:rsidP="00F346B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Comment</w:t>
            </w:r>
          </w:p>
        </w:tc>
      </w:tr>
      <w:tr w:rsidR="00084E4E" w:rsidRPr="005E3E6D" w:rsidTr="00362A28">
        <w:trPr>
          <w:jc w:val="center"/>
        </w:trPr>
        <w:tc>
          <w:tcPr>
            <w:tcW w:w="111" w:type="pct"/>
          </w:tcPr>
          <w:p w:rsidR="00084E4E" w:rsidRPr="00024563" w:rsidRDefault="00084E4E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</w:t>
            </w:r>
          </w:p>
        </w:tc>
        <w:tc>
          <w:tcPr>
            <w:tcW w:w="804" w:type="pct"/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3" w:type="pct"/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2" w:type="pct"/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9" w:type="pct"/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8" w:type="pct"/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2" w:type="pct"/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6" w:type="pct"/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7" w:type="pct"/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7" w:type="pct"/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" w:type="pct"/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7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91" w:type="pct"/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084E4E" w:rsidRPr="005E3E6D" w:rsidTr="00362A28">
        <w:trPr>
          <w:jc w:val="center"/>
        </w:trPr>
        <w:tc>
          <w:tcPr>
            <w:tcW w:w="111" w:type="pct"/>
          </w:tcPr>
          <w:p w:rsidR="00084E4E" w:rsidRPr="00024563" w:rsidRDefault="00084E4E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2</w:t>
            </w:r>
          </w:p>
        </w:tc>
        <w:tc>
          <w:tcPr>
            <w:tcW w:w="804" w:type="pct"/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3" w:type="pct"/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2" w:type="pct"/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9" w:type="pct"/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8" w:type="pct"/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2" w:type="pct"/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6" w:type="pct"/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7" w:type="pct"/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7" w:type="pct"/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" w:type="pct"/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7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91" w:type="pct"/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084E4E" w:rsidRPr="005E3E6D" w:rsidTr="00362A28">
        <w:trPr>
          <w:jc w:val="center"/>
        </w:trPr>
        <w:tc>
          <w:tcPr>
            <w:tcW w:w="111" w:type="pct"/>
          </w:tcPr>
          <w:p w:rsidR="00084E4E" w:rsidRPr="00024563" w:rsidRDefault="00084E4E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3</w:t>
            </w:r>
          </w:p>
        </w:tc>
        <w:tc>
          <w:tcPr>
            <w:tcW w:w="804" w:type="pct"/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3" w:type="pct"/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2" w:type="pct"/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9" w:type="pct"/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8" w:type="pct"/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2" w:type="pct"/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6" w:type="pct"/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7" w:type="pct"/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7" w:type="pct"/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" w:type="pct"/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7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91" w:type="pct"/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084E4E" w:rsidRPr="005E3E6D" w:rsidTr="00362A28">
        <w:trPr>
          <w:jc w:val="center"/>
        </w:trPr>
        <w:tc>
          <w:tcPr>
            <w:tcW w:w="111" w:type="pct"/>
          </w:tcPr>
          <w:p w:rsidR="00084E4E" w:rsidRPr="00024563" w:rsidRDefault="00084E4E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4</w:t>
            </w:r>
          </w:p>
        </w:tc>
        <w:tc>
          <w:tcPr>
            <w:tcW w:w="804" w:type="pct"/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3" w:type="pct"/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2" w:type="pct"/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9" w:type="pct"/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8" w:type="pct"/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2" w:type="pct"/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6" w:type="pct"/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7" w:type="pct"/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7" w:type="pct"/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" w:type="pct"/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7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91" w:type="pct"/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084E4E" w:rsidRPr="005E3E6D" w:rsidTr="00362A28">
        <w:trPr>
          <w:jc w:val="center"/>
        </w:trPr>
        <w:tc>
          <w:tcPr>
            <w:tcW w:w="111" w:type="pct"/>
          </w:tcPr>
          <w:p w:rsidR="00084E4E" w:rsidRPr="00024563" w:rsidRDefault="00084E4E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804" w:type="pct"/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3" w:type="pct"/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2" w:type="pct"/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9" w:type="pct"/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8" w:type="pct"/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2" w:type="pct"/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6" w:type="pct"/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7" w:type="pct"/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7" w:type="pct"/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" w:type="pct"/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7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91" w:type="pct"/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084E4E" w:rsidRPr="005E3E6D" w:rsidTr="00362A28">
        <w:trPr>
          <w:jc w:val="center"/>
        </w:trPr>
        <w:tc>
          <w:tcPr>
            <w:tcW w:w="111" w:type="pct"/>
          </w:tcPr>
          <w:p w:rsidR="00084E4E" w:rsidRPr="00024563" w:rsidRDefault="00084E4E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6</w:t>
            </w:r>
          </w:p>
        </w:tc>
        <w:tc>
          <w:tcPr>
            <w:tcW w:w="804" w:type="pct"/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3" w:type="pct"/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2" w:type="pct"/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9" w:type="pct"/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8" w:type="pct"/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2" w:type="pct"/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6" w:type="pct"/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7" w:type="pct"/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7" w:type="pct"/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" w:type="pct"/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7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91" w:type="pct"/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084E4E" w:rsidRPr="005E3E6D" w:rsidTr="00362A28">
        <w:trPr>
          <w:jc w:val="center"/>
        </w:trPr>
        <w:tc>
          <w:tcPr>
            <w:tcW w:w="111" w:type="pct"/>
          </w:tcPr>
          <w:p w:rsidR="00084E4E" w:rsidRPr="00024563" w:rsidRDefault="00084E4E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7</w:t>
            </w:r>
          </w:p>
        </w:tc>
        <w:tc>
          <w:tcPr>
            <w:tcW w:w="804" w:type="pct"/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3" w:type="pct"/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2" w:type="pct"/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9" w:type="pct"/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8" w:type="pct"/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2" w:type="pct"/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6" w:type="pct"/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7" w:type="pct"/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7" w:type="pct"/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" w:type="pct"/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7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91" w:type="pct"/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084E4E" w:rsidRPr="005E3E6D" w:rsidTr="00362A28">
        <w:trPr>
          <w:jc w:val="center"/>
        </w:trPr>
        <w:tc>
          <w:tcPr>
            <w:tcW w:w="111" w:type="pct"/>
          </w:tcPr>
          <w:p w:rsidR="00084E4E" w:rsidRPr="00024563" w:rsidRDefault="00084E4E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8</w:t>
            </w:r>
          </w:p>
        </w:tc>
        <w:tc>
          <w:tcPr>
            <w:tcW w:w="804" w:type="pct"/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3" w:type="pct"/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2" w:type="pct"/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9" w:type="pct"/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8" w:type="pct"/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2" w:type="pct"/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6" w:type="pct"/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7" w:type="pct"/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7" w:type="pct"/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" w:type="pct"/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7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91" w:type="pct"/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084E4E" w:rsidRPr="005E3E6D" w:rsidTr="00362A28">
        <w:trPr>
          <w:jc w:val="center"/>
        </w:trPr>
        <w:tc>
          <w:tcPr>
            <w:tcW w:w="111" w:type="pct"/>
          </w:tcPr>
          <w:p w:rsidR="00084E4E" w:rsidRPr="00024563" w:rsidRDefault="00084E4E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9</w:t>
            </w:r>
          </w:p>
        </w:tc>
        <w:tc>
          <w:tcPr>
            <w:tcW w:w="804" w:type="pct"/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3" w:type="pct"/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2" w:type="pct"/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9" w:type="pct"/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8" w:type="pct"/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2" w:type="pct"/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6" w:type="pct"/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7" w:type="pct"/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7" w:type="pct"/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" w:type="pct"/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7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91" w:type="pct"/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084E4E" w:rsidRPr="005E3E6D" w:rsidTr="00362A28">
        <w:trPr>
          <w:jc w:val="center"/>
        </w:trPr>
        <w:tc>
          <w:tcPr>
            <w:tcW w:w="111" w:type="pct"/>
          </w:tcPr>
          <w:p w:rsidR="00084E4E" w:rsidRPr="00024563" w:rsidRDefault="00084E4E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804" w:type="pct"/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3" w:type="pct"/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2" w:type="pct"/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9" w:type="pct"/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8" w:type="pct"/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2" w:type="pct"/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6" w:type="pct"/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7" w:type="pct"/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7" w:type="pct"/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" w:type="pct"/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7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91" w:type="pct"/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084E4E" w:rsidRPr="005E3E6D" w:rsidTr="00362A28">
        <w:trPr>
          <w:jc w:val="center"/>
        </w:trPr>
        <w:tc>
          <w:tcPr>
            <w:tcW w:w="111" w:type="pct"/>
          </w:tcPr>
          <w:p w:rsidR="00084E4E" w:rsidRPr="00024563" w:rsidRDefault="00084E4E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11</w:t>
            </w:r>
          </w:p>
        </w:tc>
        <w:tc>
          <w:tcPr>
            <w:tcW w:w="804" w:type="pct"/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3" w:type="pct"/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2" w:type="pct"/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9" w:type="pct"/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8" w:type="pct"/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2" w:type="pct"/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6" w:type="pct"/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7" w:type="pct"/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7" w:type="pct"/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" w:type="pct"/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7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91" w:type="pct"/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084E4E" w:rsidRPr="005E3E6D" w:rsidTr="00362A28">
        <w:trPr>
          <w:jc w:val="center"/>
        </w:trPr>
        <w:tc>
          <w:tcPr>
            <w:tcW w:w="111" w:type="pct"/>
          </w:tcPr>
          <w:p w:rsidR="00084E4E" w:rsidRPr="00024563" w:rsidRDefault="00084E4E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12</w:t>
            </w:r>
          </w:p>
        </w:tc>
        <w:tc>
          <w:tcPr>
            <w:tcW w:w="804" w:type="pct"/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3" w:type="pct"/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2" w:type="pct"/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9" w:type="pct"/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8" w:type="pct"/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2" w:type="pct"/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6" w:type="pct"/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7" w:type="pct"/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7" w:type="pct"/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" w:type="pct"/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7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91" w:type="pct"/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084E4E" w:rsidRPr="005E3E6D" w:rsidTr="00362A28">
        <w:trPr>
          <w:trHeight w:val="263"/>
          <w:jc w:val="center"/>
        </w:trPr>
        <w:tc>
          <w:tcPr>
            <w:tcW w:w="111" w:type="pct"/>
          </w:tcPr>
          <w:p w:rsidR="00084E4E" w:rsidRPr="00024563" w:rsidRDefault="00084E4E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13</w:t>
            </w:r>
          </w:p>
        </w:tc>
        <w:tc>
          <w:tcPr>
            <w:tcW w:w="804" w:type="pct"/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3" w:type="pct"/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2" w:type="pct"/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9" w:type="pct"/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8" w:type="pct"/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2" w:type="pct"/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6" w:type="pct"/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7" w:type="pct"/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7" w:type="pct"/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" w:type="pct"/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7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91" w:type="pct"/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084E4E" w:rsidRPr="005E3E6D" w:rsidTr="00362A28">
        <w:trPr>
          <w:jc w:val="center"/>
        </w:trPr>
        <w:tc>
          <w:tcPr>
            <w:tcW w:w="111" w:type="pct"/>
          </w:tcPr>
          <w:p w:rsidR="00084E4E" w:rsidRPr="00024563" w:rsidRDefault="00084E4E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14</w:t>
            </w:r>
          </w:p>
        </w:tc>
        <w:tc>
          <w:tcPr>
            <w:tcW w:w="804" w:type="pct"/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3" w:type="pct"/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2" w:type="pct"/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9" w:type="pct"/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8" w:type="pct"/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2" w:type="pct"/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6" w:type="pct"/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7" w:type="pct"/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7" w:type="pct"/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" w:type="pct"/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7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91" w:type="pct"/>
            <w:tcMar>
              <w:top w:w="57" w:type="dxa"/>
              <w:bottom w:w="57" w:type="dxa"/>
            </w:tcMar>
          </w:tcPr>
          <w:p w:rsidR="00084E4E" w:rsidRPr="005E3E6D" w:rsidRDefault="00084E4E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</w:tbl>
    <w:p w:rsidR="00362A28" w:rsidRPr="004A608D" w:rsidRDefault="00362A28" w:rsidP="00362A28">
      <w:pPr>
        <w:rPr>
          <w:b/>
        </w:rPr>
      </w:pPr>
      <w:r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514"/>
        <w:gridCol w:w="1999"/>
        <w:gridCol w:w="5922"/>
        <w:gridCol w:w="5261"/>
      </w:tblGrid>
      <w:tr w:rsidR="00362A28" w:rsidRPr="004A608D" w:rsidTr="00BD338C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62A28" w:rsidRPr="004A608D" w:rsidRDefault="00362A28" w:rsidP="00BD338C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62A28" w:rsidRPr="004A608D" w:rsidRDefault="00362A28" w:rsidP="00BD338C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62A28" w:rsidRPr="004A608D" w:rsidRDefault="00362A28" w:rsidP="00BD338C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362A28" w:rsidRPr="004A608D" w:rsidRDefault="00362A28" w:rsidP="00BD338C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362A28" w:rsidRPr="004A608D" w:rsidTr="00BD338C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62A28" w:rsidRPr="004A608D" w:rsidRDefault="009376C8" w:rsidP="00BD338C">
            <w:pPr>
              <w:spacing w:before="60" w:after="60"/>
            </w:pPr>
            <w:r>
              <w:t>1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62A28" w:rsidRPr="004A608D" w:rsidRDefault="009376C8" w:rsidP="009376C8">
            <w:pPr>
              <w:spacing w:before="60" w:after="60"/>
            </w:pPr>
            <w:r>
              <w:t>25/02/2020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62A28" w:rsidRPr="004A608D" w:rsidRDefault="009376C8" w:rsidP="00BD338C">
            <w:pPr>
              <w:spacing w:before="60" w:after="60"/>
            </w:pPr>
            <w:r>
              <w:t>First Published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62A28" w:rsidRPr="004A608D" w:rsidRDefault="009376C8" w:rsidP="00BD338C">
            <w:pPr>
              <w:spacing w:before="60" w:after="60"/>
            </w:pPr>
            <w:r>
              <w:t>Assessment Administrator</w:t>
            </w:r>
            <w:bookmarkStart w:id="0" w:name="_GoBack"/>
            <w:bookmarkEnd w:id="0"/>
          </w:p>
        </w:tc>
      </w:tr>
      <w:tr w:rsidR="00362A28" w:rsidRPr="004A608D" w:rsidTr="00BD338C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62A28" w:rsidRPr="004A608D" w:rsidRDefault="00362A28" w:rsidP="00BD338C">
            <w:pPr>
              <w:spacing w:before="60" w:after="60"/>
            </w:pP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62A28" w:rsidRPr="004A608D" w:rsidRDefault="00362A28" w:rsidP="00BD338C">
            <w:pPr>
              <w:spacing w:before="60" w:after="60"/>
            </w:pP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62A28" w:rsidRPr="004A608D" w:rsidRDefault="00362A28" w:rsidP="00BD338C">
            <w:pPr>
              <w:spacing w:before="60" w:after="60"/>
            </w:pP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62A28" w:rsidRPr="004A608D" w:rsidRDefault="00362A28" w:rsidP="00BD338C">
            <w:pPr>
              <w:spacing w:before="60" w:after="60"/>
            </w:pPr>
          </w:p>
        </w:tc>
      </w:tr>
    </w:tbl>
    <w:p w:rsidR="00362A28" w:rsidRPr="00DA5BE3" w:rsidRDefault="00362A28" w:rsidP="00362A28">
      <w:pPr>
        <w:pStyle w:val="Bullet"/>
        <w:numPr>
          <w:ilvl w:val="0"/>
          <w:numId w:val="0"/>
        </w:numPr>
      </w:pPr>
    </w:p>
    <w:p w:rsidR="005E3E6D" w:rsidRDefault="005E3E6D" w:rsidP="005E3E6D">
      <w:pPr>
        <w:spacing w:after="0"/>
        <w:rPr>
          <w:rFonts w:asciiTheme="minorHAnsi" w:hAnsiTheme="minorHAnsi" w:cstheme="minorHAnsi"/>
          <w:b/>
        </w:rPr>
      </w:pPr>
    </w:p>
    <w:sectPr w:rsidR="005E3E6D" w:rsidSect="005E3E6D">
      <w:headerReference w:type="even" r:id="rId9"/>
      <w:footerReference w:type="even" r:id="rId10"/>
      <w:footerReference w:type="default" r:id="rId11"/>
      <w:headerReference w:type="first" r:id="rId12"/>
      <w:type w:val="continuous"/>
      <w:pgSz w:w="15840" w:h="12240" w:orient="landscape"/>
      <w:pgMar w:top="720" w:right="567" w:bottom="720" w:left="567" w:header="289" w:footer="22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46B7" w:rsidRDefault="00F346B7">
      <w:r>
        <w:separator/>
      </w:r>
    </w:p>
  </w:endnote>
  <w:endnote w:type="continuationSeparator" w:id="0">
    <w:p w:rsidR="00F346B7" w:rsidRDefault="00F346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Pr="00634FFA" w:rsidRDefault="00D431C3" w:rsidP="00112E35">
    <w:pPr>
      <w:pStyle w:val="Footer"/>
      <w:framePr w:wrap="around" w:vAnchor="text" w:hAnchor="margin" w:xAlign="right" w:y="1"/>
      <w:rPr>
        <w:rStyle w:val="PageNumber"/>
        <w:sz w:val="24"/>
      </w:rPr>
    </w:pPr>
    <w:r w:rsidRPr="00634FFA">
      <w:rPr>
        <w:rStyle w:val="PageNumber"/>
        <w:sz w:val="24"/>
      </w:rPr>
      <w:fldChar w:fldCharType="begin"/>
    </w:r>
    <w:r w:rsidRPr="00634FFA">
      <w:rPr>
        <w:rStyle w:val="PageNumber"/>
        <w:sz w:val="24"/>
      </w:rPr>
      <w:instrText xml:space="preserve">PAGE  </w:instrText>
    </w:r>
    <w:r w:rsidRPr="00634FFA">
      <w:rPr>
        <w:rStyle w:val="PageNumber"/>
        <w:sz w:val="24"/>
      </w:rPr>
      <w:fldChar w:fldCharType="end"/>
    </w:r>
  </w:p>
  <w:p w:rsidR="00D431C3" w:rsidRPr="00634FFA" w:rsidRDefault="00D431C3" w:rsidP="00473108">
    <w:pPr>
      <w:pStyle w:val="Footer"/>
      <w:ind w:right="360"/>
      <w:rPr>
        <w:rFonts w:cs="Arial"/>
        <w:sz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3C93" w:rsidRPr="00362A28" w:rsidRDefault="001E57BA" w:rsidP="00FE41F0">
    <w:pPr>
      <w:pStyle w:val="Footer"/>
      <w:rPr>
        <w:rFonts w:cs="Calibri"/>
        <w:bCs/>
        <w:szCs w:val="16"/>
      </w:rPr>
    </w:pPr>
    <w:r w:rsidRPr="001E57BA">
      <w:rPr>
        <w:rFonts w:cs="Calibri"/>
        <w:szCs w:val="16"/>
        <w:lang w:val="en-US"/>
      </w:rPr>
      <w:t>iUBT371</w:t>
    </w:r>
    <w:r>
      <w:rPr>
        <w:rFonts w:cs="Calibri"/>
        <w:szCs w:val="16"/>
        <w:lang w:val="en-US"/>
      </w:rPr>
      <w:t xml:space="preserve"> </w:t>
    </w:r>
    <w:r w:rsidR="00024563" w:rsidRPr="00DC3C93">
      <w:rPr>
        <w:rFonts w:cs="Calibri"/>
        <w:szCs w:val="16"/>
        <w:lang w:val="en-US"/>
      </w:rPr>
      <w:t>Pre</w:t>
    </w:r>
    <w:r>
      <w:rPr>
        <w:rFonts w:cs="Calibri"/>
        <w:szCs w:val="16"/>
        <w:lang w:val="en-US"/>
      </w:rPr>
      <w:t>-</w:t>
    </w:r>
    <w:r w:rsidR="009376C8">
      <w:rPr>
        <w:rFonts w:cs="Calibri"/>
        <w:szCs w:val="16"/>
        <w:lang w:val="en-US"/>
      </w:rPr>
      <w:t>examination assessment form_v1</w:t>
    </w:r>
    <w:r w:rsidR="00024563" w:rsidRPr="00DC3C93">
      <w:rPr>
        <w:rFonts w:cs="Calibri"/>
        <w:szCs w:val="16"/>
        <w:lang w:val="en-GB"/>
      </w:rPr>
      <w:t xml:space="preserve"> </w:t>
    </w:r>
    <w:r w:rsidR="00D431C3" w:rsidRPr="00DC3C93">
      <w:rPr>
        <w:rFonts w:cs="Calibri"/>
        <w:szCs w:val="16"/>
        <w:lang w:val="en-GB"/>
      </w:rPr>
      <w:t xml:space="preserve">          </w:t>
    </w:r>
    <w:r w:rsidR="00024563" w:rsidRPr="00DC3C93">
      <w:rPr>
        <w:rFonts w:cs="Calibri"/>
        <w:szCs w:val="16"/>
        <w:lang w:val="en-GB"/>
      </w:rPr>
      <w:t xml:space="preserve">         </w:t>
    </w:r>
    <w:r w:rsidR="00D431C3" w:rsidRPr="00DC3C93">
      <w:rPr>
        <w:rFonts w:cs="Calibri"/>
        <w:szCs w:val="16"/>
        <w:lang w:val="en-GB"/>
      </w:rPr>
      <w:t xml:space="preserve">            </w:t>
    </w:r>
    <w:r w:rsidR="00634FFA" w:rsidRPr="00DC3C93">
      <w:rPr>
        <w:rFonts w:cs="Calibri"/>
        <w:szCs w:val="16"/>
        <w:lang w:val="en-GB"/>
      </w:rPr>
      <w:t xml:space="preserve">                             </w:t>
    </w:r>
    <w:r w:rsidR="00D431C3" w:rsidRPr="00DC3C93">
      <w:rPr>
        <w:rFonts w:cs="Calibri"/>
        <w:szCs w:val="16"/>
        <w:lang w:val="en-GB"/>
      </w:rPr>
      <w:t xml:space="preserve">                             </w:t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431C3" w:rsidRPr="00DC3C93">
      <w:rPr>
        <w:rFonts w:cs="Calibri"/>
        <w:szCs w:val="16"/>
        <w:lang w:val="en-GB"/>
      </w:rPr>
      <w:t xml:space="preserve"> </w:t>
    </w:r>
    <w:r w:rsidR="00D431C3" w:rsidRPr="00DC3C93">
      <w:rPr>
        <w:rFonts w:cs="Calibri"/>
        <w:szCs w:val="16"/>
      </w:rPr>
      <w:t xml:space="preserve">Page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PAGE </w:instrText>
    </w:r>
    <w:r w:rsidR="00D431C3" w:rsidRPr="00DC3C93">
      <w:rPr>
        <w:rFonts w:cs="Calibri"/>
        <w:bCs/>
        <w:szCs w:val="16"/>
      </w:rPr>
      <w:fldChar w:fldCharType="separate"/>
    </w:r>
    <w:r w:rsidR="009376C8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  <w:r w:rsidR="00D431C3" w:rsidRPr="00DC3C93">
      <w:rPr>
        <w:rFonts w:cs="Calibri"/>
        <w:szCs w:val="16"/>
      </w:rPr>
      <w:t xml:space="preserve"> of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NUMPAGES  </w:instrText>
    </w:r>
    <w:r w:rsidR="00D431C3" w:rsidRPr="00DC3C93">
      <w:rPr>
        <w:rFonts w:cs="Calibri"/>
        <w:bCs/>
        <w:szCs w:val="16"/>
      </w:rPr>
      <w:fldChar w:fldCharType="separate"/>
    </w:r>
    <w:r w:rsidR="009376C8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46B7" w:rsidRDefault="00F346B7">
      <w:r>
        <w:separator/>
      </w:r>
    </w:p>
  </w:footnote>
  <w:footnote w:type="continuationSeparator" w:id="0">
    <w:p w:rsidR="00F346B7" w:rsidRDefault="00F346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9376C8">
    <w:pPr>
      <w:pStyle w:val="Header"/>
    </w:pPr>
    <w:r>
      <w:rPr>
        <w:noProof/>
      </w:rPr>
      <w:pict w14:anchorId="2A39570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50" type="#_x0000_t136" style="position:absolute;margin-left:0;margin-top:0;width:435.05pt;height:174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9376C8">
    <w:pPr>
      <w:pStyle w:val="Header"/>
    </w:pPr>
    <w:r>
      <w:rPr>
        <w:noProof/>
      </w:rPr>
      <w:pict w14:anchorId="74CCA1A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49" type="#_x0000_t136" style="position:absolute;margin-left:0;margin-top:0;width:435.05pt;height:174pt;rotation:315;z-index:-25165926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1737C9"/>
    <w:multiLevelType w:val="multilevel"/>
    <w:tmpl w:val="6C821568"/>
    <w:lvl w:ilvl="0">
      <w:start w:val="1"/>
      <w:numFmt w:val="none"/>
      <w:pStyle w:val="Bulletnumber2"/>
      <w:lvlText w:val="2.1"/>
      <w:lvlJc w:val="left"/>
      <w:pPr>
        <w:ind w:left="86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8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0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2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74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46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8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0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24" w:hanging="180"/>
      </w:pPr>
      <w:rPr>
        <w:rFonts w:hint="default"/>
      </w:rPr>
    </w:lvl>
  </w:abstractNum>
  <w:abstractNum w:abstractNumId="1" w15:restartNumberingAfterBreak="0">
    <w:nsid w:val="0B2B1439"/>
    <w:multiLevelType w:val="hybridMultilevel"/>
    <w:tmpl w:val="FCA85048"/>
    <w:lvl w:ilvl="0" w:tplc="4F9EB69C">
      <w:start w:val="1"/>
      <w:numFmt w:val="bullet"/>
      <w:pStyle w:val="Bullet"/>
      <w:lvlText w:val="-"/>
      <w:lvlJc w:val="left"/>
      <w:pPr>
        <w:ind w:left="720" w:hanging="360"/>
      </w:pPr>
      <w:rPr>
        <w:rFonts w:ascii="Arial" w:hAnsi="Arial" w:hint="default"/>
        <w:color w:val="auto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534AEC"/>
    <w:multiLevelType w:val="hybridMultilevel"/>
    <w:tmpl w:val="6B00794E"/>
    <w:lvl w:ilvl="0" w:tplc="1B98DD04">
      <w:numFmt w:val="bullet"/>
      <w:lvlText w:val="•"/>
      <w:lvlJc w:val="left"/>
      <w:pPr>
        <w:ind w:left="720" w:hanging="360"/>
      </w:pPr>
      <w:rPr>
        <w:rFonts w:ascii="Calibri" w:eastAsia="Times New Roman" w:hAnsi="Calibri" w:cs="Calibri" w:hint="default"/>
        <w:w w:val="13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E06826"/>
    <w:multiLevelType w:val="multilevel"/>
    <w:tmpl w:val="F9E8F1E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26B1155"/>
    <w:multiLevelType w:val="hybridMultilevel"/>
    <w:tmpl w:val="1FDA55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171003"/>
    <w:multiLevelType w:val="hybridMultilevel"/>
    <w:tmpl w:val="D88022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80369A"/>
    <w:multiLevelType w:val="hybridMultilevel"/>
    <w:tmpl w:val="EEBEAC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3676A6"/>
    <w:multiLevelType w:val="hybridMultilevel"/>
    <w:tmpl w:val="290AE47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711663"/>
    <w:multiLevelType w:val="hybridMultilevel"/>
    <w:tmpl w:val="36E2DA3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BA5DDD"/>
    <w:multiLevelType w:val="hybridMultilevel"/>
    <w:tmpl w:val="40928062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0" w15:restartNumberingAfterBreak="0">
    <w:nsid w:val="2FAB784E"/>
    <w:multiLevelType w:val="hybridMultilevel"/>
    <w:tmpl w:val="23C6A73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491875"/>
    <w:multiLevelType w:val="hybridMultilevel"/>
    <w:tmpl w:val="EA4E3CE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4A1EF0"/>
    <w:multiLevelType w:val="hybridMultilevel"/>
    <w:tmpl w:val="5764F00A"/>
    <w:lvl w:ilvl="0" w:tplc="4ACA8814">
      <w:start w:val="1"/>
      <w:numFmt w:val="bullet"/>
      <w:pStyle w:val="ListParagraph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301D0"/>
    <w:multiLevelType w:val="hybridMultilevel"/>
    <w:tmpl w:val="4E8249BA"/>
    <w:lvl w:ilvl="0" w:tplc="DE0868D0">
      <w:start w:val="1"/>
      <w:numFmt w:val="decimal"/>
      <w:pStyle w:val="Bulletnumberstyle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6F23EA"/>
    <w:multiLevelType w:val="hybridMultilevel"/>
    <w:tmpl w:val="1D3E427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706B8"/>
    <w:multiLevelType w:val="hybridMultilevel"/>
    <w:tmpl w:val="EC3A11F4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A90732"/>
    <w:multiLevelType w:val="hybridMultilevel"/>
    <w:tmpl w:val="5D002D1C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0951BC"/>
    <w:multiLevelType w:val="hybridMultilevel"/>
    <w:tmpl w:val="D66683C4"/>
    <w:lvl w:ilvl="0" w:tplc="11D22736">
      <w:start w:val="1"/>
      <w:numFmt w:val="decimal"/>
      <w:pStyle w:val="bulletnumbrtstyle2"/>
      <w:lvlText w:val="%1.1.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727588"/>
    <w:multiLevelType w:val="hybridMultilevel"/>
    <w:tmpl w:val="88C0A98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A7208E"/>
    <w:multiLevelType w:val="hybridMultilevel"/>
    <w:tmpl w:val="61626F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AF4D0F"/>
    <w:multiLevelType w:val="hybridMultilevel"/>
    <w:tmpl w:val="7EE4603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FB918B8"/>
    <w:multiLevelType w:val="hybridMultilevel"/>
    <w:tmpl w:val="DF1E0A5A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E44CED"/>
    <w:multiLevelType w:val="hybridMultilevel"/>
    <w:tmpl w:val="DBE437A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8D1B80"/>
    <w:multiLevelType w:val="hybridMultilevel"/>
    <w:tmpl w:val="58507C7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176AA2"/>
    <w:multiLevelType w:val="hybridMultilevel"/>
    <w:tmpl w:val="40A2F7A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742156A"/>
    <w:multiLevelType w:val="hybridMultilevel"/>
    <w:tmpl w:val="5C00FB5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3"/>
  </w:num>
  <w:num w:numId="3">
    <w:abstractNumId w:val="17"/>
  </w:num>
  <w:num w:numId="4">
    <w:abstractNumId w:val="0"/>
  </w:num>
  <w:num w:numId="5">
    <w:abstractNumId w:val="1"/>
  </w:num>
  <w:num w:numId="6">
    <w:abstractNumId w:val="9"/>
  </w:num>
  <w:num w:numId="7">
    <w:abstractNumId w:val="11"/>
  </w:num>
  <w:num w:numId="8">
    <w:abstractNumId w:val="18"/>
  </w:num>
  <w:num w:numId="9">
    <w:abstractNumId w:val="2"/>
  </w:num>
  <w:num w:numId="10">
    <w:abstractNumId w:val="10"/>
  </w:num>
  <w:num w:numId="11">
    <w:abstractNumId w:val="22"/>
  </w:num>
  <w:num w:numId="12">
    <w:abstractNumId w:val="12"/>
  </w:num>
  <w:num w:numId="13">
    <w:abstractNumId w:val="16"/>
  </w:num>
  <w:num w:numId="14">
    <w:abstractNumId w:val="4"/>
  </w:num>
  <w:num w:numId="15">
    <w:abstractNumId w:val="6"/>
  </w:num>
  <w:num w:numId="16">
    <w:abstractNumId w:val="19"/>
  </w:num>
  <w:num w:numId="17">
    <w:abstractNumId w:val="26"/>
  </w:num>
  <w:num w:numId="18">
    <w:abstractNumId w:val="5"/>
  </w:num>
  <w:num w:numId="19">
    <w:abstractNumId w:val="23"/>
  </w:num>
  <w:num w:numId="20">
    <w:abstractNumId w:val="24"/>
  </w:num>
  <w:num w:numId="21">
    <w:abstractNumId w:val="15"/>
  </w:num>
  <w:num w:numId="22">
    <w:abstractNumId w:val="7"/>
  </w:num>
  <w:num w:numId="23">
    <w:abstractNumId w:val="14"/>
  </w:num>
  <w:num w:numId="24">
    <w:abstractNumId w:val="20"/>
  </w:num>
  <w:num w:numId="25">
    <w:abstractNumId w:val="8"/>
  </w:num>
  <w:num w:numId="26">
    <w:abstractNumId w:val="21"/>
  </w:num>
  <w:num w:numId="27">
    <w:abstractNumId w:val="1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TAxMzU0MjExsrBU0lEKTi0uzszPAykwMqgFAGj4bIYtAAAA"/>
  </w:docVars>
  <w:rsids>
    <w:rsidRoot w:val="00F346B7"/>
    <w:rsid w:val="000059D3"/>
    <w:rsid w:val="00006B3D"/>
    <w:rsid w:val="00012705"/>
    <w:rsid w:val="0001300F"/>
    <w:rsid w:val="00014A07"/>
    <w:rsid w:val="00024563"/>
    <w:rsid w:val="00024843"/>
    <w:rsid w:val="00026685"/>
    <w:rsid w:val="00053AB5"/>
    <w:rsid w:val="00061341"/>
    <w:rsid w:val="00064214"/>
    <w:rsid w:val="000657E8"/>
    <w:rsid w:val="0007239A"/>
    <w:rsid w:val="00073539"/>
    <w:rsid w:val="000745BE"/>
    <w:rsid w:val="00084E4E"/>
    <w:rsid w:val="000867E3"/>
    <w:rsid w:val="0009330C"/>
    <w:rsid w:val="000A1415"/>
    <w:rsid w:val="000A335C"/>
    <w:rsid w:val="000B1B9A"/>
    <w:rsid w:val="000B57F6"/>
    <w:rsid w:val="000B66BB"/>
    <w:rsid w:val="000B6966"/>
    <w:rsid w:val="000C4F10"/>
    <w:rsid w:val="000D1E6F"/>
    <w:rsid w:val="000E4721"/>
    <w:rsid w:val="000E6B29"/>
    <w:rsid w:val="000F33F6"/>
    <w:rsid w:val="000F53C8"/>
    <w:rsid w:val="000F6C3F"/>
    <w:rsid w:val="00101CB1"/>
    <w:rsid w:val="00106E9C"/>
    <w:rsid w:val="00110252"/>
    <w:rsid w:val="0011255D"/>
    <w:rsid w:val="00112A2B"/>
    <w:rsid w:val="00112E35"/>
    <w:rsid w:val="00116202"/>
    <w:rsid w:val="001263D3"/>
    <w:rsid w:val="00130EA7"/>
    <w:rsid w:val="001401F3"/>
    <w:rsid w:val="001411DC"/>
    <w:rsid w:val="00143888"/>
    <w:rsid w:val="0014536D"/>
    <w:rsid w:val="0014690C"/>
    <w:rsid w:val="00146A62"/>
    <w:rsid w:val="00150A11"/>
    <w:rsid w:val="00151E50"/>
    <w:rsid w:val="00153464"/>
    <w:rsid w:val="001564AD"/>
    <w:rsid w:val="00157D37"/>
    <w:rsid w:val="00164E1C"/>
    <w:rsid w:val="001666B3"/>
    <w:rsid w:val="00170964"/>
    <w:rsid w:val="001709AF"/>
    <w:rsid w:val="00180F79"/>
    <w:rsid w:val="001814CC"/>
    <w:rsid w:val="00182200"/>
    <w:rsid w:val="00184066"/>
    <w:rsid w:val="00184D5F"/>
    <w:rsid w:val="0019706A"/>
    <w:rsid w:val="001A0270"/>
    <w:rsid w:val="001A0943"/>
    <w:rsid w:val="001A14E6"/>
    <w:rsid w:val="001B692C"/>
    <w:rsid w:val="001C0E8E"/>
    <w:rsid w:val="001C3BA6"/>
    <w:rsid w:val="001C46FC"/>
    <w:rsid w:val="001C4889"/>
    <w:rsid w:val="001C578B"/>
    <w:rsid w:val="001C5C0B"/>
    <w:rsid w:val="001D16CA"/>
    <w:rsid w:val="001D3E29"/>
    <w:rsid w:val="001E280E"/>
    <w:rsid w:val="001E57BA"/>
    <w:rsid w:val="001E5852"/>
    <w:rsid w:val="001F0EB8"/>
    <w:rsid w:val="001F200B"/>
    <w:rsid w:val="00200244"/>
    <w:rsid w:val="0020477E"/>
    <w:rsid w:val="0021092C"/>
    <w:rsid w:val="00215577"/>
    <w:rsid w:val="0022106A"/>
    <w:rsid w:val="00222652"/>
    <w:rsid w:val="00236D03"/>
    <w:rsid w:val="002372C5"/>
    <w:rsid w:val="00237A47"/>
    <w:rsid w:val="002452A1"/>
    <w:rsid w:val="00246E84"/>
    <w:rsid w:val="002478A9"/>
    <w:rsid w:val="002503B9"/>
    <w:rsid w:val="002544E8"/>
    <w:rsid w:val="00260331"/>
    <w:rsid w:val="002670A2"/>
    <w:rsid w:val="002750B9"/>
    <w:rsid w:val="00276DDE"/>
    <w:rsid w:val="00277932"/>
    <w:rsid w:val="00277B51"/>
    <w:rsid w:val="00294D6F"/>
    <w:rsid w:val="002A076B"/>
    <w:rsid w:val="002A100B"/>
    <w:rsid w:val="002A2F10"/>
    <w:rsid w:val="002A51D8"/>
    <w:rsid w:val="002A59EB"/>
    <w:rsid w:val="002A6216"/>
    <w:rsid w:val="002A7B00"/>
    <w:rsid w:val="002A7E08"/>
    <w:rsid w:val="002B356B"/>
    <w:rsid w:val="002B3C1D"/>
    <w:rsid w:val="002B72F3"/>
    <w:rsid w:val="002C392E"/>
    <w:rsid w:val="002D7765"/>
    <w:rsid w:val="002D7BEC"/>
    <w:rsid w:val="002E53C8"/>
    <w:rsid w:val="002E72BC"/>
    <w:rsid w:val="002F3D33"/>
    <w:rsid w:val="002F70E4"/>
    <w:rsid w:val="002F7CAE"/>
    <w:rsid w:val="003107BC"/>
    <w:rsid w:val="00320075"/>
    <w:rsid w:val="00324753"/>
    <w:rsid w:val="003256E4"/>
    <w:rsid w:val="00326975"/>
    <w:rsid w:val="00331533"/>
    <w:rsid w:val="00333420"/>
    <w:rsid w:val="00333D03"/>
    <w:rsid w:val="00342CDC"/>
    <w:rsid w:val="00343E38"/>
    <w:rsid w:val="00361945"/>
    <w:rsid w:val="00362503"/>
    <w:rsid w:val="00362A28"/>
    <w:rsid w:val="003704C2"/>
    <w:rsid w:val="00371309"/>
    <w:rsid w:val="00373CC3"/>
    <w:rsid w:val="00374AC9"/>
    <w:rsid w:val="00375BE6"/>
    <w:rsid w:val="00382641"/>
    <w:rsid w:val="00385771"/>
    <w:rsid w:val="00394DB4"/>
    <w:rsid w:val="003A50D3"/>
    <w:rsid w:val="003B0364"/>
    <w:rsid w:val="003B1A4C"/>
    <w:rsid w:val="003B1BF5"/>
    <w:rsid w:val="003B6BF3"/>
    <w:rsid w:val="003B7569"/>
    <w:rsid w:val="003D50EC"/>
    <w:rsid w:val="003F13EF"/>
    <w:rsid w:val="003F1588"/>
    <w:rsid w:val="003F21BA"/>
    <w:rsid w:val="00401D00"/>
    <w:rsid w:val="00403F8D"/>
    <w:rsid w:val="004045DF"/>
    <w:rsid w:val="004056F8"/>
    <w:rsid w:val="00416667"/>
    <w:rsid w:val="00422B07"/>
    <w:rsid w:val="00426EC3"/>
    <w:rsid w:val="004314C3"/>
    <w:rsid w:val="0043234B"/>
    <w:rsid w:val="00432D0A"/>
    <w:rsid w:val="00433E6F"/>
    <w:rsid w:val="00434EC4"/>
    <w:rsid w:val="00440A49"/>
    <w:rsid w:val="00443B3E"/>
    <w:rsid w:val="00445A7A"/>
    <w:rsid w:val="00462019"/>
    <w:rsid w:val="00464315"/>
    <w:rsid w:val="00473108"/>
    <w:rsid w:val="00474485"/>
    <w:rsid w:val="00486D69"/>
    <w:rsid w:val="00492E6B"/>
    <w:rsid w:val="00493608"/>
    <w:rsid w:val="004969BC"/>
    <w:rsid w:val="004A01D8"/>
    <w:rsid w:val="004A331E"/>
    <w:rsid w:val="004A457E"/>
    <w:rsid w:val="004A7CD0"/>
    <w:rsid w:val="004C1CFD"/>
    <w:rsid w:val="004C7983"/>
    <w:rsid w:val="004D2216"/>
    <w:rsid w:val="004D3BB8"/>
    <w:rsid w:val="004E51E4"/>
    <w:rsid w:val="004E5F0E"/>
    <w:rsid w:val="004E7F69"/>
    <w:rsid w:val="00500E68"/>
    <w:rsid w:val="005127A2"/>
    <w:rsid w:val="00514AAE"/>
    <w:rsid w:val="00523F1A"/>
    <w:rsid w:val="0053227A"/>
    <w:rsid w:val="00535666"/>
    <w:rsid w:val="00536347"/>
    <w:rsid w:val="0053758A"/>
    <w:rsid w:val="00542893"/>
    <w:rsid w:val="0054555B"/>
    <w:rsid w:val="0054635D"/>
    <w:rsid w:val="00546F05"/>
    <w:rsid w:val="005550F3"/>
    <w:rsid w:val="00557628"/>
    <w:rsid w:val="00560E82"/>
    <w:rsid w:val="00562BC8"/>
    <w:rsid w:val="00563A8C"/>
    <w:rsid w:val="005678F9"/>
    <w:rsid w:val="005707E0"/>
    <w:rsid w:val="00571BEB"/>
    <w:rsid w:val="00575DAB"/>
    <w:rsid w:val="0058176B"/>
    <w:rsid w:val="00593ADF"/>
    <w:rsid w:val="00594F46"/>
    <w:rsid w:val="00595C5E"/>
    <w:rsid w:val="00597A86"/>
    <w:rsid w:val="005A0FCD"/>
    <w:rsid w:val="005A7501"/>
    <w:rsid w:val="005B232B"/>
    <w:rsid w:val="005B569F"/>
    <w:rsid w:val="005C4071"/>
    <w:rsid w:val="005D2E25"/>
    <w:rsid w:val="005D3C8D"/>
    <w:rsid w:val="005D5063"/>
    <w:rsid w:val="005D60BE"/>
    <w:rsid w:val="005E3E6D"/>
    <w:rsid w:val="006004B9"/>
    <w:rsid w:val="00603DD6"/>
    <w:rsid w:val="00614098"/>
    <w:rsid w:val="006150BD"/>
    <w:rsid w:val="00620CFE"/>
    <w:rsid w:val="00622921"/>
    <w:rsid w:val="00626698"/>
    <w:rsid w:val="00627D7A"/>
    <w:rsid w:val="00632AC9"/>
    <w:rsid w:val="006335B1"/>
    <w:rsid w:val="00634FFA"/>
    <w:rsid w:val="006358B3"/>
    <w:rsid w:val="00635FD3"/>
    <w:rsid w:val="00646E18"/>
    <w:rsid w:val="00656C4A"/>
    <w:rsid w:val="00666301"/>
    <w:rsid w:val="006677D8"/>
    <w:rsid w:val="006736F6"/>
    <w:rsid w:val="006830E0"/>
    <w:rsid w:val="00683289"/>
    <w:rsid w:val="00683724"/>
    <w:rsid w:val="00683E77"/>
    <w:rsid w:val="0068752E"/>
    <w:rsid w:val="006903E6"/>
    <w:rsid w:val="006912FE"/>
    <w:rsid w:val="00696CA9"/>
    <w:rsid w:val="006973F6"/>
    <w:rsid w:val="00697FDF"/>
    <w:rsid w:val="006A358A"/>
    <w:rsid w:val="006A7172"/>
    <w:rsid w:val="006B1E6D"/>
    <w:rsid w:val="006B6589"/>
    <w:rsid w:val="006B7FA1"/>
    <w:rsid w:val="006C406F"/>
    <w:rsid w:val="006C50E1"/>
    <w:rsid w:val="006D0519"/>
    <w:rsid w:val="006D1A2F"/>
    <w:rsid w:val="006D1ED1"/>
    <w:rsid w:val="006D50A4"/>
    <w:rsid w:val="006E2132"/>
    <w:rsid w:val="006E5D32"/>
    <w:rsid w:val="006F050B"/>
    <w:rsid w:val="006F066E"/>
    <w:rsid w:val="006F268F"/>
    <w:rsid w:val="006F5471"/>
    <w:rsid w:val="006F7836"/>
    <w:rsid w:val="00700009"/>
    <w:rsid w:val="00700FF8"/>
    <w:rsid w:val="00703C11"/>
    <w:rsid w:val="00704506"/>
    <w:rsid w:val="007150CA"/>
    <w:rsid w:val="007213BD"/>
    <w:rsid w:val="00723879"/>
    <w:rsid w:val="00723B24"/>
    <w:rsid w:val="00724FE6"/>
    <w:rsid w:val="00730B0D"/>
    <w:rsid w:val="00732FA5"/>
    <w:rsid w:val="007339AF"/>
    <w:rsid w:val="00752A08"/>
    <w:rsid w:val="007531B3"/>
    <w:rsid w:val="00754326"/>
    <w:rsid w:val="00754ACC"/>
    <w:rsid w:val="00760D5B"/>
    <w:rsid w:val="00765379"/>
    <w:rsid w:val="0076673D"/>
    <w:rsid w:val="00776169"/>
    <w:rsid w:val="00792B95"/>
    <w:rsid w:val="007935FF"/>
    <w:rsid w:val="00797BD0"/>
    <w:rsid w:val="007A3BCF"/>
    <w:rsid w:val="007A3C9B"/>
    <w:rsid w:val="007B0431"/>
    <w:rsid w:val="007B0C5C"/>
    <w:rsid w:val="007C1621"/>
    <w:rsid w:val="007D37F4"/>
    <w:rsid w:val="007D39E0"/>
    <w:rsid w:val="007E0C88"/>
    <w:rsid w:val="007E1008"/>
    <w:rsid w:val="007E6339"/>
    <w:rsid w:val="007E75B4"/>
    <w:rsid w:val="007F0BE8"/>
    <w:rsid w:val="007F6162"/>
    <w:rsid w:val="00801CBD"/>
    <w:rsid w:val="00805FE8"/>
    <w:rsid w:val="00807891"/>
    <w:rsid w:val="008133FC"/>
    <w:rsid w:val="00821F89"/>
    <w:rsid w:val="00823BB8"/>
    <w:rsid w:val="00824B18"/>
    <w:rsid w:val="00824ED5"/>
    <w:rsid w:val="0082657D"/>
    <w:rsid w:val="00833FC8"/>
    <w:rsid w:val="00834812"/>
    <w:rsid w:val="008433CF"/>
    <w:rsid w:val="00844EED"/>
    <w:rsid w:val="008465AC"/>
    <w:rsid w:val="00855E20"/>
    <w:rsid w:val="00861969"/>
    <w:rsid w:val="00866081"/>
    <w:rsid w:val="00866AE1"/>
    <w:rsid w:val="0087576D"/>
    <w:rsid w:val="00876DEB"/>
    <w:rsid w:val="00880A51"/>
    <w:rsid w:val="00882AA8"/>
    <w:rsid w:val="00884E71"/>
    <w:rsid w:val="0089184A"/>
    <w:rsid w:val="008A26D9"/>
    <w:rsid w:val="008B16CF"/>
    <w:rsid w:val="008C05C3"/>
    <w:rsid w:val="008C31CF"/>
    <w:rsid w:val="008C603E"/>
    <w:rsid w:val="008C7C73"/>
    <w:rsid w:val="008D00EE"/>
    <w:rsid w:val="008D0CD9"/>
    <w:rsid w:val="008D35BE"/>
    <w:rsid w:val="008D4EA5"/>
    <w:rsid w:val="008D50F9"/>
    <w:rsid w:val="008D7186"/>
    <w:rsid w:val="008E38B3"/>
    <w:rsid w:val="008E58D2"/>
    <w:rsid w:val="008F08E6"/>
    <w:rsid w:val="008F72DB"/>
    <w:rsid w:val="0091201A"/>
    <w:rsid w:val="00914075"/>
    <w:rsid w:val="00921B3A"/>
    <w:rsid w:val="00925BCE"/>
    <w:rsid w:val="00931357"/>
    <w:rsid w:val="00935E65"/>
    <w:rsid w:val="00937634"/>
    <w:rsid w:val="009376C8"/>
    <w:rsid w:val="009402B7"/>
    <w:rsid w:val="0095677C"/>
    <w:rsid w:val="00956EB3"/>
    <w:rsid w:val="009572B4"/>
    <w:rsid w:val="00966B9B"/>
    <w:rsid w:val="009862AC"/>
    <w:rsid w:val="00992EAD"/>
    <w:rsid w:val="009978E4"/>
    <w:rsid w:val="009A1216"/>
    <w:rsid w:val="009A79B2"/>
    <w:rsid w:val="009B400E"/>
    <w:rsid w:val="009B50F3"/>
    <w:rsid w:val="009B7FBA"/>
    <w:rsid w:val="009C29C4"/>
    <w:rsid w:val="009C5FDA"/>
    <w:rsid w:val="009D11EB"/>
    <w:rsid w:val="009D2762"/>
    <w:rsid w:val="009D396A"/>
    <w:rsid w:val="009E07F7"/>
    <w:rsid w:val="009E1B54"/>
    <w:rsid w:val="009E2141"/>
    <w:rsid w:val="009E2BD7"/>
    <w:rsid w:val="009F2796"/>
    <w:rsid w:val="00A00A34"/>
    <w:rsid w:val="00A02467"/>
    <w:rsid w:val="00A04563"/>
    <w:rsid w:val="00A05DCC"/>
    <w:rsid w:val="00A072A9"/>
    <w:rsid w:val="00A20A05"/>
    <w:rsid w:val="00A218CA"/>
    <w:rsid w:val="00A219B4"/>
    <w:rsid w:val="00A2790B"/>
    <w:rsid w:val="00A300D1"/>
    <w:rsid w:val="00A36776"/>
    <w:rsid w:val="00A3725B"/>
    <w:rsid w:val="00A43681"/>
    <w:rsid w:val="00A46E3B"/>
    <w:rsid w:val="00A55A17"/>
    <w:rsid w:val="00A565BA"/>
    <w:rsid w:val="00A5751E"/>
    <w:rsid w:val="00A57D2C"/>
    <w:rsid w:val="00A60ABE"/>
    <w:rsid w:val="00A61C76"/>
    <w:rsid w:val="00A6679E"/>
    <w:rsid w:val="00A700AE"/>
    <w:rsid w:val="00A702A3"/>
    <w:rsid w:val="00A712BB"/>
    <w:rsid w:val="00A76892"/>
    <w:rsid w:val="00A8735C"/>
    <w:rsid w:val="00A90B49"/>
    <w:rsid w:val="00A94208"/>
    <w:rsid w:val="00A94DA4"/>
    <w:rsid w:val="00AA082C"/>
    <w:rsid w:val="00AA223B"/>
    <w:rsid w:val="00AA2703"/>
    <w:rsid w:val="00AA545C"/>
    <w:rsid w:val="00AB0810"/>
    <w:rsid w:val="00AB133C"/>
    <w:rsid w:val="00AB330C"/>
    <w:rsid w:val="00AC1C17"/>
    <w:rsid w:val="00AC20D6"/>
    <w:rsid w:val="00AD1577"/>
    <w:rsid w:val="00AD20F1"/>
    <w:rsid w:val="00AE0831"/>
    <w:rsid w:val="00AE38C5"/>
    <w:rsid w:val="00AE70D2"/>
    <w:rsid w:val="00AE73B1"/>
    <w:rsid w:val="00AE74FD"/>
    <w:rsid w:val="00AF4299"/>
    <w:rsid w:val="00AF703D"/>
    <w:rsid w:val="00B02F15"/>
    <w:rsid w:val="00B06151"/>
    <w:rsid w:val="00B12C44"/>
    <w:rsid w:val="00B17CD4"/>
    <w:rsid w:val="00B216C0"/>
    <w:rsid w:val="00B230FA"/>
    <w:rsid w:val="00B23EDA"/>
    <w:rsid w:val="00B24572"/>
    <w:rsid w:val="00B30BC2"/>
    <w:rsid w:val="00B353CB"/>
    <w:rsid w:val="00B35F3F"/>
    <w:rsid w:val="00B411A3"/>
    <w:rsid w:val="00B412E4"/>
    <w:rsid w:val="00B431BF"/>
    <w:rsid w:val="00B454DF"/>
    <w:rsid w:val="00B461E2"/>
    <w:rsid w:val="00B56024"/>
    <w:rsid w:val="00B6346B"/>
    <w:rsid w:val="00B64FBD"/>
    <w:rsid w:val="00B675E5"/>
    <w:rsid w:val="00B71205"/>
    <w:rsid w:val="00B72A83"/>
    <w:rsid w:val="00B80282"/>
    <w:rsid w:val="00B92DCD"/>
    <w:rsid w:val="00BA0E53"/>
    <w:rsid w:val="00BA1300"/>
    <w:rsid w:val="00BA3A8B"/>
    <w:rsid w:val="00BA6396"/>
    <w:rsid w:val="00BB6C7B"/>
    <w:rsid w:val="00BB6D13"/>
    <w:rsid w:val="00BB72AA"/>
    <w:rsid w:val="00BC28AD"/>
    <w:rsid w:val="00BC53F3"/>
    <w:rsid w:val="00BD18D7"/>
    <w:rsid w:val="00BD2DF0"/>
    <w:rsid w:val="00BE5DEE"/>
    <w:rsid w:val="00BE6395"/>
    <w:rsid w:val="00BE6E01"/>
    <w:rsid w:val="00BF32A1"/>
    <w:rsid w:val="00BF4347"/>
    <w:rsid w:val="00C10F7F"/>
    <w:rsid w:val="00C121D2"/>
    <w:rsid w:val="00C1735B"/>
    <w:rsid w:val="00C23774"/>
    <w:rsid w:val="00C31652"/>
    <w:rsid w:val="00C33400"/>
    <w:rsid w:val="00C42506"/>
    <w:rsid w:val="00C427B6"/>
    <w:rsid w:val="00C509C9"/>
    <w:rsid w:val="00C5181A"/>
    <w:rsid w:val="00C52A8A"/>
    <w:rsid w:val="00C56EF4"/>
    <w:rsid w:val="00C62990"/>
    <w:rsid w:val="00C737C7"/>
    <w:rsid w:val="00C73E26"/>
    <w:rsid w:val="00C779D5"/>
    <w:rsid w:val="00C77C5F"/>
    <w:rsid w:val="00C93C86"/>
    <w:rsid w:val="00CA0191"/>
    <w:rsid w:val="00CA42EC"/>
    <w:rsid w:val="00CB13C6"/>
    <w:rsid w:val="00CB191F"/>
    <w:rsid w:val="00CB4EBE"/>
    <w:rsid w:val="00CB6CD9"/>
    <w:rsid w:val="00CC1462"/>
    <w:rsid w:val="00CC23AF"/>
    <w:rsid w:val="00CD56D7"/>
    <w:rsid w:val="00CD735C"/>
    <w:rsid w:val="00CE3EB9"/>
    <w:rsid w:val="00CE7A4D"/>
    <w:rsid w:val="00CF0DDC"/>
    <w:rsid w:val="00CF5C84"/>
    <w:rsid w:val="00D00944"/>
    <w:rsid w:val="00D07396"/>
    <w:rsid w:val="00D16842"/>
    <w:rsid w:val="00D20067"/>
    <w:rsid w:val="00D20D9A"/>
    <w:rsid w:val="00D2529E"/>
    <w:rsid w:val="00D3541E"/>
    <w:rsid w:val="00D36784"/>
    <w:rsid w:val="00D431C3"/>
    <w:rsid w:val="00D4500D"/>
    <w:rsid w:val="00D65B32"/>
    <w:rsid w:val="00D6726D"/>
    <w:rsid w:val="00D729CF"/>
    <w:rsid w:val="00D8443E"/>
    <w:rsid w:val="00D926D7"/>
    <w:rsid w:val="00D97F2D"/>
    <w:rsid w:val="00DB0CAD"/>
    <w:rsid w:val="00DB379D"/>
    <w:rsid w:val="00DB4ACA"/>
    <w:rsid w:val="00DB7063"/>
    <w:rsid w:val="00DB7F60"/>
    <w:rsid w:val="00DC3C93"/>
    <w:rsid w:val="00DD0F0D"/>
    <w:rsid w:val="00DD37B7"/>
    <w:rsid w:val="00DD5478"/>
    <w:rsid w:val="00DE38FB"/>
    <w:rsid w:val="00DF793D"/>
    <w:rsid w:val="00E03C12"/>
    <w:rsid w:val="00E04690"/>
    <w:rsid w:val="00E1520B"/>
    <w:rsid w:val="00E17D03"/>
    <w:rsid w:val="00E21442"/>
    <w:rsid w:val="00E21EF0"/>
    <w:rsid w:val="00E344CC"/>
    <w:rsid w:val="00E3553A"/>
    <w:rsid w:val="00E356DB"/>
    <w:rsid w:val="00E37249"/>
    <w:rsid w:val="00E376AB"/>
    <w:rsid w:val="00E42F2A"/>
    <w:rsid w:val="00E44D4B"/>
    <w:rsid w:val="00E45D2B"/>
    <w:rsid w:val="00E63B86"/>
    <w:rsid w:val="00E9358D"/>
    <w:rsid w:val="00EB0CCC"/>
    <w:rsid w:val="00EB1919"/>
    <w:rsid w:val="00EB3E33"/>
    <w:rsid w:val="00EB4F16"/>
    <w:rsid w:val="00EB6E2B"/>
    <w:rsid w:val="00EB7611"/>
    <w:rsid w:val="00ED1CF3"/>
    <w:rsid w:val="00ED265A"/>
    <w:rsid w:val="00ED43D7"/>
    <w:rsid w:val="00EE1951"/>
    <w:rsid w:val="00EE3018"/>
    <w:rsid w:val="00EE4AA4"/>
    <w:rsid w:val="00EE5C75"/>
    <w:rsid w:val="00EF1340"/>
    <w:rsid w:val="00EF3B89"/>
    <w:rsid w:val="00EF629D"/>
    <w:rsid w:val="00EF7AFD"/>
    <w:rsid w:val="00F026E3"/>
    <w:rsid w:val="00F15982"/>
    <w:rsid w:val="00F2449C"/>
    <w:rsid w:val="00F25121"/>
    <w:rsid w:val="00F2553E"/>
    <w:rsid w:val="00F25FE6"/>
    <w:rsid w:val="00F26C04"/>
    <w:rsid w:val="00F27581"/>
    <w:rsid w:val="00F346B7"/>
    <w:rsid w:val="00F34C5E"/>
    <w:rsid w:val="00F40490"/>
    <w:rsid w:val="00F46DE4"/>
    <w:rsid w:val="00F52F97"/>
    <w:rsid w:val="00F53463"/>
    <w:rsid w:val="00F5489F"/>
    <w:rsid w:val="00F55A81"/>
    <w:rsid w:val="00F63D85"/>
    <w:rsid w:val="00F67947"/>
    <w:rsid w:val="00F7184F"/>
    <w:rsid w:val="00F74690"/>
    <w:rsid w:val="00F74B4F"/>
    <w:rsid w:val="00F8501D"/>
    <w:rsid w:val="00F87241"/>
    <w:rsid w:val="00F87639"/>
    <w:rsid w:val="00F92EF0"/>
    <w:rsid w:val="00F9793E"/>
    <w:rsid w:val="00FA1FEA"/>
    <w:rsid w:val="00FA6D6B"/>
    <w:rsid w:val="00FA7661"/>
    <w:rsid w:val="00FB4436"/>
    <w:rsid w:val="00FB5F48"/>
    <w:rsid w:val="00FB6AFA"/>
    <w:rsid w:val="00FB7ACA"/>
    <w:rsid w:val="00FC0D06"/>
    <w:rsid w:val="00FC2BE6"/>
    <w:rsid w:val="00FC4786"/>
    <w:rsid w:val="00FD0F1B"/>
    <w:rsid w:val="00FD5FB2"/>
    <w:rsid w:val="00FD7756"/>
    <w:rsid w:val="00FE2378"/>
    <w:rsid w:val="00FE2C55"/>
    <w:rsid w:val="00FE41F0"/>
    <w:rsid w:val="00FF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  <w15:chartTrackingRefBased/>
  <w15:docId w15:val="{C71C8F99-94B1-4C06-8D97-BECC05F31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443B3E"/>
    <w:pPr>
      <w:spacing w:after="20"/>
    </w:pPr>
    <w:rPr>
      <w:rFonts w:ascii="Calibri" w:hAnsi="Calibri"/>
      <w:sz w:val="22"/>
      <w:szCs w:val="24"/>
    </w:rPr>
  </w:style>
  <w:style w:type="paragraph" w:styleId="Heading1">
    <w:name w:val="heading 1"/>
    <w:basedOn w:val="Normal"/>
    <w:next w:val="Normal"/>
    <w:qFormat/>
    <w:rsid w:val="00882AA8"/>
    <w:pPr>
      <w:keepNext/>
      <w:spacing w:before="160" w:after="120"/>
      <w:outlineLvl w:val="0"/>
    </w:pPr>
    <w:rPr>
      <w:rFonts w:cs="Arial"/>
      <w:b/>
      <w:bCs/>
      <w:color w:val="05C3DE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  <w:rPr>
      <w:lang w:val="x-none" w:eastAsia="x-none"/>
    </w:rPr>
  </w:style>
  <w:style w:type="character" w:styleId="FollowedHyperlink">
    <w:name w:val="FollowedHyperlink"/>
    <w:rPr>
      <w:color w:val="800080"/>
      <w:u w:val="single"/>
    </w:rPr>
  </w:style>
  <w:style w:type="character" w:styleId="PageNumber">
    <w:name w:val="page number"/>
    <w:basedOn w:val="DefaultParagraphFont"/>
    <w:rsid w:val="00473108"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pPr>
      <w:ind w:left="360"/>
    </w:pPr>
    <w:rPr>
      <w:lang w:val="x-none" w:eastAsia="en-US"/>
    </w:rPr>
  </w:style>
  <w:style w:type="character" w:styleId="CommentReference">
    <w:name w:val="annotation reference"/>
    <w:semiHidden/>
    <w:rsid w:val="00F8501D"/>
    <w:rPr>
      <w:sz w:val="16"/>
      <w:szCs w:val="16"/>
    </w:rPr>
  </w:style>
  <w:style w:type="paragraph" w:styleId="CommentText">
    <w:name w:val="annotation text"/>
    <w:basedOn w:val="Normal"/>
    <w:semiHidden/>
    <w:rsid w:val="00F8501D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F8501D"/>
    <w:rPr>
      <w:b/>
      <w:bCs/>
    </w:rPr>
  </w:style>
  <w:style w:type="paragraph" w:styleId="BodyText2">
    <w:name w:val="Body Text 2"/>
    <w:basedOn w:val="Normal"/>
    <w:rsid w:val="007E75B4"/>
    <w:pPr>
      <w:spacing w:after="120" w:line="480" w:lineRule="auto"/>
    </w:pPr>
  </w:style>
  <w:style w:type="paragraph" w:styleId="BodyText3">
    <w:name w:val="Body Text 3"/>
    <w:basedOn w:val="Normal"/>
    <w:rsid w:val="00416667"/>
    <w:pPr>
      <w:spacing w:after="120"/>
    </w:pPr>
    <w:rPr>
      <w:sz w:val="16"/>
      <w:szCs w:val="16"/>
    </w:rPr>
  </w:style>
  <w:style w:type="table" w:styleId="TableGrid">
    <w:name w:val="Table Grid"/>
    <w:basedOn w:val="TableNormal"/>
    <w:rsid w:val="009A79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143888"/>
    <w:rPr>
      <w:color w:val="0000FF"/>
      <w:u w:val="single"/>
    </w:rPr>
  </w:style>
  <w:style w:type="paragraph" w:customStyle="1" w:styleId="Default">
    <w:name w:val="Default"/>
    <w:rsid w:val="002A51D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FooterChar">
    <w:name w:val="Footer Char"/>
    <w:link w:val="Footer"/>
    <w:uiPriority w:val="99"/>
    <w:rsid w:val="00683E77"/>
    <w:rPr>
      <w:sz w:val="24"/>
      <w:szCs w:val="24"/>
    </w:rPr>
  </w:style>
  <w:style w:type="paragraph" w:styleId="BodyText">
    <w:name w:val="Body Text"/>
    <w:basedOn w:val="Normal"/>
    <w:link w:val="BodyTextChar"/>
    <w:rsid w:val="007339AF"/>
    <w:pPr>
      <w:spacing w:after="120"/>
    </w:pPr>
    <w:rPr>
      <w:lang w:val="x-none" w:eastAsia="x-none"/>
    </w:rPr>
  </w:style>
  <w:style w:type="character" w:customStyle="1" w:styleId="BodyTextChar">
    <w:name w:val="Body Text Char"/>
    <w:link w:val="BodyText"/>
    <w:rsid w:val="007339AF"/>
    <w:rPr>
      <w:sz w:val="24"/>
      <w:szCs w:val="24"/>
    </w:rPr>
  </w:style>
  <w:style w:type="character" w:customStyle="1" w:styleId="BodyTextIndentChar">
    <w:name w:val="Body Text Indent Char"/>
    <w:link w:val="BodyTextIndent"/>
    <w:rsid w:val="00D20067"/>
    <w:rPr>
      <w:sz w:val="24"/>
      <w:szCs w:val="24"/>
      <w:lang w:eastAsia="en-US"/>
    </w:rPr>
  </w:style>
  <w:style w:type="character" w:customStyle="1" w:styleId="HeaderChar">
    <w:name w:val="Header Char"/>
    <w:link w:val="Header"/>
    <w:rsid w:val="00956EB3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F63D85"/>
    <w:pPr>
      <w:numPr>
        <w:numId w:val="12"/>
      </w:numPr>
      <w:spacing w:after="0"/>
      <w:ind w:left="714" w:hanging="357"/>
    </w:pPr>
  </w:style>
  <w:style w:type="paragraph" w:customStyle="1" w:styleId="bullet0">
    <w:name w:val="bullet"/>
    <w:basedOn w:val="Normal"/>
    <w:link w:val="bulletChar"/>
    <w:qFormat/>
    <w:rsid w:val="00E356DB"/>
    <w:pPr>
      <w:numPr>
        <w:numId w:val="1"/>
      </w:numPr>
      <w:spacing w:after="0"/>
    </w:pPr>
    <w:rPr>
      <w:rFonts w:cs="Arial"/>
      <w:szCs w:val="20"/>
    </w:rPr>
  </w:style>
  <w:style w:type="paragraph" w:styleId="Title">
    <w:name w:val="Title"/>
    <w:basedOn w:val="Normal"/>
    <w:next w:val="Normal"/>
    <w:link w:val="TitleChar"/>
    <w:qFormat/>
    <w:rsid w:val="005E3E6D"/>
    <w:pPr>
      <w:pBdr>
        <w:top w:val="single" w:sz="12" w:space="1" w:color="05C3DE"/>
      </w:pBdr>
      <w:spacing w:before="240" w:after="60"/>
      <w:outlineLvl w:val="0"/>
    </w:pPr>
    <w:rPr>
      <w:b/>
      <w:bCs/>
      <w:kern w:val="28"/>
      <w:sz w:val="40"/>
      <w:szCs w:val="32"/>
    </w:rPr>
  </w:style>
  <w:style w:type="character" w:customStyle="1" w:styleId="bulletChar">
    <w:name w:val="bullet Char"/>
    <w:link w:val="bullet0"/>
    <w:rsid w:val="00E356DB"/>
    <w:rPr>
      <w:rFonts w:ascii="Calibri" w:hAnsi="Calibri" w:cs="Arial"/>
      <w:sz w:val="22"/>
      <w:lang w:val="en-GB" w:eastAsia="en-GB"/>
    </w:rPr>
  </w:style>
  <w:style w:type="character" w:customStyle="1" w:styleId="TitleChar">
    <w:name w:val="Title Char"/>
    <w:link w:val="Title"/>
    <w:rsid w:val="005E3E6D"/>
    <w:rPr>
      <w:rFonts w:ascii="Calibri" w:hAnsi="Calibri"/>
      <w:b/>
      <w:bCs/>
      <w:kern w:val="28"/>
      <w:sz w:val="40"/>
      <w:szCs w:val="32"/>
    </w:rPr>
  </w:style>
  <w:style w:type="paragraph" w:customStyle="1" w:styleId="Bulletnumberstyle">
    <w:name w:val="Bullet number style"/>
    <w:basedOn w:val="Normal"/>
    <w:link w:val="BulletnumberstyleChar"/>
    <w:qFormat/>
    <w:rsid w:val="00634FFA"/>
    <w:pPr>
      <w:numPr>
        <w:numId w:val="27"/>
      </w:numPr>
      <w:spacing w:after="0"/>
      <w:ind w:left="0" w:firstLine="0"/>
    </w:pPr>
  </w:style>
  <w:style w:type="paragraph" w:styleId="BodyTextIndent2">
    <w:name w:val="Body Text Indent 2"/>
    <w:basedOn w:val="Normal"/>
    <w:link w:val="BodyTextIndent2Char"/>
    <w:rsid w:val="006C406F"/>
    <w:pPr>
      <w:spacing w:after="120" w:line="480" w:lineRule="auto"/>
      <w:ind w:left="360"/>
    </w:pPr>
  </w:style>
  <w:style w:type="character" w:customStyle="1" w:styleId="BulletnumberstyleChar">
    <w:name w:val="Bullet number style Char"/>
    <w:link w:val="Bulletnumberstyle"/>
    <w:rsid w:val="00634FFA"/>
    <w:rPr>
      <w:rFonts w:ascii="Calibri" w:hAnsi="Calibri"/>
      <w:sz w:val="22"/>
      <w:szCs w:val="24"/>
    </w:rPr>
  </w:style>
  <w:style w:type="character" w:customStyle="1" w:styleId="BodyTextIndent2Char">
    <w:name w:val="Body Text Indent 2 Char"/>
    <w:link w:val="BodyTextIndent2"/>
    <w:rsid w:val="006C406F"/>
    <w:rPr>
      <w:rFonts w:ascii="Calibri" w:hAnsi="Calibri"/>
      <w:sz w:val="22"/>
      <w:szCs w:val="24"/>
      <w:lang w:val="en-GB" w:eastAsia="en-GB"/>
    </w:rPr>
  </w:style>
  <w:style w:type="paragraph" w:customStyle="1" w:styleId="bulletnumbrtstyle2">
    <w:name w:val="bullet numbrt style 2"/>
    <w:basedOn w:val="Bulletnumberstyle"/>
    <w:link w:val="bulletnumbrtstyle2Char"/>
    <w:rsid w:val="006C406F"/>
    <w:pPr>
      <w:numPr>
        <w:numId w:val="3"/>
      </w:numPr>
    </w:pPr>
  </w:style>
  <w:style w:type="paragraph" w:customStyle="1" w:styleId="Bulletnumber2">
    <w:name w:val="Bullet number 2"/>
    <w:basedOn w:val="Bulletnumberstyle"/>
    <w:next w:val="Bulletnumberstyle"/>
    <w:link w:val="Bulletnumber2Char"/>
    <w:rsid w:val="007D37F4"/>
    <w:pPr>
      <w:numPr>
        <w:numId w:val="4"/>
      </w:numPr>
      <w:ind w:left="504"/>
    </w:pPr>
  </w:style>
  <w:style w:type="character" w:customStyle="1" w:styleId="bulletnumbrtstyle2Char">
    <w:name w:val="bullet numbrt style 2 Char"/>
    <w:basedOn w:val="BulletnumberstyleChar"/>
    <w:link w:val="bulletnumbrtstyle2"/>
    <w:rsid w:val="006C406F"/>
    <w:rPr>
      <w:rFonts w:ascii="Calibri" w:hAnsi="Calibri"/>
      <w:sz w:val="22"/>
      <w:szCs w:val="24"/>
      <w:lang w:val="en-GB" w:eastAsia="en-GB"/>
    </w:rPr>
  </w:style>
  <w:style w:type="character" w:customStyle="1" w:styleId="Bulletnumber2Char">
    <w:name w:val="Bullet number 2 Char"/>
    <w:basedOn w:val="BulletnumberstyleChar"/>
    <w:link w:val="Bulletnumber2"/>
    <w:rsid w:val="007D37F4"/>
    <w:rPr>
      <w:rFonts w:ascii="Calibri" w:hAnsi="Calibri"/>
      <w:sz w:val="22"/>
      <w:szCs w:val="24"/>
      <w:lang w:val="en-GB" w:eastAsia="en-GB"/>
    </w:rPr>
  </w:style>
  <w:style w:type="paragraph" w:customStyle="1" w:styleId="Bullet">
    <w:name w:val="Bullet"/>
    <w:basedOn w:val="ListParagraph"/>
    <w:link w:val="BulletChar0"/>
    <w:qFormat/>
    <w:rsid w:val="00343E38"/>
    <w:pPr>
      <w:numPr>
        <w:numId w:val="5"/>
      </w:numPr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BulletChar0">
    <w:name w:val="Bullet Char"/>
    <w:basedOn w:val="DefaultParagraphFont"/>
    <w:link w:val="Bullet"/>
    <w:rsid w:val="00343E38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056F8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39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1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4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386026">
          <w:marLeft w:val="120"/>
          <w:marRight w:val="12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87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209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2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Operation%20Bridge\Documents%20Refresh\Templates\iTEC%20Pre-examination%20Assessment%20Form_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B5B374-BCB7-46E3-8CD1-696CEF1A54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Pre-examination Assessment Form_v2</Template>
  <TotalTime>0</TotalTime>
  <Pages>2</Pages>
  <Words>120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ITEC Ltd</Company>
  <LinksUpToDate>false</LinksUpToDate>
  <CharactersWithSpaces>1035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Melo Ruswa</dc:creator>
  <cp:keywords/>
  <cp:lastModifiedBy>Dennis Applebaum</cp:lastModifiedBy>
  <cp:revision>2</cp:revision>
  <cp:lastPrinted>2018-05-31T07:14:00Z</cp:lastPrinted>
  <dcterms:created xsi:type="dcterms:W3CDTF">2020-02-25T15:12:00Z</dcterms:created>
  <dcterms:modified xsi:type="dcterms:W3CDTF">2020-02-25T15:12:00Z</dcterms:modified>
</cp:coreProperties>
</file>