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A37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14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45"/>
        <w:gridCol w:w="2626"/>
        <w:gridCol w:w="1205"/>
        <w:gridCol w:w="501"/>
        <w:gridCol w:w="566"/>
        <w:gridCol w:w="713"/>
        <w:gridCol w:w="710"/>
        <w:gridCol w:w="563"/>
        <w:gridCol w:w="510"/>
        <w:gridCol w:w="475"/>
        <w:gridCol w:w="510"/>
        <w:gridCol w:w="495"/>
        <w:gridCol w:w="495"/>
        <w:gridCol w:w="628"/>
        <w:gridCol w:w="563"/>
        <w:gridCol w:w="566"/>
        <w:gridCol w:w="566"/>
        <w:gridCol w:w="2700"/>
      </w:tblGrid>
      <w:tr w:rsidR="00D25A37" w:rsidRPr="00024563" w:rsidTr="00D25A37">
        <w:tc>
          <w:tcPr>
            <w:tcW w:w="5000" w:type="pct"/>
            <w:gridSpan w:val="18"/>
            <w:shd w:val="clear" w:color="auto" w:fill="DEEAF6"/>
          </w:tcPr>
          <w:p w:rsidR="00D25A37" w:rsidRPr="00024563" w:rsidRDefault="00D25A37" w:rsidP="008564CA">
            <w:pPr>
              <w:rPr>
                <w:rFonts w:asciiTheme="minorHAnsi" w:hAnsiTheme="minorHAnsi" w:cstheme="minorHAnsi"/>
                <w:b/>
              </w:rPr>
            </w:pPr>
            <w:r w:rsidRPr="00E52BE2">
              <w:rPr>
                <w:rFonts w:asciiTheme="minorHAnsi" w:hAnsiTheme="minorHAnsi" w:cstheme="minorHAnsi"/>
                <w:b/>
                <w:sz w:val="24"/>
              </w:rPr>
              <w:t>iUSP176 – Instructing water-based exercise</w:t>
            </w:r>
          </w:p>
        </w:tc>
      </w:tr>
      <w:tr w:rsidR="00D25A37" w:rsidRPr="005E3E6D" w:rsidTr="00D25A37">
        <w:trPr>
          <w:cantSplit/>
          <w:trHeight w:val="1887"/>
        </w:trPr>
        <w:tc>
          <w:tcPr>
            <w:tcW w:w="1417" w:type="pct"/>
            <w:gridSpan w:val="3"/>
            <w:vAlign w:val="center"/>
          </w:tcPr>
          <w:p w:rsidR="00D25A37" w:rsidRPr="005E3E6D" w:rsidRDefault="00D25A37" w:rsidP="00E52BE2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D25A37" w:rsidRPr="005E3E6D" w:rsidRDefault="00D25A37" w:rsidP="00E52BE2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D25A37" w:rsidRPr="005E3E6D" w:rsidRDefault="00D25A37" w:rsidP="00E52BE2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D25A37" w:rsidRPr="005E3E6D" w:rsidRDefault="00D25A37" w:rsidP="00E52BE2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1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25A37" w:rsidRPr="00024563" w:rsidRDefault="00D25A37" w:rsidP="003B65DE">
            <w:pPr>
              <w:spacing w:before="40"/>
              <w:rPr>
                <w:rFonts w:asciiTheme="minorHAnsi" w:hAnsiTheme="minorHAnsi" w:cstheme="minorHAnsi"/>
              </w:rPr>
            </w:pPr>
            <w:r w:rsidRPr="003B65DE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25A37" w:rsidRPr="00024563" w:rsidRDefault="00D25A37" w:rsidP="003B65DE">
            <w:pPr>
              <w:spacing w:before="60"/>
              <w:rPr>
                <w:rFonts w:asciiTheme="minorHAnsi" w:hAnsiTheme="minorHAnsi" w:cstheme="minorHAnsi"/>
              </w:rPr>
            </w:pPr>
            <w:r w:rsidRPr="003B65DE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242" w:type="pct"/>
            <w:tcBorders>
              <w:left w:val="single" w:sz="4" w:space="0" w:color="auto"/>
            </w:tcBorders>
            <w:textDirection w:val="btLr"/>
            <w:vAlign w:val="center"/>
          </w:tcPr>
          <w:p w:rsidR="00D25A37" w:rsidRPr="00024563" w:rsidRDefault="00D25A37" w:rsidP="00E52BE2">
            <w:pPr>
              <w:rPr>
                <w:rFonts w:asciiTheme="minorHAnsi" w:hAnsiTheme="minorHAnsi" w:cstheme="minorHAnsi"/>
              </w:rPr>
            </w:pPr>
            <w:r w:rsidRPr="00E52BE2">
              <w:rPr>
                <w:rFonts w:asciiTheme="minorHAnsi" w:hAnsiTheme="minorHAnsi" w:cstheme="minorHAnsi"/>
              </w:rPr>
              <w:t>Professional Conduct</w:t>
            </w:r>
          </w:p>
        </w:tc>
        <w:tc>
          <w:tcPr>
            <w:tcW w:w="241" w:type="pct"/>
            <w:textDirection w:val="btLr"/>
          </w:tcPr>
          <w:p w:rsidR="00D25A37" w:rsidRPr="00024563" w:rsidRDefault="00D25A37" w:rsidP="00E52BE2">
            <w:pPr>
              <w:rPr>
                <w:rFonts w:asciiTheme="minorHAnsi" w:hAnsiTheme="minorHAnsi" w:cstheme="minorHAnsi"/>
              </w:rPr>
            </w:pPr>
            <w:r w:rsidRPr="00E52BE2">
              <w:rPr>
                <w:rFonts w:asciiTheme="minorHAnsi" w:hAnsiTheme="minorHAnsi" w:cstheme="minorHAnsi"/>
              </w:rPr>
              <w:t>Core Teaching Rationale</w:t>
            </w:r>
          </w:p>
        </w:tc>
        <w:tc>
          <w:tcPr>
            <w:tcW w:w="191" w:type="pct"/>
            <w:textDirection w:val="btLr"/>
            <w:vAlign w:val="center"/>
          </w:tcPr>
          <w:p w:rsidR="00D25A37" w:rsidRPr="00024563" w:rsidRDefault="00D25A37" w:rsidP="00E52BE2">
            <w:pPr>
              <w:rPr>
                <w:rFonts w:asciiTheme="minorHAnsi" w:hAnsiTheme="minorHAnsi" w:cstheme="minorHAnsi"/>
              </w:rPr>
            </w:pPr>
            <w:r>
              <w:t>Pulse Checks</w:t>
            </w:r>
          </w:p>
        </w:tc>
        <w:tc>
          <w:tcPr>
            <w:tcW w:w="173" w:type="pct"/>
            <w:textDirection w:val="btLr"/>
          </w:tcPr>
          <w:p w:rsidR="00D25A37" w:rsidRPr="00024563" w:rsidRDefault="00D25A37" w:rsidP="00E52BE2">
            <w:pPr>
              <w:rPr>
                <w:rFonts w:asciiTheme="minorHAnsi" w:hAnsiTheme="minorHAnsi" w:cstheme="minorHAnsi"/>
              </w:rPr>
            </w:pPr>
            <w:r>
              <w:t>Warm Up</w:t>
            </w:r>
          </w:p>
        </w:tc>
        <w:tc>
          <w:tcPr>
            <w:tcW w:w="161" w:type="pct"/>
            <w:textDirection w:val="btLr"/>
          </w:tcPr>
          <w:p w:rsidR="00D25A37" w:rsidRPr="00024563" w:rsidRDefault="00D25A37" w:rsidP="00E52BE2">
            <w:pPr>
              <w:rPr>
                <w:rFonts w:asciiTheme="minorHAnsi" w:hAnsiTheme="minorHAnsi" w:cstheme="minorHAnsi"/>
              </w:rPr>
            </w:pPr>
            <w:r>
              <w:rPr>
                <w:snapToGrid w:val="0"/>
                <w:color w:val="000000"/>
              </w:rPr>
              <w:t>Conditioning</w:t>
            </w:r>
          </w:p>
        </w:tc>
        <w:tc>
          <w:tcPr>
            <w:tcW w:w="173" w:type="pct"/>
            <w:textDirection w:val="btLr"/>
            <w:vAlign w:val="center"/>
          </w:tcPr>
          <w:p w:rsidR="00D25A37" w:rsidRPr="00024563" w:rsidRDefault="00D25A37" w:rsidP="00E52BE2">
            <w:pPr>
              <w:rPr>
                <w:rFonts w:asciiTheme="minorHAnsi" w:hAnsiTheme="minorHAnsi" w:cstheme="minorHAnsi"/>
              </w:rPr>
            </w:pPr>
            <w:r>
              <w:t>Stretch/Cool Down</w:t>
            </w:r>
          </w:p>
        </w:tc>
        <w:tc>
          <w:tcPr>
            <w:tcW w:w="168" w:type="pct"/>
            <w:textDirection w:val="btLr"/>
            <w:vAlign w:val="center"/>
          </w:tcPr>
          <w:p w:rsidR="00D25A37" w:rsidRPr="00024563" w:rsidRDefault="00D25A37" w:rsidP="00E52BE2">
            <w:pPr>
              <w:rPr>
                <w:rFonts w:asciiTheme="minorHAnsi" w:hAnsiTheme="minorHAnsi" w:cstheme="minorHAnsi"/>
              </w:rPr>
            </w:pPr>
            <w:r>
              <w:t>Water-Based Session</w:t>
            </w:r>
          </w:p>
        </w:tc>
        <w:tc>
          <w:tcPr>
            <w:tcW w:w="168" w:type="pct"/>
            <w:textDirection w:val="btLr"/>
            <w:vAlign w:val="center"/>
          </w:tcPr>
          <w:p w:rsidR="00D25A37" w:rsidRPr="00024563" w:rsidRDefault="00D25A37" w:rsidP="00E52BE2">
            <w:pPr>
              <w:rPr>
                <w:rFonts w:asciiTheme="minorHAnsi" w:hAnsiTheme="minorHAnsi" w:cstheme="minorHAnsi"/>
              </w:rPr>
            </w:pPr>
            <w:r>
              <w:t>Use of Music</w:t>
            </w:r>
          </w:p>
        </w:tc>
        <w:tc>
          <w:tcPr>
            <w:tcW w:w="213" w:type="pct"/>
            <w:textDirection w:val="btLr"/>
          </w:tcPr>
          <w:p w:rsidR="00D25A37" w:rsidRPr="005A08D3" w:rsidRDefault="00D25A37" w:rsidP="003B65DE">
            <w:pPr>
              <w:spacing w:before="80"/>
            </w:pPr>
            <w:r w:rsidRPr="00E52BE2">
              <w:t>Voice Projection</w:t>
            </w:r>
          </w:p>
        </w:tc>
        <w:tc>
          <w:tcPr>
            <w:tcW w:w="191" w:type="pct"/>
            <w:tcBorders>
              <w:right w:val="single" w:sz="12" w:space="0" w:color="auto"/>
            </w:tcBorders>
            <w:textDirection w:val="btLr"/>
            <w:vAlign w:val="center"/>
          </w:tcPr>
          <w:p w:rsidR="00D25A37" w:rsidRPr="00024563" w:rsidRDefault="00D25A37" w:rsidP="00E52BE2">
            <w:pPr>
              <w:rPr>
                <w:rFonts w:asciiTheme="minorHAnsi" w:hAnsiTheme="minorHAnsi" w:cstheme="minorHAnsi"/>
              </w:rPr>
            </w:pPr>
            <w:r w:rsidRPr="00E52BE2">
              <w:rPr>
                <w:rFonts w:asciiTheme="minorHAnsi" w:hAnsiTheme="minorHAnsi" w:cstheme="minorHAnsi"/>
              </w:rPr>
              <w:t>Lesson Plan</w:t>
            </w:r>
          </w:p>
        </w:tc>
        <w:tc>
          <w:tcPr>
            <w:tcW w:w="192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D25A37" w:rsidRPr="005E3E6D" w:rsidRDefault="00D25A37" w:rsidP="00E52BE2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2" w:type="pct"/>
            <w:tcBorders>
              <w:left w:val="single" w:sz="12" w:space="0" w:color="auto"/>
            </w:tcBorders>
            <w:textDirection w:val="btLr"/>
            <w:vAlign w:val="center"/>
          </w:tcPr>
          <w:p w:rsidR="00D25A37" w:rsidRPr="00024563" w:rsidRDefault="00D25A37" w:rsidP="00E52BE2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916" w:type="pct"/>
            <w:vAlign w:val="center"/>
          </w:tcPr>
          <w:p w:rsidR="00D25A37" w:rsidRPr="00024563" w:rsidRDefault="00D25A37" w:rsidP="00E52BE2">
            <w:pPr>
              <w:rPr>
                <w:rFonts w:asciiTheme="minorHAnsi" w:hAnsiTheme="minorHAnsi" w:cstheme="minorHAnsi"/>
              </w:rPr>
            </w:pPr>
            <w:bookmarkStart w:id="0" w:name="_GoBack"/>
            <w:bookmarkEnd w:id="0"/>
          </w:p>
        </w:tc>
      </w:tr>
      <w:tr w:rsidR="00D25A37" w:rsidRPr="005E3E6D" w:rsidTr="00D25A37">
        <w:tc>
          <w:tcPr>
            <w:tcW w:w="1008" w:type="pct"/>
            <w:gridSpan w:val="2"/>
            <w:shd w:val="clear" w:color="auto" w:fill="F2F2F2" w:themeFill="background1" w:themeFillShade="F2"/>
            <w:vAlign w:val="center"/>
          </w:tcPr>
          <w:p w:rsidR="00D25A37" w:rsidRPr="005E3E6D" w:rsidRDefault="00D25A37" w:rsidP="00E52BE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09" w:type="pct"/>
            <w:shd w:val="clear" w:color="auto" w:fill="F2F2F2" w:themeFill="background1" w:themeFillShade="F2"/>
            <w:vAlign w:val="center"/>
          </w:tcPr>
          <w:p w:rsidR="00D25A37" w:rsidRPr="005E3E6D" w:rsidRDefault="00D25A37" w:rsidP="00E52BE2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70" w:type="pct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5A37" w:rsidRPr="005E3E6D" w:rsidRDefault="00D25A37" w:rsidP="00E52BE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5A37" w:rsidRPr="005E3E6D" w:rsidRDefault="00D25A37" w:rsidP="00E52BE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5A37" w:rsidRPr="005E3E6D" w:rsidRDefault="00D25A37" w:rsidP="00E52BE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5A37" w:rsidRPr="005E3E6D" w:rsidRDefault="00D25A37" w:rsidP="00E52BE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1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25A37" w:rsidRPr="005E3E6D" w:rsidRDefault="00D25A37" w:rsidP="00E52BE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73" w:type="pct"/>
            <w:shd w:val="clear" w:color="auto" w:fill="F2F2F2" w:themeFill="background1" w:themeFillShade="F2"/>
            <w:vAlign w:val="center"/>
          </w:tcPr>
          <w:p w:rsidR="00D25A37" w:rsidRPr="005E3E6D" w:rsidRDefault="00D25A37" w:rsidP="00E52BE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61" w:type="pct"/>
            <w:shd w:val="clear" w:color="auto" w:fill="F2F2F2" w:themeFill="background1" w:themeFillShade="F2"/>
            <w:vAlign w:val="center"/>
          </w:tcPr>
          <w:p w:rsidR="00D25A37" w:rsidRPr="005E3E6D" w:rsidRDefault="00D25A37" w:rsidP="00E52BE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173" w:type="pct"/>
            <w:shd w:val="clear" w:color="auto" w:fill="F2F2F2" w:themeFill="background1" w:themeFillShade="F2"/>
            <w:vAlign w:val="center"/>
          </w:tcPr>
          <w:p w:rsidR="00D25A37" w:rsidRPr="005E3E6D" w:rsidRDefault="00D25A37" w:rsidP="00E52BE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68" w:type="pct"/>
            <w:shd w:val="clear" w:color="auto" w:fill="F2F2F2" w:themeFill="background1" w:themeFillShade="F2"/>
            <w:vAlign w:val="center"/>
          </w:tcPr>
          <w:p w:rsidR="00D25A37" w:rsidRPr="005E3E6D" w:rsidRDefault="00D25A37" w:rsidP="00E52BE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68" w:type="pct"/>
            <w:shd w:val="clear" w:color="auto" w:fill="F2F2F2" w:themeFill="background1" w:themeFillShade="F2"/>
            <w:vAlign w:val="center"/>
          </w:tcPr>
          <w:p w:rsidR="00D25A37" w:rsidRPr="005E3E6D" w:rsidRDefault="00D25A37" w:rsidP="00E52BE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13" w:type="pct"/>
            <w:shd w:val="clear" w:color="auto" w:fill="F2F2F2" w:themeFill="background1" w:themeFillShade="F2"/>
            <w:vAlign w:val="center"/>
          </w:tcPr>
          <w:p w:rsidR="00D25A37" w:rsidRPr="005E3E6D" w:rsidRDefault="00D25A37" w:rsidP="00E52BE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1" w:type="pct"/>
            <w:shd w:val="clear" w:color="auto" w:fill="F2F2F2" w:themeFill="background1" w:themeFillShade="F2"/>
            <w:vAlign w:val="center"/>
          </w:tcPr>
          <w:p w:rsidR="00D25A37" w:rsidRPr="005E3E6D" w:rsidRDefault="00D25A37" w:rsidP="00E52BE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25A37" w:rsidRPr="005E3E6D" w:rsidRDefault="00D25A37" w:rsidP="00E52BE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2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25A37" w:rsidRPr="005E3E6D" w:rsidRDefault="00D25A37" w:rsidP="00E52BE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16" w:type="pct"/>
            <w:shd w:val="clear" w:color="auto" w:fill="F2F2F2" w:themeFill="background1" w:themeFillShade="F2"/>
            <w:vAlign w:val="center"/>
          </w:tcPr>
          <w:p w:rsidR="00D25A37" w:rsidRPr="005E3E6D" w:rsidRDefault="00D25A37" w:rsidP="00E52BE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D25A37" w:rsidRPr="005E3E6D" w:rsidTr="00D25A37">
        <w:tc>
          <w:tcPr>
            <w:tcW w:w="117" w:type="pct"/>
          </w:tcPr>
          <w:p w:rsidR="00D25A37" w:rsidRPr="00024563" w:rsidRDefault="00D25A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89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9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6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25A37" w:rsidRPr="005E3E6D" w:rsidTr="00D25A37">
        <w:tc>
          <w:tcPr>
            <w:tcW w:w="117" w:type="pct"/>
          </w:tcPr>
          <w:p w:rsidR="00D25A37" w:rsidRPr="00024563" w:rsidRDefault="00D25A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89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9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6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25A37" w:rsidRPr="005E3E6D" w:rsidTr="00D25A37">
        <w:tc>
          <w:tcPr>
            <w:tcW w:w="117" w:type="pct"/>
          </w:tcPr>
          <w:p w:rsidR="00D25A37" w:rsidRPr="00024563" w:rsidRDefault="00D25A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89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9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6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25A37" w:rsidRPr="005E3E6D" w:rsidTr="00D25A37">
        <w:tc>
          <w:tcPr>
            <w:tcW w:w="117" w:type="pct"/>
          </w:tcPr>
          <w:p w:rsidR="00D25A37" w:rsidRPr="00024563" w:rsidRDefault="00D25A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89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9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6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25A37" w:rsidRPr="005E3E6D" w:rsidTr="00D25A37">
        <w:tc>
          <w:tcPr>
            <w:tcW w:w="117" w:type="pct"/>
          </w:tcPr>
          <w:p w:rsidR="00D25A37" w:rsidRPr="00024563" w:rsidRDefault="00D25A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89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9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6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25A37" w:rsidRPr="005E3E6D" w:rsidTr="00D25A37">
        <w:tc>
          <w:tcPr>
            <w:tcW w:w="117" w:type="pct"/>
          </w:tcPr>
          <w:p w:rsidR="00D25A37" w:rsidRPr="00024563" w:rsidRDefault="00D25A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89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9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6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25A37" w:rsidRPr="005E3E6D" w:rsidTr="00D25A37">
        <w:tc>
          <w:tcPr>
            <w:tcW w:w="117" w:type="pct"/>
          </w:tcPr>
          <w:p w:rsidR="00D25A37" w:rsidRPr="00024563" w:rsidRDefault="00D25A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89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9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6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25A37" w:rsidRPr="005E3E6D" w:rsidTr="00D25A37">
        <w:tc>
          <w:tcPr>
            <w:tcW w:w="117" w:type="pct"/>
          </w:tcPr>
          <w:p w:rsidR="00D25A37" w:rsidRPr="00024563" w:rsidRDefault="00D25A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89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9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6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25A37" w:rsidRPr="005E3E6D" w:rsidTr="00D25A37">
        <w:tc>
          <w:tcPr>
            <w:tcW w:w="117" w:type="pct"/>
          </w:tcPr>
          <w:p w:rsidR="00D25A37" w:rsidRPr="00024563" w:rsidRDefault="00D25A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89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9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6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25A37" w:rsidRPr="005E3E6D" w:rsidTr="00D25A37">
        <w:tc>
          <w:tcPr>
            <w:tcW w:w="117" w:type="pct"/>
          </w:tcPr>
          <w:p w:rsidR="00D25A37" w:rsidRPr="00024563" w:rsidRDefault="00D25A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89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9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6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25A37" w:rsidRPr="005E3E6D" w:rsidTr="00D25A37">
        <w:tc>
          <w:tcPr>
            <w:tcW w:w="117" w:type="pct"/>
          </w:tcPr>
          <w:p w:rsidR="00D25A37" w:rsidRPr="00024563" w:rsidRDefault="00D25A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89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9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6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25A37" w:rsidRPr="005E3E6D" w:rsidTr="00D25A37">
        <w:tc>
          <w:tcPr>
            <w:tcW w:w="117" w:type="pct"/>
          </w:tcPr>
          <w:p w:rsidR="00D25A37" w:rsidRPr="00024563" w:rsidRDefault="00D25A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89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9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6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25A37" w:rsidRPr="005E3E6D" w:rsidTr="00D25A37">
        <w:trPr>
          <w:trHeight w:val="263"/>
        </w:trPr>
        <w:tc>
          <w:tcPr>
            <w:tcW w:w="117" w:type="pct"/>
          </w:tcPr>
          <w:p w:rsidR="00D25A37" w:rsidRPr="00024563" w:rsidRDefault="00D25A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89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9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6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25A37" w:rsidRPr="005E3E6D" w:rsidTr="00D25A37">
        <w:tc>
          <w:tcPr>
            <w:tcW w:w="117" w:type="pct"/>
          </w:tcPr>
          <w:p w:rsidR="00D25A37" w:rsidRPr="00024563" w:rsidRDefault="00D25A3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89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9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6" w:type="pct"/>
            <w:tcMar>
              <w:top w:w="57" w:type="dxa"/>
              <w:bottom w:w="57" w:type="dxa"/>
            </w:tcMar>
          </w:tcPr>
          <w:p w:rsidR="00D25A37" w:rsidRPr="005E3E6D" w:rsidRDefault="00D25A3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D25A37" w:rsidRDefault="00D25A37" w:rsidP="00F02484">
      <w:pPr>
        <w:rPr>
          <w:b/>
        </w:rPr>
      </w:pPr>
    </w:p>
    <w:p w:rsidR="00D25A37" w:rsidRDefault="00D25A37" w:rsidP="00F02484">
      <w:pPr>
        <w:rPr>
          <w:b/>
        </w:rPr>
      </w:pPr>
    </w:p>
    <w:p w:rsidR="00F02484" w:rsidRPr="004A608D" w:rsidRDefault="00F02484" w:rsidP="00F02484">
      <w:pPr>
        <w:rPr>
          <w:b/>
        </w:rPr>
      </w:pPr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F02484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02484" w:rsidRPr="004A608D" w:rsidRDefault="00F02484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02484" w:rsidRPr="004A608D" w:rsidRDefault="00F02484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02484" w:rsidRPr="004A608D" w:rsidRDefault="00F02484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F02484" w:rsidRPr="004A608D" w:rsidRDefault="00F02484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F02484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2484" w:rsidRPr="004A608D" w:rsidRDefault="00D25A37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2484" w:rsidRPr="004A608D" w:rsidRDefault="00D25A37" w:rsidP="002F61D0">
            <w:pPr>
              <w:spacing w:before="60" w:after="60"/>
            </w:pPr>
            <w:r>
              <w:t>17/02/2020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2484" w:rsidRPr="004A608D" w:rsidRDefault="00D25A37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2484" w:rsidRPr="004A608D" w:rsidRDefault="00D25A37" w:rsidP="002F61D0">
            <w:pPr>
              <w:spacing w:before="60" w:after="60"/>
            </w:pPr>
            <w:r>
              <w:t>Assessment Administrator</w:t>
            </w:r>
          </w:p>
        </w:tc>
      </w:tr>
      <w:tr w:rsidR="00F02484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2484" w:rsidRPr="004A608D" w:rsidRDefault="00F02484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2484" w:rsidRPr="004A608D" w:rsidRDefault="00F02484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2484" w:rsidRPr="004A608D" w:rsidRDefault="00F02484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2484" w:rsidRPr="004A608D" w:rsidRDefault="00F02484" w:rsidP="002F61D0">
            <w:pPr>
              <w:spacing w:before="60" w:after="60"/>
            </w:pPr>
          </w:p>
        </w:tc>
      </w:tr>
    </w:tbl>
    <w:p w:rsidR="00F02484" w:rsidRPr="00DA5BE3" w:rsidRDefault="00F02484" w:rsidP="00F02484">
      <w:pPr>
        <w:pStyle w:val="Bullet"/>
        <w:numPr>
          <w:ilvl w:val="0"/>
          <w:numId w:val="0"/>
        </w:numPr>
        <w:tabs>
          <w:tab w:val="left" w:pos="2790"/>
        </w:tabs>
      </w:pPr>
      <w:r>
        <w:tab/>
      </w: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2BE2" w:rsidRDefault="00E52BE2">
      <w:r>
        <w:separator/>
      </w:r>
    </w:p>
  </w:endnote>
  <w:endnote w:type="continuationSeparator" w:id="0">
    <w:p w:rsidR="00E52BE2" w:rsidRDefault="00E52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517266" w:rsidP="00FE41F0">
    <w:pPr>
      <w:pStyle w:val="Footer"/>
      <w:rPr>
        <w:rFonts w:cs="Calibri"/>
        <w:bCs/>
        <w:szCs w:val="16"/>
      </w:rPr>
    </w:pPr>
    <w:proofErr w:type="gramStart"/>
    <w:r w:rsidRPr="00517266">
      <w:rPr>
        <w:rFonts w:cs="Calibri"/>
        <w:szCs w:val="16"/>
        <w:lang w:val="en-US"/>
      </w:rPr>
      <w:t>iUSP176</w:t>
    </w:r>
    <w:proofErr w:type="gramEnd"/>
    <w:r>
      <w:rPr>
        <w:rFonts w:cs="Calibri"/>
        <w:szCs w:val="16"/>
        <w:lang w:val="en-US"/>
      </w:rPr>
      <w:t xml:space="preserve"> </w:t>
    </w:r>
    <w:r w:rsidR="00024563" w:rsidRPr="00DC3C93">
      <w:rPr>
        <w:rFonts w:cs="Calibri"/>
        <w:szCs w:val="16"/>
        <w:lang w:val="en-US"/>
      </w:rPr>
      <w:t>Pre</w:t>
    </w:r>
    <w:r w:rsidR="00D25A37">
      <w:rPr>
        <w:rFonts w:cs="Calibri"/>
        <w:szCs w:val="16"/>
        <w:lang w:val="en-US"/>
      </w:rPr>
      <w:t>-examination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25A37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89054C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89054C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2BE2" w:rsidRDefault="00E52BE2">
      <w:r>
        <w:separator/>
      </w:r>
    </w:p>
  </w:footnote>
  <w:footnote w:type="continuationSeparator" w:id="0">
    <w:p w:rsidR="00E52BE2" w:rsidRDefault="00E52B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89054C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89054C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E52BE2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5DE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17266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054C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25A37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52BE2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484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35F801BC-0F98-477A-9BBC-5DC782CE0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EAE18-BF20-403B-BC8D-AEA7858C8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1</TotalTime>
  <Pages>2</Pages>
  <Words>90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4</cp:revision>
  <cp:lastPrinted>2018-05-31T07:14:00Z</cp:lastPrinted>
  <dcterms:created xsi:type="dcterms:W3CDTF">2020-02-17T14:11:00Z</dcterms:created>
  <dcterms:modified xsi:type="dcterms:W3CDTF">2020-02-19T15:33:00Z</dcterms:modified>
</cp:coreProperties>
</file>