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4967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28"/>
        <w:gridCol w:w="2397"/>
        <w:gridCol w:w="1107"/>
        <w:gridCol w:w="435"/>
        <w:gridCol w:w="426"/>
        <w:gridCol w:w="429"/>
        <w:gridCol w:w="429"/>
        <w:gridCol w:w="429"/>
        <w:gridCol w:w="572"/>
        <w:gridCol w:w="704"/>
        <w:gridCol w:w="715"/>
        <w:gridCol w:w="707"/>
        <w:gridCol w:w="742"/>
        <w:gridCol w:w="418"/>
        <w:gridCol w:w="432"/>
        <w:gridCol w:w="397"/>
        <w:gridCol w:w="429"/>
        <w:gridCol w:w="566"/>
        <w:gridCol w:w="426"/>
        <w:gridCol w:w="2511"/>
      </w:tblGrid>
      <w:tr w:rsidR="00024563" w:rsidRPr="005E3E6D" w:rsidTr="00C35987">
        <w:tc>
          <w:tcPr>
            <w:tcW w:w="4999" w:type="pct"/>
            <w:gridSpan w:val="20"/>
            <w:shd w:val="clear" w:color="auto" w:fill="DEEAF6"/>
          </w:tcPr>
          <w:p w:rsidR="00024563" w:rsidRPr="00024563" w:rsidRDefault="00210207" w:rsidP="00DC3C93">
            <w:pPr>
              <w:rPr>
                <w:rFonts w:asciiTheme="minorHAnsi" w:hAnsiTheme="minorHAnsi" w:cstheme="minorHAnsi"/>
                <w:b/>
              </w:rPr>
            </w:pPr>
            <w:r w:rsidRPr="00210207">
              <w:rPr>
                <w:rFonts w:asciiTheme="minorHAnsi" w:hAnsiTheme="minorHAnsi" w:cstheme="minorHAnsi"/>
                <w:b/>
                <w:sz w:val="24"/>
              </w:rPr>
              <w:t>iUSP163 – Instructing group exercise to music</w:t>
            </w:r>
            <w:bookmarkStart w:id="0" w:name="_GoBack"/>
            <w:bookmarkEnd w:id="0"/>
          </w:p>
        </w:tc>
      </w:tr>
      <w:tr w:rsidR="00A34C21" w:rsidRPr="005E3E6D" w:rsidTr="00C35987">
        <w:trPr>
          <w:cantSplit/>
          <w:trHeight w:val="2278"/>
        </w:trPr>
        <w:tc>
          <w:tcPr>
            <w:tcW w:w="1311" w:type="pct"/>
            <w:gridSpan w:val="3"/>
            <w:vAlign w:val="center"/>
          </w:tcPr>
          <w:p w:rsidR="00577FC7" w:rsidRPr="005E3E6D" w:rsidRDefault="00577FC7" w:rsidP="00210207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577FC7" w:rsidRPr="005E3E6D" w:rsidRDefault="00577FC7" w:rsidP="00210207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577FC7" w:rsidRPr="005E3E6D" w:rsidRDefault="00577FC7" w:rsidP="00210207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577FC7" w:rsidRPr="005E3E6D" w:rsidRDefault="00577FC7" w:rsidP="00210207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149" w:type="pct"/>
            <w:tcBorders>
              <w:right w:val="single" w:sz="4" w:space="0" w:color="auto"/>
            </w:tcBorders>
            <w:textDirection w:val="btLr"/>
          </w:tcPr>
          <w:p w:rsidR="00577FC7" w:rsidRPr="00024563" w:rsidRDefault="00577FC7" w:rsidP="00A34C21">
            <w:pPr>
              <w:rPr>
                <w:rFonts w:asciiTheme="minorHAnsi" w:hAnsiTheme="minorHAnsi" w:cstheme="minorHAnsi"/>
              </w:rPr>
            </w:pPr>
            <w:r w:rsidRPr="00D623EF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46" w:type="pc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577FC7" w:rsidRPr="00024563" w:rsidRDefault="00577FC7" w:rsidP="00A34C21">
            <w:pPr>
              <w:rPr>
                <w:rFonts w:asciiTheme="minorHAnsi" w:hAnsiTheme="minorHAnsi" w:cstheme="minorHAnsi"/>
              </w:rPr>
            </w:pPr>
            <w:r w:rsidRPr="00D623EF"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147" w:type="pc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77FC7" w:rsidRPr="00577FC7" w:rsidRDefault="00577FC7" w:rsidP="00577FC7">
            <w:pPr>
              <w:rPr>
                <w:rFonts w:asciiTheme="minorHAnsi" w:hAnsiTheme="minorHAnsi" w:cstheme="minorHAnsi"/>
              </w:rPr>
            </w:pPr>
            <w:r w:rsidRPr="00D623EF">
              <w:rPr>
                <w:rFonts w:asciiTheme="minorHAnsi" w:hAnsiTheme="minorHAnsi" w:cstheme="minorHAnsi"/>
              </w:rPr>
              <w:t>Professional Conduct</w:t>
            </w:r>
          </w:p>
        </w:tc>
        <w:tc>
          <w:tcPr>
            <w:tcW w:w="147" w:type="pc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77FC7" w:rsidRPr="005E3E6D" w:rsidRDefault="00577FC7" w:rsidP="00210207">
            <w:pPr>
              <w:rPr>
                <w:rFonts w:asciiTheme="minorHAnsi" w:hAnsiTheme="minorHAnsi" w:cstheme="minorHAnsi"/>
                <w:b/>
              </w:rPr>
            </w:pPr>
            <w:r w:rsidRPr="00D623EF">
              <w:rPr>
                <w:rFonts w:asciiTheme="minorHAnsi" w:hAnsiTheme="minorHAnsi" w:cstheme="minorHAnsi"/>
              </w:rPr>
              <w:t>Core Teaching Rationale</w:t>
            </w:r>
          </w:p>
        </w:tc>
        <w:tc>
          <w:tcPr>
            <w:tcW w:w="147" w:type="pct"/>
            <w:tcBorders>
              <w:left w:val="single" w:sz="4" w:space="0" w:color="auto"/>
            </w:tcBorders>
            <w:textDirection w:val="btLr"/>
            <w:vAlign w:val="center"/>
          </w:tcPr>
          <w:p w:rsidR="00577FC7" w:rsidRPr="00024563" w:rsidRDefault="00577FC7" w:rsidP="00210207">
            <w:pPr>
              <w:rPr>
                <w:rFonts w:asciiTheme="minorHAnsi" w:hAnsiTheme="minorHAnsi" w:cstheme="minorHAnsi"/>
              </w:rPr>
            </w:pPr>
            <w:r w:rsidRPr="00D623EF">
              <w:rPr>
                <w:rFonts w:asciiTheme="minorHAnsi" w:hAnsiTheme="minorHAnsi" w:cstheme="minorHAnsi"/>
              </w:rPr>
              <w:t>Pulse Checks</w:t>
            </w:r>
          </w:p>
        </w:tc>
        <w:tc>
          <w:tcPr>
            <w:tcW w:w="196" w:type="pct"/>
            <w:textDirection w:val="btLr"/>
            <w:vAlign w:val="center"/>
          </w:tcPr>
          <w:p w:rsidR="00577FC7" w:rsidRPr="00024563" w:rsidRDefault="00577FC7" w:rsidP="00210207">
            <w:pPr>
              <w:rPr>
                <w:rFonts w:asciiTheme="minorHAnsi" w:hAnsiTheme="minorHAnsi" w:cstheme="minorHAnsi"/>
              </w:rPr>
            </w:pPr>
            <w:r w:rsidRPr="00D623EF">
              <w:rPr>
                <w:rFonts w:asciiTheme="minorHAnsi" w:hAnsiTheme="minorHAnsi" w:cstheme="minorHAnsi"/>
              </w:rPr>
              <w:t>Warm-Up</w:t>
            </w:r>
          </w:p>
        </w:tc>
        <w:tc>
          <w:tcPr>
            <w:tcW w:w="241" w:type="pct"/>
            <w:textDirection w:val="btLr"/>
            <w:vAlign w:val="center"/>
          </w:tcPr>
          <w:p w:rsidR="00577FC7" w:rsidRPr="00024563" w:rsidRDefault="00577FC7" w:rsidP="00210207">
            <w:pPr>
              <w:rPr>
                <w:rFonts w:asciiTheme="minorHAnsi" w:hAnsiTheme="minorHAnsi" w:cstheme="minorHAnsi"/>
              </w:rPr>
            </w:pPr>
            <w:r w:rsidRPr="00D623EF">
              <w:rPr>
                <w:rFonts w:asciiTheme="minorHAnsi" w:hAnsiTheme="minorHAnsi" w:cstheme="minorHAnsi"/>
              </w:rPr>
              <w:t>Aerobic/Step Aerobics</w:t>
            </w:r>
          </w:p>
        </w:tc>
        <w:tc>
          <w:tcPr>
            <w:tcW w:w="245" w:type="pct"/>
            <w:textDirection w:val="btLr"/>
            <w:vAlign w:val="center"/>
          </w:tcPr>
          <w:p w:rsidR="00577FC7" w:rsidRPr="00024563" w:rsidRDefault="00577FC7" w:rsidP="00210207">
            <w:pPr>
              <w:rPr>
                <w:rFonts w:asciiTheme="minorHAnsi" w:hAnsiTheme="minorHAnsi" w:cstheme="minorHAnsi"/>
              </w:rPr>
            </w:pPr>
            <w:r w:rsidRPr="00D623EF">
              <w:rPr>
                <w:rFonts w:asciiTheme="minorHAnsi" w:hAnsiTheme="minorHAnsi" w:cstheme="minorHAnsi"/>
              </w:rPr>
              <w:t>Conditioning inc</w:t>
            </w:r>
            <w:r w:rsidR="00A34C21">
              <w:rPr>
                <w:rFonts w:asciiTheme="minorHAnsi" w:hAnsiTheme="minorHAnsi" w:cstheme="minorHAnsi"/>
              </w:rPr>
              <w:t>luding</w:t>
            </w:r>
            <w:r w:rsidRPr="00D623EF">
              <w:rPr>
                <w:rFonts w:asciiTheme="minorHAnsi" w:hAnsiTheme="minorHAnsi" w:cstheme="minorHAnsi"/>
              </w:rPr>
              <w:t xml:space="preserve"> Stability </w:t>
            </w:r>
            <w:r>
              <w:rPr>
                <w:rFonts w:asciiTheme="minorHAnsi" w:hAnsiTheme="minorHAnsi" w:cstheme="minorHAnsi"/>
              </w:rPr>
              <w:t>B</w:t>
            </w:r>
            <w:r w:rsidRPr="00D623EF">
              <w:rPr>
                <w:rFonts w:asciiTheme="minorHAnsi" w:hAnsiTheme="minorHAnsi" w:cstheme="minorHAnsi"/>
              </w:rPr>
              <w:t>all</w:t>
            </w:r>
          </w:p>
        </w:tc>
        <w:tc>
          <w:tcPr>
            <w:tcW w:w="242" w:type="pct"/>
            <w:textDirection w:val="btLr"/>
            <w:vAlign w:val="center"/>
          </w:tcPr>
          <w:p w:rsidR="00577FC7" w:rsidRPr="00024563" w:rsidRDefault="00577FC7" w:rsidP="00210207">
            <w:pPr>
              <w:rPr>
                <w:rFonts w:asciiTheme="minorHAnsi" w:hAnsiTheme="minorHAnsi" w:cstheme="minorHAnsi"/>
              </w:rPr>
            </w:pPr>
            <w:r w:rsidRPr="00D623EF">
              <w:rPr>
                <w:rFonts w:asciiTheme="minorHAnsi" w:hAnsiTheme="minorHAnsi" w:cstheme="minorHAnsi"/>
              </w:rPr>
              <w:t>Muscle Strength and Endurance</w:t>
            </w:r>
          </w:p>
        </w:tc>
        <w:tc>
          <w:tcPr>
            <w:tcW w:w="254" w:type="pct"/>
            <w:textDirection w:val="btLr"/>
            <w:vAlign w:val="center"/>
          </w:tcPr>
          <w:p w:rsidR="00577FC7" w:rsidRPr="00024563" w:rsidRDefault="00577FC7" w:rsidP="00210207">
            <w:pPr>
              <w:rPr>
                <w:rFonts w:asciiTheme="minorHAnsi" w:hAnsiTheme="minorHAnsi" w:cstheme="minorHAnsi"/>
              </w:rPr>
            </w:pPr>
            <w:r w:rsidRPr="00D623EF">
              <w:rPr>
                <w:rFonts w:asciiTheme="minorHAnsi" w:hAnsiTheme="minorHAnsi" w:cstheme="minorHAnsi"/>
              </w:rPr>
              <w:t>Stretch/cool down</w:t>
            </w:r>
          </w:p>
        </w:tc>
        <w:tc>
          <w:tcPr>
            <w:tcW w:w="143" w:type="pct"/>
            <w:textDirection w:val="btLr"/>
          </w:tcPr>
          <w:p w:rsidR="00577FC7" w:rsidRPr="00D623EF" w:rsidRDefault="00577FC7" w:rsidP="00210207">
            <w:pPr>
              <w:rPr>
                <w:rFonts w:asciiTheme="minorHAnsi" w:hAnsiTheme="minorHAnsi" w:cstheme="minorHAnsi"/>
              </w:rPr>
            </w:pPr>
            <w:r w:rsidRPr="00210207">
              <w:rPr>
                <w:rFonts w:asciiTheme="minorHAnsi" w:hAnsiTheme="minorHAnsi" w:cstheme="minorHAnsi"/>
              </w:rPr>
              <w:t>Cueing</w:t>
            </w:r>
          </w:p>
        </w:tc>
        <w:tc>
          <w:tcPr>
            <w:tcW w:w="148" w:type="pct"/>
            <w:textDirection w:val="btLr"/>
            <w:vAlign w:val="center"/>
          </w:tcPr>
          <w:p w:rsidR="00577FC7" w:rsidRPr="00024563" w:rsidRDefault="00577FC7" w:rsidP="00210207">
            <w:pPr>
              <w:rPr>
                <w:rFonts w:asciiTheme="minorHAnsi" w:hAnsiTheme="minorHAnsi" w:cstheme="minorHAnsi"/>
              </w:rPr>
            </w:pPr>
            <w:r w:rsidRPr="00D623EF">
              <w:rPr>
                <w:rFonts w:asciiTheme="minorHAnsi" w:hAnsiTheme="minorHAnsi" w:cstheme="minorHAnsi"/>
              </w:rPr>
              <w:t>Use of Music</w:t>
            </w:r>
          </w:p>
        </w:tc>
        <w:tc>
          <w:tcPr>
            <w:tcW w:w="136" w:type="pct"/>
            <w:tcBorders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77FC7" w:rsidRPr="00024563" w:rsidRDefault="00577FC7" w:rsidP="00210207">
            <w:pPr>
              <w:rPr>
                <w:rFonts w:asciiTheme="minorHAnsi" w:hAnsiTheme="minorHAnsi" w:cstheme="minorHAnsi"/>
              </w:rPr>
            </w:pPr>
            <w:r w:rsidRPr="00D623EF">
              <w:rPr>
                <w:rFonts w:asciiTheme="minorHAnsi" w:hAnsiTheme="minorHAnsi" w:cstheme="minorHAnsi"/>
              </w:rPr>
              <w:t>Choreography</w:t>
            </w:r>
          </w:p>
        </w:tc>
        <w:tc>
          <w:tcPr>
            <w:tcW w:w="147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textDirection w:val="btLr"/>
            <w:vAlign w:val="center"/>
          </w:tcPr>
          <w:p w:rsidR="00577FC7" w:rsidRPr="005E3E6D" w:rsidRDefault="00577FC7" w:rsidP="00210207">
            <w:pPr>
              <w:rPr>
                <w:rFonts w:asciiTheme="minorHAnsi" w:hAnsiTheme="minorHAnsi" w:cstheme="minorHAnsi"/>
                <w:b/>
              </w:rPr>
            </w:pPr>
            <w:r w:rsidRPr="00D623EF">
              <w:rPr>
                <w:rFonts w:asciiTheme="minorHAnsi" w:hAnsiTheme="minorHAnsi" w:cstheme="minorHAnsi"/>
              </w:rPr>
              <w:t>Voice Projection</w:t>
            </w:r>
          </w:p>
        </w:tc>
        <w:tc>
          <w:tcPr>
            <w:tcW w:w="194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577FC7" w:rsidRPr="005E3E6D" w:rsidRDefault="00577FC7" w:rsidP="00210207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46" w:type="pct"/>
            <w:tcBorders>
              <w:left w:val="single" w:sz="12" w:space="0" w:color="auto"/>
            </w:tcBorders>
            <w:textDirection w:val="btLr"/>
            <w:vAlign w:val="center"/>
          </w:tcPr>
          <w:p w:rsidR="00577FC7" w:rsidRPr="00024563" w:rsidRDefault="00577FC7" w:rsidP="00210207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861" w:type="pct"/>
            <w:vAlign w:val="center"/>
          </w:tcPr>
          <w:p w:rsidR="00577FC7" w:rsidRPr="00024563" w:rsidRDefault="00577FC7" w:rsidP="00210207">
            <w:pPr>
              <w:rPr>
                <w:rFonts w:asciiTheme="minorHAnsi" w:hAnsiTheme="minorHAnsi" w:cstheme="minorHAnsi"/>
              </w:rPr>
            </w:pPr>
          </w:p>
        </w:tc>
      </w:tr>
      <w:tr w:rsidR="00A34C21" w:rsidRPr="005E3E6D" w:rsidTr="00C35987">
        <w:tc>
          <w:tcPr>
            <w:tcW w:w="933" w:type="pct"/>
            <w:gridSpan w:val="2"/>
            <w:shd w:val="clear" w:color="auto" w:fill="F2F2F2" w:themeFill="background1" w:themeFillShade="F2"/>
            <w:vAlign w:val="center"/>
          </w:tcPr>
          <w:p w:rsidR="00577FC7" w:rsidRPr="005E3E6D" w:rsidRDefault="00577FC7" w:rsidP="0021020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79" w:type="pct"/>
            <w:shd w:val="clear" w:color="auto" w:fill="F2F2F2" w:themeFill="background1" w:themeFillShade="F2"/>
            <w:vAlign w:val="center"/>
          </w:tcPr>
          <w:p w:rsidR="00577FC7" w:rsidRPr="005E3E6D" w:rsidRDefault="00577FC7" w:rsidP="00210207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49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77FC7" w:rsidRPr="005E3E6D" w:rsidRDefault="00577FC7" w:rsidP="0021020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6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77FC7" w:rsidRPr="005E3E6D" w:rsidRDefault="00577FC7" w:rsidP="0021020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77FC7" w:rsidRPr="005E3E6D" w:rsidRDefault="00577FC7" w:rsidP="0021020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7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77FC7" w:rsidRPr="005E3E6D" w:rsidRDefault="00577FC7" w:rsidP="0021020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7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77FC7" w:rsidRPr="005E3E6D" w:rsidRDefault="00577FC7" w:rsidP="0021020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6" w:type="pct"/>
            <w:shd w:val="clear" w:color="auto" w:fill="F2F2F2" w:themeFill="background1" w:themeFillShade="F2"/>
            <w:vAlign w:val="center"/>
          </w:tcPr>
          <w:p w:rsidR="00577FC7" w:rsidRPr="005E3E6D" w:rsidRDefault="00577FC7" w:rsidP="0021020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41" w:type="pct"/>
            <w:shd w:val="clear" w:color="auto" w:fill="F2F2F2" w:themeFill="background1" w:themeFillShade="F2"/>
            <w:vAlign w:val="center"/>
          </w:tcPr>
          <w:p w:rsidR="00577FC7" w:rsidRPr="005E3E6D" w:rsidRDefault="00577FC7" w:rsidP="0021020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245" w:type="pct"/>
            <w:shd w:val="clear" w:color="auto" w:fill="F2F2F2" w:themeFill="background1" w:themeFillShade="F2"/>
            <w:vAlign w:val="center"/>
          </w:tcPr>
          <w:p w:rsidR="00577FC7" w:rsidRPr="005E3E6D" w:rsidRDefault="00577FC7" w:rsidP="0021020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2" w:type="pct"/>
            <w:shd w:val="clear" w:color="auto" w:fill="F2F2F2" w:themeFill="background1" w:themeFillShade="F2"/>
            <w:vAlign w:val="center"/>
          </w:tcPr>
          <w:p w:rsidR="00577FC7" w:rsidRPr="005E3E6D" w:rsidRDefault="00577FC7" w:rsidP="0021020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54" w:type="pct"/>
            <w:shd w:val="clear" w:color="auto" w:fill="F2F2F2" w:themeFill="background1" w:themeFillShade="F2"/>
            <w:vAlign w:val="center"/>
          </w:tcPr>
          <w:p w:rsidR="00577FC7" w:rsidRPr="005E3E6D" w:rsidRDefault="00577FC7" w:rsidP="0021020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43" w:type="pct"/>
            <w:shd w:val="clear" w:color="auto" w:fill="F2F2F2" w:themeFill="background1" w:themeFillShade="F2"/>
            <w:vAlign w:val="center"/>
          </w:tcPr>
          <w:p w:rsidR="00577FC7" w:rsidRPr="005E3E6D" w:rsidRDefault="00577FC7" w:rsidP="0021020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8" w:type="pct"/>
            <w:shd w:val="clear" w:color="auto" w:fill="F2F2F2" w:themeFill="background1" w:themeFillShade="F2"/>
            <w:vAlign w:val="center"/>
          </w:tcPr>
          <w:p w:rsidR="00577FC7" w:rsidRPr="005E3E6D" w:rsidRDefault="00577FC7" w:rsidP="0021020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36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77FC7" w:rsidRPr="005E3E6D" w:rsidRDefault="00577FC7" w:rsidP="0021020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77FC7" w:rsidRPr="005E3E6D" w:rsidRDefault="00577FC7" w:rsidP="0021020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77FC7" w:rsidRPr="005E3E6D" w:rsidRDefault="00577FC7" w:rsidP="0021020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46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77FC7" w:rsidRPr="005E3E6D" w:rsidRDefault="00577FC7" w:rsidP="0021020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861" w:type="pct"/>
            <w:shd w:val="clear" w:color="auto" w:fill="F2F2F2" w:themeFill="background1" w:themeFillShade="F2"/>
            <w:vAlign w:val="center"/>
          </w:tcPr>
          <w:p w:rsidR="00577FC7" w:rsidRPr="005E3E6D" w:rsidRDefault="00577FC7" w:rsidP="0021020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A34C21" w:rsidRPr="005E3E6D" w:rsidTr="00C35987">
        <w:tc>
          <w:tcPr>
            <w:tcW w:w="112" w:type="pct"/>
          </w:tcPr>
          <w:p w:rsidR="00577FC7" w:rsidRPr="00024563" w:rsidRDefault="00577FC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821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9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left w:val="single" w:sz="4" w:space="0" w:color="auto"/>
            </w:tcBorders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4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6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61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34C21" w:rsidRPr="005E3E6D" w:rsidTr="00C35987">
        <w:tc>
          <w:tcPr>
            <w:tcW w:w="112" w:type="pct"/>
          </w:tcPr>
          <w:p w:rsidR="00577FC7" w:rsidRPr="00024563" w:rsidRDefault="00577FC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821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9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left w:val="single" w:sz="4" w:space="0" w:color="auto"/>
            </w:tcBorders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4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6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61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34C21" w:rsidRPr="005E3E6D" w:rsidTr="00C35987">
        <w:tc>
          <w:tcPr>
            <w:tcW w:w="112" w:type="pct"/>
          </w:tcPr>
          <w:p w:rsidR="00577FC7" w:rsidRPr="00024563" w:rsidRDefault="00577FC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821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9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left w:val="single" w:sz="4" w:space="0" w:color="auto"/>
            </w:tcBorders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4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6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61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34C21" w:rsidRPr="005E3E6D" w:rsidTr="00C35987">
        <w:tc>
          <w:tcPr>
            <w:tcW w:w="112" w:type="pct"/>
          </w:tcPr>
          <w:p w:rsidR="00577FC7" w:rsidRPr="00024563" w:rsidRDefault="00577FC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821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9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left w:val="single" w:sz="4" w:space="0" w:color="auto"/>
            </w:tcBorders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4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6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61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34C21" w:rsidRPr="005E3E6D" w:rsidTr="00C35987">
        <w:tc>
          <w:tcPr>
            <w:tcW w:w="112" w:type="pct"/>
          </w:tcPr>
          <w:p w:rsidR="00577FC7" w:rsidRPr="00024563" w:rsidRDefault="00577FC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821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9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left w:val="single" w:sz="4" w:space="0" w:color="auto"/>
            </w:tcBorders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4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6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61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34C21" w:rsidRPr="005E3E6D" w:rsidTr="00C35987">
        <w:tc>
          <w:tcPr>
            <w:tcW w:w="112" w:type="pct"/>
          </w:tcPr>
          <w:p w:rsidR="00577FC7" w:rsidRPr="00024563" w:rsidRDefault="00577FC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821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9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left w:val="single" w:sz="4" w:space="0" w:color="auto"/>
            </w:tcBorders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4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6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61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34C21" w:rsidRPr="005E3E6D" w:rsidTr="00C35987">
        <w:tc>
          <w:tcPr>
            <w:tcW w:w="112" w:type="pct"/>
          </w:tcPr>
          <w:p w:rsidR="00577FC7" w:rsidRPr="00024563" w:rsidRDefault="00577FC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821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9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left w:val="single" w:sz="4" w:space="0" w:color="auto"/>
            </w:tcBorders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4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6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61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34C21" w:rsidRPr="005E3E6D" w:rsidTr="00C35987">
        <w:tc>
          <w:tcPr>
            <w:tcW w:w="112" w:type="pct"/>
          </w:tcPr>
          <w:p w:rsidR="00577FC7" w:rsidRPr="00024563" w:rsidRDefault="00577FC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821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9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left w:val="single" w:sz="4" w:space="0" w:color="auto"/>
            </w:tcBorders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4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6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61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34C21" w:rsidRPr="005E3E6D" w:rsidTr="00C35987">
        <w:tc>
          <w:tcPr>
            <w:tcW w:w="112" w:type="pct"/>
          </w:tcPr>
          <w:p w:rsidR="00577FC7" w:rsidRPr="00024563" w:rsidRDefault="00577FC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821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9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left w:val="single" w:sz="4" w:space="0" w:color="auto"/>
            </w:tcBorders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4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6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61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34C21" w:rsidRPr="005E3E6D" w:rsidTr="00C35987">
        <w:tc>
          <w:tcPr>
            <w:tcW w:w="112" w:type="pct"/>
          </w:tcPr>
          <w:p w:rsidR="00577FC7" w:rsidRPr="00024563" w:rsidRDefault="00577FC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821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9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left w:val="single" w:sz="4" w:space="0" w:color="auto"/>
            </w:tcBorders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4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6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61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34C21" w:rsidRPr="005E3E6D" w:rsidTr="00C35987">
        <w:tc>
          <w:tcPr>
            <w:tcW w:w="112" w:type="pct"/>
          </w:tcPr>
          <w:p w:rsidR="00577FC7" w:rsidRPr="00024563" w:rsidRDefault="00577FC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821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9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left w:val="single" w:sz="4" w:space="0" w:color="auto"/>
            </w:tcBorders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4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6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61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34C21" w:rsidRPr="005E3E6D" w:rsidTr="00C35987">
        <w:tc>
          <w:tcPr>
            <w:tcW w:w="112" w:type="pct"/>
          </w:tcPr>
          <w:p w:rsidR="00577FC7" w:rsidRPr="00024563" w:rsidRDefault="00577FC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821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9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left w:val="single" w:sz="4" w:space="0" w:color="auto"/>
            </w:tcBorders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4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6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61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34C21" w:rsidRPr="005E3E6D" w:rsidTr="00C35987">
        <w:trPr>
          <w:trHeight w:val="263"/>
        </w:trPr>
        <w:tc>
          <w:tcPr>
            <w:tcW w:w="112" w:type="pct"/>
          </w:tcPr>
          <w:p w:rsidR="00577FC7" w:rsidRPr="00024563" w:rsidRDefault="00577FC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821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9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left w:val="single" w:sz="4" w:space="0" w:color="auto"/>
            </w:tcBorders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4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6" w:type="pct"/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61" w:type="pct"/>
            <w:tcMar>
              <w:top w:w="57" w:type="dxa"/>
              <w:bottom w:w="57" w:type="dxa"/>
            </w:tcMar>
          </w:tcPr>
          <w:p w:rsidR="00577FC7" w:rsidRPr="005E3E6D" w:rsidRDefault="00577FC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A34C21" w:rsidRDefault="00A34C21" w:rsidP="008364B0">
      <w:pPr>
        <w:rPr>
          <w:b/>
        </w:rPr>
      </w:pPr>
    </w:p>
    <w:p w:rsidR="008364B0" w:rsidRPr="004A608D" w:rsidRDefault="008364B0" w:rsidP="008364B0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8364B0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364B0" w:rsidRPr="004A608D" w:rsidRDefault="008364B0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364B0" w:rsidRPr="004A608D" w:rsidRDefault="008364B0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364B0" w:rsidRPr="004A608D" w:rsidRDefault="008364B0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8364B0" w:rsidRPr="004A608D" w:rsidRDefault="008364B0" w:rsidP="002F61D0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8364B0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364B0" w:rsidRPr="004A608D" w:rsidRDefault="00A34C21" w:rsidP="002F61D0">
            <w:pPr>
              <w:spacing w:before="60" w:after="60"/>
            </w:pPr>
            <w:r>
              <w:t>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364B0" w:rsidRPr="004A608D" w:rsidRDefault="00A34C21" w:rsidP="002F61D0">
            <w:pPr>
              <w:spacing w:before="60" w:after="60"/>
            </w:pPr>
            <w:r>
              <w:t>12/02/20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364B0" w:rsidRPr="004A608D" w:rsidRDefault="00A34C21" w:rsidP="002F61D0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364B0" w:rsidRPr="004A608D" w:rsidRDefault="00A34C21" w:rsidP="002F61D0">
            <w:pPr>
              <w:spacing w:before="60" w:after="60"/>
            </w:pPr>
            <w:r>
              <w:t>Assessment Administrator</w:t>
            </w:r>
          </w:p>
        </w:tc>
      </w:tr>
      <w:tr w:rsidR="008364B0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364B0" w:rsidRPr="004A608D" w:rsidRDefault="008364B0" w:rsidP="002F61D0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364B0" w:rsidRPr="004A608D" w:rsidRDefault="008364B0" w:rsidP="002F61D0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364B0" w:rsidRPr="004A608D" w:rsidRDefault="008364B0" w:rsidP="002F61D0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364B0" w:rsidRPr="004A608D" w:rsidRDefault="008364B0" w:rsidP="002F61D0">
            <w:pPr>
              <w:spacing w:before="60" w:after="60"/>
            </w:pPr>
          </w:p>
        </w:tc>
      </w:tr>
    </w:tbl>
    <w:p w:rsidR="008364B0" w:rsidRPr="00DA5BE3" w:rsidRDefault="008364B0" w:rsidP="008364B0">
      <w:pPr>
        <w:pStyle w:val="Bullet"/>
        <w:numPr>
          <w:ilvl w:val="0"/>
          <w:numId w:val="0"/>
        </w:numPr>
        <w:tabs>
          <w:tab w:val="left" w:pos="2790"/>
        </w:tabs>
      </w:pPr>
      <w:r>
        <w:tab/>
      </w:r>
    </w:p>
    <w:p w:rsidR="008364B0" w:rsidRDefault="008364B0" w:rsidP="008364B0">
      <w:pPr>
        <w:pStyle w:val="indentedbullet"/>
        <w:rPr>
          <w:rFonts w:cs="Calibri"/>
        </w:rPr>
      </w:pPr>
    </w:p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0207" w:rsidRDefault="00210207">
      <w:r>
        <w:separator/>
      </w:r>
    </w:p>
  </w:endnote>
  <w:endnote w:type="continuationSeparator" w:id="0">
    <w:p w:rsidR="00210207" w:rsidRDefault="00210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210207" w:rsidP="00FE41F0">
    <w:pPr>
      <w:pStyle w:val="Footer"/>
      <w:rPr>
        <w:rFonts w:cs="Calibri"/>
        <w:bCs/>
        <w:szCs w:val="16"/>
      </w:rPr>
    </w:pPr>
    <w:proofErr w:type="gramStart"/>
    <w:r w:rsidRPr="00210207">
      <w:rPr>
        <w:rFonts w:cs="Calibri"/>
        <w:szCs w:val="16"/>
        <w:lang w:val="en-US"/>
      </w:rPr>
      <w:t>iUSP163</w:t>
    </w:r>
    <w:proofErr w:type="gramEnd"/>
    <w:r w:rsidR="00024563"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 xml:space="preserve">-examination assessment </w:t>
    </w:r>
    <w:r w:rsidR="00A34C21">
      <w:rPr>
        <w:rFonts w:cs="Calibri"/>
        <w:szCs w:val="16"/>
        <w:lang w:val="en-US"/>
      </w:rPr>
      <w:t>form_v1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A34C21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C35987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C35987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0207" w:rsidRDefault="00210207">
      <w:r>
        <w:separator/>
      </w:r>
    </w:p>
  </w:footnote>
  <w:footnote w:type="continuationSeparator" w:id="0">
    <w:p w:rsidR="00210207" w:rsidRDefault="002102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C35987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C35987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210207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207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77FC7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364B0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4C2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35987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93C717C0-185E-49EC-839B-9561A6B2D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  <w:style w:type="paragraph" w:customStyle="1" w:styleId="indentedbullet">
    <w:name w:val="indented bullet"/>
    <w:basedOn w:val="Normal"/>
    <w:link w:val="indentedbulletChar"/>
    <w:qFormat/>
    <w:rsid w:val="008364B0"/>
    <w:pPr>
      <w:spacing w:after="60"/>
      <w:ind w:left="714" w:hanging="357"/>
    </w:pPr>
    <w:rPr>
      <w:rFonts w:cs="Arial"/>
      <w:szCs w:val="20"/>
    </w:rPr>
  </w:style>
  <w:style w:type="character" w:customStyle="1" w:styleId="indentedbulletChar">
    <w:name w:val="indented bullet Char"/>
    <w:link w:val="indentedbullet"/>
    <w:rsid w:val="008364B0"/>
    <w:rPr>
      <w:rFonts w:ascii="Calibri" w:hAnsi="Calibri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CD539C-C2B1-4EF9-A13B-24062CDBE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0</TotalTime>
  <Pages>2</Pages>
  <Words>99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Dennis Applebaum</cp:lastModifiedBy>
  <cp:revision>3</cp:revision>
  <cp:lastPrinted>2018-05-31T07:14:00Z</cp:lastPrinted>
  <dcterms:created xsi:type="dcterms:W3CDTF">2020-02-12T09:55:00Z</dcterms:created>
  <dcterms:modified xsi:type="dcterms:W3CDTF">2020-02-19T15:34:00Z</dcterms:modified>
</cp:coreProperties>
</file>