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9C541D">
      <w:pPr>
        <w:pStyle w:val="Title"/>
        <w:spacing w:after="1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0"/>
        <w:gridCol w:w="2902"/>
        <w:gridCol w:w="1111"/>
        <w:gridCol w:w="526"/>
        <w:gridCol w:w="550"/>
        <w:gridCol w:w="558"/>
        <w:gridCol w:w="705"/>
        <w:gridCol w:w="423"/>
        <w:gridCol w:w="705"/>
        <w:gridCol w:w="673"/>
        <w:gridCol w:w="720"/>
        <w:gridCol w:w="423"/>
        <w:gridCol w:w="705"/>
        <w:gridCol w:w="561"/>
        <w:gridCol w:w="564"/>
        <w:gridCol w:w="3210"/>
      </w:tblGrid>
      <w:tr w:rsidR="00024563" w:rsidRPr="005E3E6D" w:rsidTr="00AE37D5">
        <w:trPr>
          <w:jc w:val="center"/>
        </w:trPr>
        <w:tc>
          <w:tcPr>
            <w:tcW w:w="5000" w:type="pct"/>
            <w:gridSpan w:val="16"/>
            <w:shd w:val="clear" w:color="auto" w:fill="DEEAF6"/>
          </w:tcPr>
          <w:p w:rsidR="00024563" w:rsidRPr="00024563" w:rsidRDefault="00AE37D5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iUBT336 – On site massage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</w:tc>
      </w:tr>
      <w:tr w:rsidR="00AE37D5" w:rsidRPr="005E3E6D" w:rsidTr="003313B0">
        <w:trPr>
          <w:jc w:val="center"/>
        </w:trPr>
        <w:tc>
          <w:tcPr>
            <w:tcW w:w="1487" w:type="pct"/>
            <w:gridSpan w:val="3"/>
            <w:vMerge w:val="restart"/>
            <w:vAlign w:val="center"/>
          </w:tcPr>
          <w:p w:rsidR="00AE37D5" w:rsidRPr="005E3E6D" w:rsidRDefault="00AE37D5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AE37D5" w:rsidRPr="005E3E6D" w:rsidRDefault="00AE37D5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AE37D5" w:rsidRPr="005E3E6D" w:rsidRDefault="00AE37D5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AE37D5" w:rsidRPr="005E3E6D" w:rsidRDefault="00AE37D5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66" w:type="pct"/>
            <w:gridSpan w:val="2"/>
            <w:tcBorders>
              <w:right w:val="single" w:sz="12" w:space="0" w:color="auto"/>
            </w:tcBorders>
          </w:tcPr>
          <w:p w:rsidR="00AE37D5" w:rsidRPr="00024563" w:rsidRDefault="00AE37D5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AE37D5" w:rsidRPr="00024563" w:rsidRDefault="00AE37D5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AE37D5" w:rsidRPr="00024563" w:rsidRDefault="00AE37D5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AE37D5" w:rsidRPr="00024563" w:rsidRDefault="00AE37D5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Head and Neck Massage</w:t>
            </w:r>
          </w:p>
        </w:tc>
        <w:tc>
          <w:tcPr>
            <w:tcW w:w="229" w:type="pct"/>
            <w:vMerge w:val="restart"/>
            <w:textDirection w:val="btLr"/>
            <w:vAlign w:val="center"/>
          </w:tcPr>
          <w:p w:rsidR="00AE37D5" w:rsidRPr="00024563" w:rsidRDefault="00AE37D5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Back and Shoulder Massage</w:t>
            </w:r>
          </w:p>
        </w:tc>
        <w:tc>
          <w:tcPr>
            <w:tcW w:w="245" w:type="pct"/>
            <w:vMerge w:val="restart"/>
            <w:textDirection w:val="btLr"/>
            <w:vAlign w:val="center"/>
          </w:tcPr>
          <w:p w:rsidR="00AE37D5" w:rsidRPr="00024563" w:rsidRDefault="00AE37D5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Hand and Arm Massage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AE37D5" w:rsidRPr="00024563" w:rsidRDefault="00AE37D5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AE37D5" w:rsidRPr="00024563" w:rsidRDefault="00AE37D5" w:rsidP="00F62F4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 Advice</w:t>
            </w:r>
          </w:p>
        </w:tc>
        <w:tc>
          <w:tcPr>
            <w:tcW w:w="1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AE37D5" w:rsidRPr="00024563" w:rsidRDefault="00AE37D5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93" w:type="pct"/>
            <w:vMerge w:val="restart"/>
            <w:vAlign w:val="center"/>
          </w:tcPr>
          <w:p w:rsidR="00AE37D5" w:rsidRPr="00024563" w:rsidRDefault="00AE37D5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AE37D5" w:rsidRPr="005E3E6D" w:rsidTr="003313B0">
        <w:trPr>
          <w:cantSplit/>
          <w:trHeight w:val="1231"/>
          <w:jc w:val="center"/>
        </w:trPr>
        <w:tc>
          <w:tcPr>
            <w:tcW w:w="1487" w:type="pct"/>
            <w:gridSpan w:val="3"/>
            <w:vMerge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extDirection w:val="btLr"/>
            <w:vAlign w:val="center"/>
          </w:tcPr>
          <w:p w:rsidR="00AE37D5" w:rsidRPr="00024563" w:rsidRDefault="00AE37D5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87" w:type="pct"/>
            <w:tcBorders>
              <w:right w:val="single" w:sz="12" w:space="0" w:color="auto"/>
            </w:tcBorders>
            <w:textDirection w:val="btLr"/>
            <w:vAlign w:val="center"/>
          </w:tcPr>
          <w:p w:rsidR="00AE37D5" w:rsidRPr="00024563" w:rsidRDefault="00AE37D5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90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</w:tcBorders>
            <w:textDirection w:val="btL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vMerge/>
            <w:textDirection w:val="btL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vMerge/>
            <w:textDirection w:val="btL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</w:tcBorders>
            <w:textDirection w:val="btL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vMerge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trHeight w:val="350"/>
          <w:jc w:val="center"/>
        </w:trPr>
        <w:tc>
          <w:tcPr>
            <w:tcW w:w="1109" w:type="pct"/>
            <w:gridSpan w:val="2"/>
            <w:shd w:val="clear" w:color="auto" w:fill="F2F2F2" w:themeFill="background1" w:themeFillShade="F2"/>
            <w:vAlign w:val="center"/>
          </w:tcPr>
          <w:p w:rsidR="00AE37D5" w:rsidRPr="005E3E6D" w:rsidRDefault="00AE37D5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8" w:type="pct"/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79" w:type="pct"/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7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0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29" w:type="pct"/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45" w:type="pct"/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AE37D5" w:rsidRPr="005E3E6D" w:rsidRDefault="009C541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AE37D5" w:rsidRPr="005E3E6D" w:rsidRDefault="009C541D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93" w:type="pct"/>
            <w:shd w:val="clear" w:color="auto" w:fill="F2F2F2" w:themeFill="background1" w:themeFillShade="F2"/>
            <w:vAlign w:val="center"/>
          </w:tcPr>
          <w:p w:rsidR="00AE37D5" w:rsidRPr="005E3E6D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trHeight w:val="263"/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E37D5" w:rsidRPr="005E3E6D" w:rsidTr="003313B0">
        <w:trPr>
          <w:jc w:val="center"/>
        </w:trPr>
        <w:tc>
          <w:tcPr>
            <w:tcW w:w="122" w:type="pct"/>
          </w:tcPr>
          <w:p w:rsidR="00AE37D5" w:rsidRPr="00024563" w:rsidRDefault="00AE37D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8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AE37D5" w:rsidRPr="005E3E6D" w:rsidRDefault="00AE37D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3313B0" w:rsidRDefault="003313B0" w:rsidP="003313B0">
      <w:pPr>
        <w:rPr>
          <w:b/>
        </w:rPr>
      </w:pPr>
    </w:p>
    <w:p w:rsidR="003313B0" w:rsidRPr="004A608D" w:rsidRDefault="003313B0" w:rsidP="003313B0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3313B0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313B0" w:rsidRPr="004A608D" w:rsidRDefault="003313B0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313B0" w:rsidRPr="004A608D" w:rsidRDefault="003313B0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313B0" w:rsidRPr="004A608D" w:rsidRDefault="003313B0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313B0" w:rsidRPr="004A608D" w:rsidRDefault="003313B0" w:rsidP="00BD338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313B0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313B0" w:rsidRPr="004A608D" w:rsidRDefault="00F62F48" w:rsidP="00BD338C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313B0" w:rsidRPr="004A608D" w:rsidRDefault="00F62F48" w:rsidP="00BD338C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313B0" w:rsidRPr="004A608D" w:rsidRDefault="00F62F48" w:rsidP="00BD338C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313B0" w:rsidRPr="004A608D" w:rsidRDefault="00F62F48" w:rsidP="00F62F48">
            <w:pPr>
              <w:spacing w:before="60" w:after="60"/>
            </w:pPr>
            <w:r>
              <w:t>Assessment Administrator</w:t>
            </w:r>
            <w:bookmarkStart w:id="0" w:name="_GoBack"/>
            <w:bookmarkEnd w:id="0"/>
          </w:p>
        </w:tc>
      </w:tr>
      <w:tr w:rsidR="003313B0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313B0" w:rsidRPr="004A608D" w:rsidRDefault="003313B0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313B0" w:rsidRPr="004A608D" w:rsidRDefault="003313B0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313B0" w:rsidRPr="004A608D" w:rsidRDefault="003313B0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313B0" w:rsidRPr="004A608D" w:rsidRDefault="003313B0" w:rsidP="00BD338C">
            <w:pPr>
              <w:spacing w:before="60" w:after="60"/>
            </w:pPr>
          </w:p>
        </w:tc>
      </w:tr>
    </w:tbl>
    <w:p w:rsidR="003313B0" w:rsidRPr="00DA5BE3" w:rsidRDefault="003313B0" w:rsidP="003313B0">
      <w:pPr>
        <w:pStyle w:val="Bullet"/>
        <w:numPr>
          <w:ilvl w:val="0"/>
          <w:numId w:val="0"/>
        </w:numPr>
      </w:pPr>
    </w:p>
    <w:p w:rsidR="005E3E6D" w:rsidRDefault="005E3E6D" w:rsidP="009C541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7D5" w:rsidRDefault="00AE37D5">
      <w:r>
        <w:separator/>
      </w:r>
    </w:p>
  </w:endnote>
  <w:endnote w:type="continuationSeparator" w:id="0">
    <w:p w:rsidR="00AE37D5" w:rsidRDefault="00AE3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E37D5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</w:t>
    </w:r>
    <w:r w:rsidR="00D431C3" w:rsidRPr="00DC3C93">
      <w:rPr>
        <w:rFonts w:cs="Calibri"/>
        <w:szCs w:val="16"/>
        <w:lang w:val="en-US"/>
      </w:rPr>
      <w:t>U</w:t>
    </w:r>
    <w:r>
      <w:rPr>
        <w:rFonts w:cs="Calibri"/>
        <w:szCs w:val="16"/>
        <w:lang w:val="en-US"/>
      </w:rPr>
      <w:t>BT336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F62F48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F62F4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F62F4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7D5" w:rsidRDefault="00AE37D5">
      <w:r>
        <w:separator/>
      </w:r>
    </w:p>
  </w:footnote>
  <w:footnote w:type="continuationSeparator" w:id="0">
    <w:p w:rsidR="00AE37D5" w:rsidRDefault="00AE3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62F48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62F48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oFAOqaWrQtAAAA"/>
  </w:docVars>
  <w:rsids>
    <w:rsidRoot w:val="00AE37D5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3B0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41D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9F7705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157"/>
    <w:rsid w:val="00AB330C"/>
    <w:rsid w:val="00AC1C17"/>
    <w:rsid w:val="00AC20D6"/>
    <w:rsid w:val="00AD1577"/>
    <w:rsid w:val="00AD20F1"/>
    <w:rsid w:val="00AE0831"/>
    <w:rsid w:val="00AE37D5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C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2F48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7725E448-425C-4B55-9996-F675D2F25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347B1-0536-4104-846A-5A52FB2F2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113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Dennis Applebaum</cp:lastModifiedBy>
  <cp:revision>2</cp:revision>
  <cp:lastPrinted>2018-05-31T07:14:00Z</cp:lastPrinted>
  <dcterms:created xsi:type="dcterms:W3CDTF">2020-02-19T10:23:00Z</dcterms:created>
  <dcterms:modified xsi:type="dcterms:W3CDTF">2020-02-19T10:23:00Z</dcterms:modified>
</cp:coreProperties>
</file>