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625A56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Default="00625A56" w:rsidP="00625A56">
      <w:pPr>
        <w:pStyle w:val="Title"/>
        <w:spacing w:after="240"/>
      </w:pPr>
      <w:r w:rsidRPr="00625A56">
        <w:t>Hairdressing Consultation/Analysis Form</w:t>
      </w:r>
    </w:p>
    <w:tbl>
      <w:tblPr>
        <w:tblStyle w:val="TableGrid"/>
        <w:tblW w:w="10768" w:type="dxa"/>
        <w:tblLayout w:type="fixed"/>
        <w:tblLook w:val="04A0" w:firstRow="1" w:lastRow="0" w:firstColumn="1" w:lastColumn="0" w:noHBand="0" w:noVBand="1"/>
      </w:tblPr>
      <w:tblGrid>
        <w:gridCol w:w="1838"/>
        <w:gridCol w:w="5954"/>
        <w:gridCol w:w="1417"/>
        <w:gridCol w:w="1559"/>
      </w:tblGrid>
      <w:tr w:rsidR="00625A56" w:rsidTr="00625A56">
        <w:tc>
          <w:tcPr>
            <w:tcW w:w="1838" w:type="dxa"/>
            <w:shd w:val="clear" w:color="auto" w:fill="DEEAF6"/>
            <w:tcMar>
              <w:top w:w="85" w:type="dxa"/>
              <w:bottom w:w="85" w:type="dxa"/>
            </w:tcMar>
          </w:tcPr>
          <w:p w:rsidR="00625A56" w:rsidRPr="006858C7" w:rsidRDefault="00625A56" w:rsidP="00A71259">
            <w:pPr>
              <w:rPr>
                <w:b/>
              </w:rPr>
            </w:pPr>
            <w:r>
              <w:rPr>
                <w:b/>
              </w:rPr>
              <w:t>Client</w:t>
            </w:r>
            <w:r w:rsidRPr="006858C7">
              <w:rPr>
                <w:b/>
              </w:rPr>
              <w:t xml:space="preserve"> name:</w:t>
            </w:r>
          </w:p>
        </w:tc>
        <w:tc>
          <w:tcPr>
            <w:tcW w:w="5954" w:type="dxa"/>
            <w:tcMar>
              <w:top w:w="85" w:type="dxa"/>
              <w:bottom w:w="85" w:type="dxa"/>
            </w:tcMar>
          </w:tcPr>
          <w:p w:rsidR="00625A56" w:rsidRDefault="00625A56" w:rsidP="00625A56">
            <w:pPr>
              <w:tabs>
                <w:tab w:val="left" w:pos="6935"/>
              </w:tabs>
            </w:pPr>
            <w:r>
              <w:tab/>
            </w:r>
          </w:p>
        </w:tc>
        <w:tc>
          <w:tcPr>
            <w:tcW w:w="1417" w:type="dxa"/>
          </w:tcPr>
          <w:p w:rsidR="00625A56" w:rsidRDefault="00625A56" w:rsidP="00625A56">
            <w:pPr>
              <w:tabs>
                <w:tab w:val="left" w:pos="6935"/>
              </w:tabs>
              <w:jc w:val="center"/>
            </w:pPr>
            <w:r>
              <w:t xml:space="preserve">New  </w:t>
            </w:r>
            <w:sdt>
              <w:sdtPr>
                <w:id w:val="-1834059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559" w:type="dxa"/>
          </w:tcPr>
          <w:p w:rsidR="00625A56" w:rsidRDefault="00625A56" w:rsidP="00625A56">
            <w:pPr>
              <w:tabs>
                <w:tab w:val="left" w:pos="6935"/>
              </w:tabs>
              <w:jc w:val="center"/>
            </w:pPr>
            <w:r w:rsidRPr="00625A56">
              <w:t>Regular</w:t>
            </w:r>
            <w:r>
              <w:t xml:space="preserve">  </w:t>
            </w:r>
            <w:sdt>
              <w:sdtPr>
                <w:id w:val="519692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858C7" w:rsidTr="00625A56">
        <w:tc>
          <w:tcPr>
            <w:tcW w:w="1838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25A56" w:rsidP="00A71259">
            <w:pPr>
              <w:rPr>
                <w:b/>
              </w:rPr>
            </w:pPr>
            <w:r>
              <w:rPr>
                <w:b/>
              </w:rPr>
              <w:t>Learner name</w:t>
            </w:r>
            <w:r w:rsidR="006858C7" w:rsidRPr="006858C7">
              <w:rPr>
                <w:b/>
              </w:rPr>
              <w:t>:</w:t>
            </w:r>
          </w:p>
        </w:tc>
        <w:tc>
          <w:tcPr>
            <w:tcW w:w="8930" w:type="dxa"/>
            <w:gridSpan w:val="3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625A56">
        <w:tc>
          <w:tcPr>
            <w:tcW w:w="1838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25A56" w:rsidP="00A71259">
            <w:pPr>
              <w:rPr>
                <w:b/>
              </w:rPr>
            </w:pPr>
            <w:r>
              <w:rPr>
                <w:b/>
              </w:rPr>
              <w:t>Assessment d</w:t>
            </w:r>
            <w:r w:rsidR="006858C7" w:rsidRPr="006858C7">
              <w:rPr>
                <w:b/>
              </w:rPr>
              <w:t>ate:</w:t>
            </w:r>
          </w:p>
        </w:tc>
        <w:tc>
          <w:tcPr>
            <w:tcW w:w="8930" w:type="dxa"/>
            <w:gridSpan w:val="3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BB0E89" w:rsidRDefault="00BB0E89" w:rsidP="00625A56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36"/>
        <w:gridCol w:w="1842"/>
        <w:gridCol w:w="437"/>
        <w:gridCol w:w="1821"/>
        <w:gridCol w:w="437"/>
        <w:gridCol w:w="1832"/>
        <w:gridCol w:w="437"/>
        <w:gridCol w:w="1683"/>
        <w:gridCol w:w="437"/>
      </w:tblGrid>
      <w:tr w:rsidR="002C5C77" w:rsidRPr="007F0350" w:rsidTr="00625A56">
        <w:tc>
          <w:tcPr>
            <w:tcW w:w="5000" w:type="pct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097164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Hair/scalp d</w:t>
            </w:r>
            <w:r w:rsidR="004E0103">
              <w:rPr>
                <w:sz w:val="24"/>
              </w:rPr>
              <w:t>etails</w:t>
            </w:r>
            <w:r w:rsidR="00E6627C">
              <w:rPr>
                <w:sz w:val="24"/>
              </w:rPr>
              <w:t>:</w:t>
            </w:r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vMerge w:val="restar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Pr="00674CF0" w:rsidRDefault="00674CF0" w:rsidP="00674CF0">
            <w:r>
              <w:t>Hair condition:</w:t>
            </w:r>
          </w:p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25A56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25A56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8755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Greasy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5878214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5442495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Chemical damage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6213089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vMerge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Default="00674CF0" w:rsidP="00674CF0"/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 w:rsidRPr="005075D4">
              <w:t>Environmental damage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5107167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 w:rsidRPr="005075D4">
              <w:t>Heat damage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5508515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 w:rsidRPr="005075D4">
              <w:t>Product build-up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13195710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r>
              <w:t>Hair classification:</w:t>
            </w:r>
          </w:p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Straight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9511948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Wavy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1247649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Curly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21201355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Very curly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r>
              <w:t>Hair texture:</w:t>
            </w:r>
          </w:p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Very fine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1532104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Fine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582882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5074861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Coarse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r w:rsidRPr="00FD315B">
              <w:t xml:space="preserve">Hair </w:t>
            </w:r>
            <w:r>
              <w:t>d</w:t>
            </w:r>
            <w:r w:rsidRPr="00FD315B">
              <w:t xml:space="preserve">ensity:  </w:t>
            </w:r>
          </w:p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Very fine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8553894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Fine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575205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3548033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vMerge w:val="restar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r>
              <w:t>Scalp condition:</w:t>
            </w:r>
          </w:p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8349122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204794984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Dandruff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7759861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vMerge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Default="00674CF0" w:rsidP="00674CF0"/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Product build-up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68608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851" w:type="pct"/>
            <w:tcBorders>
              <w:righ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782" w:type="pct"/>
            <w:tcBorders>
              <w:righ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r>
              <w:t>Growth patterns:</w:t>
            </w:r>
          </w:p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Nape whorls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691559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Widow peaks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3948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Cowlick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20754246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Double crown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20159605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4CF0" w:rsidRPr="00003257" w:rsidTr="00152434">
        <w:trPr>
          <w:trHeight w:val="251"/>
        </w:trPr>
        <w:tc>
          <w:tcPr>
            <w:tcW w:w="853" w:type="pc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674CF0" w:rsidRDefault="00674CF0" w:rsidP="00674CF0">
            <w:r>
              <w:t>Diagnostic t</w:t>
            </w:r>
            <w:r w:rsidRPr="00FD315B">
              <w:t>ests:</w:t>
            </w:r>
          </w:p>
        </w:tc>
        <w:tc>
          <w:tcPr>
            <w:tcW w:w="85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Skin test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8818328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Elasticity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17318365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Porosity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789408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Pr="0087609D" w:rsidRDefault="00674CF0" w:rsidP="00674CF0">
            <w:pPr>
              <w:tabs>
                <w:tab w:val="left" w:pos="6705"/>
              </w:tabs>
              <w:spacing w:before="20" w:after="20"/>
              <w:jc w:val="center"/>
            </w:pPr>
            <w:r>
              <w:t>Incompatibility test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674CF0" w:rsidRDefault="00164059" w:rsidP="00674CF0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13016898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4CF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52434" w:rsidRPr="00003257" w:rsidTr="00152434">
        <w:trPr>
          <w:trHeight w:val="121"/>
        </w:trPr>
        <w:tc>
          <w:tcPr>
            <w:tcW w:w="853" w:type="pc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152434" w:rsidRPr="00674CF0" w:rsidRDefault="00152434" w:rsidP="00E25719">
            <w:pPr>
              <w:tabs>
                <w:tab w:val="left" w:pos="6705"/>
              </w:tabs>
              <w:spacing w:before="20" w:after="20"/>
            </w:pPr>
            <w:r w:rsidRPr="00674CF0">
              <w:t xml:space="preserve">Previous </w:t>
            </w:r>
            <w:r>
              <w:br/>
            </w:r>
            <w:r w:rsidRPr="00674CF0">
              <w:t>products used:</w:t>
            </w:r>
          </w:p>
        </w:tc>
        <w:tc>
          <w:tcPr>
            <w:tcW w:w="4147" w:type="pct"/>
            <w:gridSpan w:val="8"/>
            <w:shd w:val="clear" w:color="auto" w:fill="FFFFFF" w:themeFill="background1"/>
            <w:vAlign w:val="center"/>
          </w:tcPr>
          <w:p w:rsidR="00152434" w:rsidRPr="0087609D" w:rsidRDefault="00152434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 w:rsidP="00674CF0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194"/>
        <w:gridCol w:w="392"/>
        <w:gridCol w:w="3102"/>
        <w:gridCol w:w="486"/>
        <w:gridCol w:w="3151"/>
        <w:gridCol w:w="437"/>
      </w:tblGrid>
      <w:tr w:rsidR="00BD1520" w:rsidRPr="0087609D" w:rsidTr="00674CF0">
        <w:tc>
          <w:tcPr>
            <w:tcW w:w="5000" w:type="pct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674CF0" w:rsidP="00A61D0B">
            <w:pPr>
              <w:pStyle w:val="Boldstatement"/>
              <w:spacing w:before="20" w:after="20"/>
              <w:rPr>
                <w:sz w:val="24"/>
              </w:rPr>
            </w:pPr>
            <w:r w:rsidRPr="00674CF0">
              <w:rPr>
                <w:sz w:val="24"/>
              </w:rPr>
              <w:t>Ha</w:t>
            </w:r>
            <w:r>
              <w:rPr>
                <w:sz w:val="24"/>
              </w:rPr>
              <w:t>s the client any adverse hair/</w:t>
            </w:r>
            <w:r w:rsidRPr="00674CF0">
              <w:rPr>
                <w:sz w:val="24"/>
              </w:rPr>
              <w:t>scalp or skin conditions? (Contra-indications):</w:t>
            </w:r>
            <w:r w:rsidRPr="00674CF0">
              <w:rPr>
                <w:b w:val="0"/>
                <w:sz w:val="24"/>
              </w:rPr>
              <w:t xml:space="preserve"> Please tick the box below</w:t>
            </w:r>
            <w:r w:rsidRPr="00674CF0">
              <w:rPr>
                <w:sz w:val="24"/>
              </w:rPr>
              <w:t xml:space="preserve">  </w:t>
            </w:r>
          </w:p>
        </w:tc>
      </w:tr>
      <w:tr w:rsidR="00F724E4" w:rsidRPr="0087609D" w:rsidTr="00674CF0">
        <w:trPr>
          <w:trHeight w:val="175"/>
        </w:trPr>
        <w:tc>
          <w:tcPr>
            <w:tcW w:w="1484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674CF0" w:rsidP="0082428A">
            <w:pPr>
              <w:jc w:val="center"/>
            </w:pPr>
            <w:r w:rsidRPr="00FD315B">
              <w:t>Allergies to products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64059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674CF0" w:rsidP="0082428A">
            <w:pPr>
              <w:jc w:val="center"/>
            </w:pPr>
            <w:r w:rsidRPr="00FD315B">
              <w:t>History of allergic reactions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64059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674CF0" w:rsidP="0082428A">
            <w:pPr>
              <w:jc w:val="center"/>
            </w:pPr>
            <w:r w:rsidRPr="00FD315B">
              <w:t>Medical advice or instruction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64059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674CF0">
        <w:trPr>
          <w:trHeight w:val="175"/>
        </w:trPr>
        <w:tc>
          <w:tcPr>
            <w:tcW w:w="1484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674CF0" w:rsidP="0082428A">
            <w:pPr>
              <w:jc w:val="center"/>
            </w:pPr>
            <w:r w:rsidRPr="00FD315B">
              <w:t>Cuts, abrasions and scar tissue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64059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674CF0" w:rsidP="0082428A">
            <w:pPr>
              <w:jc w:val="center"/>
            </w:pPr>
            <w:r w:rsidRPr="00FD315B">
              <w:t xml:space="preserve">Recent incompatibility </w:t>
            </w:r>
            <w:r>
              <w:br/>
            </w:r>
            <w:r w:rsidRPr="00FD315B">
              <w:t>to products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64059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674CF0" w:rsidP="0082428A">
            <w:pPr>
              <w:jc w:val="center"/>
            </w:pPr>
            <w:r w:rsidRPr="00FD315B">
              <w:t xml:space="preserve">Skin and scalp disorders </w:t>
            </w:r>
            <w:r>
              <w:br/>
            </w:r>
            <w:r w:rsidRPr="00FD315B">
              <w:t>and diseases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164059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74CF0" w:rsidRPr="0087609D" w:rsidTr="00674CF0">
        <w:trPr>
          <w:trHeight w:val="175"/>
        </w:trPr>
        <w:tc>
          <w:tcPr>
            <w:tcW w:w="5000" w:type="pct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674CF0" w:rsidRDefault="00674CF0" w:rsidP="00674CF0">
            <w:r w:rsidRPr="00C10BA2">
              <w:t>Unable to carry out service for</w:t>
            </w:r>
            <w:r>
              <w:t xml:space="preserve"> the following reason:</w:t>
            </w:r>
          </w:p>
        </w:tc>
      </w:tr>
      <w:tr w:rsidR="007E7D4A" w:rsidRPr="0087609D" w:rsidTr="00674CF0">
        <w:trPr>
          <w:trHeight w:val="175"/>
        </w:trPr>
        <w:tc>
          <w:tcPr>
            <w:tcW w:w="1484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674CF0" w:rsidP="0082428A">
            <w:pPr>
              <w:jc w:val="center"/>
            </w:pPr>
            <w:r w:rsidRPr="00C10BA2">
              <w:t>Recent injuries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64059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674CF0" w:rsidP="0082428A">
            <w:pPr>
              <w:jc w:val="center"/>
            </w:pPr>
            <w:r w:rsidRPr="00C10BA2">
              <w:t>Evidence of hair damage</w:t>
            </w:r>
          </w:p>
        </w:tc>
        <w:tc>
          <w:tcPr>
            <w:tcW w:w="226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64059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64" w:type="pct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674CF0" w:rsidP="0082428A">
            <w:pPr>
              <w:jc w:val="center"/>
            </w:pPr>
            <w:r w:rsidRPr="00C10BA2">
              <w:t>Recent scar tissue damage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64059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674CF0">
        <w:trPr>
          <w:trHeight w:val="175"/>
        </w:trPr>
        <w:tc>
          <w:tcPr>
            <w:tcW w:w="1484" w:type="pct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674CF0" w:rsidP="0082428A">
            <w:pPr>
              <w:jc w:val="center"/>
            </w:pPr>
            <w:r w:rsidRPr="00C10BA2">
              <w:t>Positive reactions to tests</w:t>
            </w:r>
          </w:p>
        </w:tc>
        <w:tc>
          <w:tcPr>
            <w:tcW w:w="182" w:type="pct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164059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1" w:type="pct"/>
            <w:tcBorders>
              <w:right w:val="nil"/>
            </w:tcBorders>
            <w:shd w:val="clear" w:color="auto" w:fill="BFBFBF" w:themeFill="background1" w:themeFillShade="BF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226" w:type="pct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:rsidR="007E7D4A" w:rsidRDefault="007E7D4A" w:rsidP="00A72B2F">
            <w:pPr>
              <w:jc w:val="center"/>
            </w:pPr>
          </w:p>
        </w:tc>
        <w:tc>
          <w:tcPr>
            <w:tcW w:w="1464" w:type="pct"/>
            <w:tcBorders>
              <w:right w:val="nil"/>
            </w:tcBorders>
            <w:shd w:val="clear" w:color="auto" w:fill="BFBFBF" w:themeFill="background1" w:themeFillShade="BF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vAlign w:val="center"/>
          </w:tcPr>
          <w:p w:rsidR="007E7D4A" w:rsidRDefault="007E7D4A" w:rsidP="00A72B2F">
            <w:pPr>
              <w:jc w:val="center"/>
            </w:pPr>
          </w:p>
        </w:tc>
      </w:tr>
    </w:tbl>
    <w:p w:rsidR="00097164" w:rsidRDefault="00097164" w:rsidP="00097164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62"/>
        <w:gridCol w:w="437"/>
        <w:gridCol w:w="1974"/>
        <w:gridCol w:w="437"/>
        <w:gridCol w:w="5652"/>
      </w:tblGrid>
      <w:tr w:rsidR="00097164" w:rsidRPr="0087609D" w:rsidTr="00097164">
        <w:tc>
          <w:tcPr>
            <w:tcW w:w="5000" w:type="pct"/>
            <w:gridSpan w:val="5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97164" w:rsidRPr="00097164" w:rsidRDefault="00097164" w:rsidP="00097164">
            <w:r w:rsidRPr="00097164">
              <w:rPr>
                <w:b/>
                <w:sz w:val="24"/>
              </w:rPr>
              <w:t>Service to be carried out:</w:t>
            </w:r>
            <w:r>
              <w:rPr>
                <w:sz w:val="24"/>
              </w:rPr>
              <w:t xml:space="preserve"> </w:t>
            </w:r>
            <w:r w:rsidRPr="00FD315B">
              <w:rPr>
                <w:sz w:val="24"/>
              </w:rPr>
              <w:t xml:space="preserve">Please tick the box below  </w:t>
            </w:r>
          </w:p>
        </w:tc>
      </w:tr>
      <w:tr w:rsidR="00097164" w:rsidRPr="0087609D" w:rsidTr="00185D12">
        <w:trPr>
          <w:trHeight w:val="227"/>
        </w:trPr>
        <w:tc>
          <w:tcPr>
            <w:tcW w:w="1051" w:type="pct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  <w:right w:w="28" w:type="dxa"/>
            </w:tcMar>
            <w:vAlign w:val="center"/>
          </w:tcPr>
          <w:p w:rsidR="00097164" w:rsidRPr="00C10BA2" w:rsidRDefault="00097164" w:rsidP="00097164">
            <w:r>
              <w:t>Conditioning treatment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Default="00164059" w:rsidP="00097164">
            <w:sdt>
              <w:sdtPr>
                <w:id w:val="-12387040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D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7" w:type="pct"/>
            <w:tcBorders>
              <w:right w:val="nil"/>
            </w:tcBorders>
            <w:shd w:val="clear" w:color="auto" w:fill="auto"/>
            <w:vAlign w:val="center"/>
          </w:tcPr>
          <w:p w:rsidR="00097164" w:rsidRPr="00C10BA2" w:rsidRDefault="00097164" w:rsidP="00097164">
            <w:r w:rsidRPr="00C10BA2">
              <w:t>Cutting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Default="00164059" w:rsidP="00097164">
            <w:sdt>
              <w:sdtPr>
                <w:id w:val="-3908085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 w:rsidRPr="00827B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26" w:type="pct"/>
            <w:shd w:val="clear" w:color="auto" w:fill="auto"/>
            <w:vAlign w:val="center"/>
          </w:tcPr>
          <w:p w:rsidR="00097164" w:rsidRDefault="00097164" w:rsidP="00097164">
            <w:pPr>
              <w:pStyle w:val="Boldstatement"/>
              <w:spacing w:before="20" w:after="20"/>
              <w:rPr>
                <w:b w:val="0"/>
              </w:rPr>
            </w:pPr>
            <w:r w:rsidRPr="00271049">
              <w:rPr>
                <w:b w:val="0"/>
              </w:rPr>
              <w:t>Products used during service:</w:t>
            </w:r>
          </w:p>
          <w:p w:rsidR="00097164" w:rsidRPr="0087609D" w:rsidRDefault="00097164" w:rsidP="00097164">
            <w:pPr>
              <w:pStyle w:val="Boldstatement"/>
              <w:spacing w:before="20" w:after="20"/>
              <w:rPr>
                <w:sz w:val="24"/>
              </w:rPr>
            </w:pPr>
          </w:p>
        </w:tc>
      </w:tr>
      <w:tr w:rsidR="00097164" w:rsidRPr="0087609D" w:rsidTr="00185D12">
        <w:tc>
          <w:tcPr>
            <w:tcW w:w="1051" w:type="pct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  <w:right w:w="28" w:type="dxa"/>
            </w:tcMar>
            <w:vAlign w:val="center"/>
          </w:tcPr>
          <w:p w:rsidR="00097164" w:rsidRPr="00C10BA2" w:rsidRDefault="00097164" w:rsidP="00097164">
            <w:r>
              <w:t>Blow drying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Default="00164059" w:rsidP="00097164">
            <w:sdt>
              <w:sdtPr>
                <w:id w:val="18072773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 w:rsidRPr="006759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7" w:type="pct"/>
            <w:tcBorders>
              <w:right w:val="nil"/>
            </w:tcBorders>
            <w:shd w:val="clear" w:color="auto" w:fill="auto"/>
            <w:vAlign w:val="center"/>
          </w:tcPr>
          <w:p w:rsidR="00097164" w:rsidRPr="00C10BA2" w:rsidRDefault="00097164" w:rsidP="00097164">
            <w:r>
              <w:t>Colouring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Default="00164059" w:rsidP="00097164">
            <w:sdt>
              <w:sdtPr>
                <w:id w:val="20838666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 w:rsidRPr="00827B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26" w:type="pct"/>
            <w:vMerge w:val="restart"/>
            <w:shd w:val="clear" w:color="auto" w:fill="auto"/>
          </w:tcPr>
          <w:p w:rsidR="00097164" w:rsidRPr="00271049" w:rsidRDefault="00097164" w:rsidP="00097164">
            <w:pPr>
              <w:pStyle w:val="Boldstatement"/>
              <w:spacing w:before="20" w:after="20"/>
              <w:rPr>
                <w:b w:val="0"/>
              </w:rPr>
            </w:pPr>
            <w:r>
              <w:rPr>
                <w:b w:val="0"/>
              </w:rPr>
              <w:t>Recommended Products/</w:t>
            </w:r>
            <w:r w:rsidRPr="00271049">
              <w:rPr>
                <w:b w:val="0"/>
              </w:rPr>
              <w:t>Services:</w:t>
            </w:r>
          </w:p>
        </w:tc>
      </w:tr>
      <w:tr w:rsidR="00097164" w:rsidRPr="0087609D" w:rsidTr="00185D12">
        <w:tc>
          <w:tcPr>
            <w:tcW w:w="1051" w:type="pct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  <w:right w:w="28" w:type="dxa"/>
            </w:tcMar>
            <w:vAlign w:val="center"/>
          </w:tcPr>
          <w:p w:rsidR="00097164" w:rsidRPr="00C10BA2" w:rsidRDefault="00097164" w:rsidP="00097164">
            <w:r>
              <w:t>Setting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Default="00164059" w:rsidP="00097164">
            <w:sdt>
              <w:sdtPr>
                <w:id w:val="18374868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 w:rsidRPr="006759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7" w:type="pct"/>
            <w:tcBorders>
              <w:right w:val="nil"/>
            </w:tcBorders>
            <w:shd w:val="clear" w:color="auto" w:fill="auto"/>
            <w:vAlign w:val="center"/>
          </w:tcPr>
          <w:p w:rsidR="00097164" w:rsidRPr="00C10BA2" w:rsidRDefault="00097164" w:rsidP="00097164">
            <w:r>
              <w:t>Relaxing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Default="00164059" w:rsidP="00097164">
            <w:sdt>
              <w:sdtPr>
                <w:id w:val="8163728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 w:rsidRPr="00827B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26" w:type="pct"/>
            <w:vMerge/>
            <w:shd w:val="clear" w:color="auto" w:fill="auto"/>
          </w:tcPr>
          <w:p w:rsidR="00097164" w:rsidRPr="00271049" w:rsidRDefault="00097164" w:rsidP="00097164">
            <w:pPr>
              <w:pStyle w:val="Boldstatement"/>
              <w:spacing w:before="20" w:after="20"/>
              <w:rPr>
                <w:b w:val="0"/>
              </w:rPr>
            </w:pPr>
          </w:p>
        </w:tc>
      </w:tr>
      <w:tr w:rsidR="00097164" w:rsidRPr="0087609D" w:rsidTr="00185D12">
        <w:tc>
          <w:tcPr>
            <w:tcW w:w="1051" w:type="pct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  <w:right w:w="28" w:type="dxa"/>
            </w:tcMar>
            <w:vAlign w:val="center"/>
          </w:tcPr>
          <w:p w:rsidR="00097164" w:rsidRPr="00C10BA2" w:rsidRDefault="00097164" w:rsidP="00097164">
            <w:r>
              <w:t>Hair up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Default="00164059" w:rsidP="00097164">
            <w:sdt>
              <w:sdtPr>
                <w:id w:val="139408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 w:rsidRPr="0067590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17" w:type="pct"/>
            <w:tcBorders>
              <w:right w:val="nil"/>
            </w:tcBorders>
            <w:shd w:val="clear" w:color="auto" w:fill="auto"/>
            <w:vAlign w:val="center"/>
          </w:tcPr>
          <w:p w:rsidR="00097164" w:rsidRPr="00C10BA2" w:rsidRDefault="00097164" w:rsidP="00097164">
            <w:r>
              <w:t>Perming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Default="00164059" w:rsidP="00097164">
            <w:sdt>
              <w:sdtPr>
                <w:id w:val="-3185814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 w:rsidRPr="00827B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626" w:type="pct"/>
            <w:vMerge w:val="restart"/>
            <w:shd w:val="clear" w:color="auto" w:fill="auto"/>
          </w:tcPr>
          <w:p w:rsidR="00097164" w:rsidRPr="00271049" w:rsidRDefault="00097164" w:rsidP="00097164">
            <w:pPr>
              <w:pStyle w:val="Boldstatement"/>
              <w:spacing w:before="20" w:after="20"/>
              <w:rPr>
                <w:b w:val="0"/>
              </w:rPr>
            </w:pPr>
            <w:r w:rsidRPr="00271049">
              <w:rPr>
                <w:b w:val="0"/>
              </w:rPr>
              <w:t>Client Comments:</w:t>
            </w:r>
          </w:p>
        </w:tc>
      </w:tr>
      <w:tr w:rsidR="00097164" w:rsidRPr="0087609D" w:rsidTr="00185D12">
        <w:tc>
          <w:tcPr>
            <w:tcW w:w="1051" w:type="pct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  <w:right w:w="28" w:type="dxa"/>
            </w:tcMar>
            <w:vAlign w:val="center"/>
          </w:tcPr>
          <w:p w:rsidR="00097164" w:rsidRPr="00C10BA2" w:rsidRDefault="00097164" w:rsidP="008D6418">
            <w:r>
              <w:t>Plaiting/twisting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Pr="00624A67" w:rsidRDefault="00164059" w:rsidP="008D6418">
            <w:pPr>
              <w:pStyle w:val="Boldstatement"/>
              <w:spacing w:before="20" w:after="20"/>
              <w:rPr>
                <w:b w:val="0"/>
              </w:rPr>
            </w:pPr>
            <w:sdt>
              <w:sdtPr>
                <w:rPr>
                  <w:b w:val="0"/>
                </w:rPr>
                <w:id w:val="2973533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</w:p>
        </w:tc>
        <w:tc>
          <w:tcPr>
            <w:tcW w:w="917" w:type="pct"/>
            <w:tcBorders>
              <w:right w:val="nil"/>
            </w:tcBorders>
            <w:shd w:val="clear" w:color="auto" w:fill="auto"/>
            <w:vAlign w:val="center"/>
          </w:tcPr>
          <w:p w:rsidR="00097164" w:rsidRPr="00C10BA2" w:rsidRDefault="00097164" w:rsidP="008D6418">
            <w:r>
              <w:t>Cutting facial hair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auto"/>
            <w:vAlign w:val="center"/>
          </w:tcPr>
          <w:p w:rsidR="00097164" w:rsidRPr="00624A67" w:rsidRDefault="00164059" w:rsidP="008D6418">
            <w:pPr>
              <w:pStyle w:val="Boldstatement"/>
              <w:spacing w:before="20" w:after="20"/>
              <w:rPr>
                <w:b w:val="0"/>
              </w:rPr>
            </w:pPr>
            <w:sdt>
              <w:sdtPr>
                <w:rPr>
                  <w:b w:val="0"/>
                </w:rPr>
                <w:id w:val="-11251528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97164">
                  <w:rPr>
                    <w:rFonts w:ascii="MS Gothic" w:eastAsia="MS Gothic" w:hAnsi="MS Gothic" w:hint="eastAsia"/>
                    <w:b w:val="0"/>
                  </w:rPr>
                  <w:t>☐</w:t>
                </w:r>
              </w:sdtContent>
            </w:sdt>
          </w:p>
        </w:tc>
        <w:tc>
          <w:tcPr>
            <w:tcW w:w="2626" w:type="pct"/>
            <w:vMerge/>
            <w:shd w:val="clear" w:color="auto" w:fill="auto"/>
            <w:vAlign w:val="center"/>
          </w:tcPr>
          <w:p w:rsidR="00097164" w:rsidRPr="0087609D" w:rsidRDefault="00097164" w:rsidP="008D6418">
            <w:pPr>
              <w:pStyle w:val="Boldstatement"/>
              <w:spacing w:before="20" w:after="20"/>
              <w:rPr>
                <w:sz w:val="24"/>
              </w:rPr>
            </w:pPr>
          </w:p>
        </w:tc>
      </w:tr>
    </w:tbl>
    <w:p w:rsidR="008D6418" w:rsidRDefault="008D6418">
      <w:bookmarkStart w:id="0" w:name="_GoBack"/>
      <w:bookmarkEnd w:id="0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78"/>
        <w:gridCol w:w="1801"/>
        <w:gridCol w:w="437"/>
        <w:gridCol w:w="273"/>
        <w:gridCol w:w="437"/>
        <w:gridCol w:w="1111"/>
        <w:gridCol w:w="437"/>
        <w:gridCol w:w="1832"/>
        <w:gridCol w:w="437"/>
        <w:gridCol w:w="1683"/>
        <w:gridCol w:w="436"/>
      </w:tblGrid>
      <w:tr w:rsidR="008D6418" w:rsidRPr="007F0350" w:rsidTr="004A6637">
        <w:tc>
          <w:tcPr>
            <w:tcW w:w="5000" w:type="pct"/>
            <w:gridSpan w:val="11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pStyle w:val="Boldstatement"/>
              <w:spacing w:before="20" w:after="20"/>
              <w:rPr>
                <w:sz w:val="24"/>
              </w:rPr>
            </w:pPr>
            <w:r w:rsidRPr="008D6418">
              <w:rPr>
                <w:sz w:val="24"/>
              </w:rPr>
              <w:lastRenderedPageBreak/>
              <w:t xml:space="preserve">Colouring:  </w:t>
            </w:r>
          </w:p>
        </w:tc>
      </w:tr>
      <w:tr w:rsidR="008D6418" w:rsidRPr="00003257" w:rsidTr="008D6418">
        <w:trPr>
          <w:trHeight w:val="251"/>
        </w:trPr>
        <w:tc>
          <w:tcPr>
            <w:tcW w:w="1912" w:type="pct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D6418" w:rsidRPr="0087609D" w:rsidRDefault="008D6418" w:rsidP="008D6418">
            <w:r w:rsidRPr="00355874">
              <w:t>Colour sensitivity test checked</w:t>
            </w:r>
            <w:r>
              <w:t>:</w:t>
            </w:r>
          </w:p>
        </w:tc>
        <w:tc>
          <w:tcPr>
            <w:tcW w:w="3088" w:type="pct"/>
            <w:gridSpan w:val="8"/>
            <w:shd w:val="clear" w:color="auto" w:fill="FFFFFF" w:themeFill="background1"/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8D6418" w:rsidRPr="00003257" w:rsidTr="008D6418">
        <w:trPr>
          <w:trHeight w:val="251"/>
        </w:trPr>
        <w:tc>
          <w:tcPr>
            <w:tcW w:w="1912" w:type="pct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D6418" w:rsidRPr="008D6418" w:rsidRDefault="008D6418" w:rsidP="008D6418">
            <w:pPr>
              <w:pStyle w:val="Boldstatement"/>
              <w:spacing w:before="20" w:after="20"/>
              <w:rPr>
                <w:b w:val="0"/>
              </w:rPr>
            </w:pPr>
            <w:r>
              <w:rPr>
                <w:b w:val="0"/>
              </w:rPr>
              <w:t xml:space="preserve">Natural depth, </w:t>
            </w:r>
            <w:r w:rsidRPr="00355874">
              <w:rPr>
                <w:b w:val="0"/>
              </w:rPr>
              <w:t>Natural tone</w:t>
            </w:r>
            <w:r>
              <w:rPr>
                <w:b w:val="0"/>
              </w:rPr>
              <w:t>:</w:t>
            </w:r>
          </w:p>
        </w:tc>
        <w:tc>
          <w:tcPr>
            <w:tcW w:w="3088" w:type="pct"/>
            <w:gridSpan w:val="8"/>
            <w:shd w:val="clear" w:color="auto" w:fill="FFFFFF" w:themeFill="background1"/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8D6418" w:rsidRPr="00003257" w:rsidTr="008D6418">
        <w:trPr>
          <w:trHeight w:val="251"/>
        </w:trPr>
        <w:tc>
          <w:tcPr>
            <w:tcW w:w="1912" w:type="pct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D6418" w:rsidRPr="00355874" w:rsidRDefault="008D6418" w:rsidP="008D6418">
            <w:r w:rsidRPr="00355874">
              <w:t>Existing colour mid lengths/ends</w:t>
            </w:r>
            <w:r>
              <w:t>:</w:t>
            </w:r>
          </w:p>
        </w:tc>
        <w:tc>
          <w:tcPr>
            <w:tcW w:w="3088" w:type="pct"/>
            <w:gridSpan w:val="8"/>
            <w:shd w:val="clear" w:color="auto" w:fill="FFFFFF" w:themeFill="background1"/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8D6418" w:rsidRPr="00003257" w:rsidTr="008D6418">
        <w:trPr>
          <w:trHeight w:val="251"/>
        </w:trPr>
        <w:tc>
          <w:tcPr>
            <w:tcW w:w="1912" w:type="pct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D6418" w:rsidRPr="00355874" w:rsidRDefault="008D6418" w:rsidP="008D6418">
            <w:r w:rsidRPr="00355874">
              <w:t>% of white</w:t>
            </w:r>
            <w:r>
              <w:t>:</w:t>
            </w:r>
          </w:p>
        </w:tc>
        <w:tc>
          <w:tcPr>
            <w:tcW w:w="3088" w:type="pct"/>
            <w:gridSpan w:val="8"/>
            <w:shd w:val="clear" w:color="auto" w:fill="FFFFFF" w:themeFill="background1"/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8D6418" w:rsidRPr="00003257" w:rsidTr="008D6418">
        <w:trPr>
          <w:trHeight w:val="251"/>
        </w:trPr>
        <w:tc>
          <w:tcPr>
            <w:tcW w:w="1912" w:type="pct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D6418" w:rsidRPr="00355874" w:rsidRDefault="008D6418" w:rsidP="00185D12">
            <w:r w:rsidRPr="00355874">
              <w:t>Target colour:</w:t>
            </w:r>
            <w:r>
              <w:t xml:space="preserve"> </w:t>
            </w:r>
            <w:r w:rsidR="00185D12">
              <w:t>c</w:t>
            </w:r>
            <w:r w:rsidRPr="00355874">
              <w:t>olour applied depth &amp; tone</w:t>
            </w:r>
          </w:p>
        </w:tc>
        <w:tc>
          <w:tcPr>
            <w:tcW w:w="3088" w:type="pct"/>
            <w:gridSpan w:val="8"/>
            <w:shd w:val="clear" w:color="auto" w:fill="FFFFFF" w:themeFill="background1"/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8D6418" w:rsidRPr="00003257" w:rsidTr="008D6418">
        <w:trPr>
          <w:trHeight w:val="251"/>
        </w:trPr>
        <w:tc>
          <w:tcPr>
            <w:tcW w:w="1912" w:type="pct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D6418" w:rsidRPr="00355874" w:rsidRDefault="008D6418" w:rsidP="008D6418">
            <w:r w:rsidRPr="00355874">
              <w:t>Peroxide strength:</w:t>
            </w:r>
          </w:p>
        </w:tc>
        <w:tc>
          <w:tcPr>
            <w:tcW w:w="3088" w:type="pct"/>
            <w:gridSpan w:val="8"/>
            <w:shd w:val="clear" w:color="auto" w:fill="FFFFFF" w:themeFill="background1"/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8D6418" w:rsidRPr="00003257" w:rsidTr="008D6418">
        <w:trPr>
          <w:trHeight w:val="251"/>
        </w:trPr>
        <w:tc>
          <w:tcPr>
            <w:tcW w:w="1912" w:type="pct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8D6418" w:rsidRPr="00355874" w:rsidRDefault="008D6418" w:rsidP="008D6418">
            <w:r w:rsidRPr="00355874">
              <w:t>Mixing ratio:</w:t>
            </w:r>
          </w:p>
        </w:tc>
        <w:tc>
          <w:tcPr>
            <w:tcW w:w="3088" w:type="pct"/>
            <w:gridSpan w:val="8"/>
            <w:shd w:val="clear" w:color="auto" w:fill="FFFFFF" w:themeFill="background1"/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8D6418" w:rsidRPr="00003257" w:rsidTr="004A6637">
        <w:trPr>
          <w:trHeight w:val="251"/>
        </w:trPr>
        <w:tc>
          <w:tcPr>
            <w:tcW w:w="873" w:type="pct"/>
            <w:vMerge w:val="restar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8D6418" w:rsidRDefault="008D6418" w:rsidP="008D6418">
            <w:r w:rsidRPr="008D6418">
              <w:t>Product chosen:</w:t>
            </w:r>
          </w:p>
        </w:tc>
        <w:tc>
          <w:tcPr>
            <w:tcW w:w="837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Temporary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297116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gridSpan w:val="3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>
              <w:t>Semi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20699911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>
              <w:t>Quasi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7322744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>
              <w:t>Permanent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5255966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6418" w:rsidRPr="00003257" w:rsidTr="004A6637">
        <w:trPr>
          <w:trHeight w:val="251"/>
        </w:trPr>
        <w:tc>
          <w:tcPr>
            <w:tcW w:w="873" w:type="pct"/>
            <w:vMerge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8D6418" w:rsidRDefault="008D6418" w:rsidP="008D6418"/>
        </w:tc>
        <w:tc>
          <w:tcPr>
            <w:tcW w:w="837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>
              <w:t>High lift tint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20167272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gridSpan w:val="3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>
              <w:t>Bleach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941524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782" w:type="pct"/>
            <w:tcBorders>
              <w:righ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8D6418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8D6418" w:rsidRPr="00003257" w:rsidTr="004A6637">
        <w:trPr>
          <w:trHeight w:val="251"/>
        </w:trPr>
        <w:tc>
          <w:tcPr>
            <w:tcW w:w="873" w:type="pct"/>
            <w:vMerge w:val="restar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8D6418" w:rsidRDefault="008D6418" w:rsidP="00185D12">
            <w:r w:rsidRPr="008D6418">
              <w:t xml:space="preserve">Application </w:t>
            </w:r>
            <w:r w:rsidR="00185D12">
              <w:t>m</w:t>
            </w:r>
            <w:r w:rsidRPr="008D6418">
              <w:t>ethod:</w:t>
            </w:r>
          </w:p>
        </w:tc>
        <w:tc>
          <w:tcPr>
            <w:tcW w:w="837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Full head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8660529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gridSpan w:val="3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Re-growth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21026823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Cap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19574044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782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Weave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20934550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6418" w:rsidRPr="00003257" w:rsidTr="004A6637">
        <w:trPr>
          <w:trHeight w:val="251"/>
        </w:trPr>
        <w:tc>
          <w:tcPr>
            <w:tcW w:w="873" w:type="pct"/>
            <w:vMerge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8D6418" w:rsidRDefault="008D6418" w:rsidP="008D6418"/>
        </w:tc>
        <w:tc>
          <w:tcPr>
            <w:tcW w:w="837" w:type="pct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Slicing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8308348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46" w:type="pct"/>
            <w:gridSpan w:val="3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Block colour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D6418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7378979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1" w:type="pct"/>
            <w:tcBorders>
              <w:righ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782" w:type="pct"/>
            <w:tcBorders>
              <w:righ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8D6418" w:rsidRPr="0087609D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203" w:type="pct"/>
            <w:tcBorders>
              <w:left w:val="nil"/>
            </w:tcBorders>
            <w:shd w:val="clear" w:color="auto" w:fill="BFBFBF" w:themeFill="background1" w:themeFillShade="BF"/>
            <w:tcMar>
              <w:top w:w="28" w:type="dxa"/>
              <w:bottom w:w="28" w:type="dxa"/>
            </w:tcMar>
            <w:vAlign w:val="center"/>
          </w:tcPr>
          <w:p w:rsidR="008D6418" w:rsidRDefault="008D6418" w:rsidP="008D6418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4A6637" w:rsidRPr="00003257" w:rsidTr="00185D12">
        <w:trPr>
          <w:trHeight w:val="343"/>
        </w:trPr>
        <w:tc>
          <w:tcPr>
            <w:tcW w:w="873" w:type="pct"/>
            <w:vMerge w:val="restart"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4A6637" w:rsidRDefault="004A6637" w:rsidP="008D6418">
            <w:r w:rsidRPr="008D6418">
              <w:t>Colour correction:</w:t>
            </w:r>
          </w:p>
        </w:tc>
        <w:tc>
          <w:tcPr>
            <w:tcW w:w="1167" w:type="pct"/>
            <w:gridSpan w:val="3"/>
            <w:tcBorders>
              <w:right w:val="nil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A6637" w:rsidRPr="0087609D" w:rsidRDefault="004A6637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8D6418">
              <w:t>Removing artificial colour</w:t>
            </w:r>
          </w:p>
        </w:tc>
        <w:tc>
          <w:tcPr>
            <w:tcW w:w="203" w:type="pct"/>
            <w:tcBorders>
              <w:left w:val="nil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4A6637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6716012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D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5" w:type="pct"/>
            <w:gridSpan w:val="5"/>
            <w:tcBorders>
              <w:left w:val="single" w:sz="4" w:space="0" w:color="auto"/>
              <w:right w:val="nil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A6637" w:rsidRPr="0087609D" w:rsidRDefault="004A6637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 xml:space="preserve">Re-colour pre-lightened hair using </w:t>
            </w:r>
            <w:r>
              <w:br/>
            </w:r>
            <w:r w:rsidRPr="00624A67">
              <w:t xml:space="preserve">pre-pigmentation &amp; </w:t>
            </w:r>
            <w:r>
              <w:t>permanent colour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A6637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-4052323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6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A6637" w:rsidRPr="00003257" w:rsidTr="00185D12">
        <w:trPr>
          <w:trHeight w:val="478"/>
        </w:trPr>
        <w:tc>
          <w:tcPr>
            <w:tcW w:w="873" w:type="pct"/>
            <w:vMerge/>
            <w:shd w:val="clear" w:color="auto" w:fill="E7E6E6" w:themeFill="background2"/>
            <w:tcMar>
              <w:top w:w="28" w:type="dxa"/>
              <w:bottom w:w="28" w:type="dxa"/>
            </w:tcMar>
            <w:vAlign w:val="center"/>
          </w:tcPr>
          <w:p w:rsidR="004A6637" w:rsidRDefault="004A6637" w:rsidP="008D6418"/>
        </w:tc>
        <w:tc>
          <w:tcPr>
            <w:tcW w:w="1167" w:type="pct"/>
            <w:gridSpan w:val="3"/>
            <w:tcBorders>
              <w:right w:val="nil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A6637" w:rsidRPr="0087609D" w:rsidRDefault="004A6637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Removing bands of colour</w:t>
            </w:r>
          </w:p>
        </w:tc>
        <w:tc>
          <w:tcPr>
            <w:tcW w:w="203" w:type="pct"/>
            <w:tcBorders>
              <w:left w:val="nil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4A6637" w:rsidRPr="0087609D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10119560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6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5" w:type="pct"/>
            <w:gridSpan w:val="5"/>
            <w:tcBorders>
              <w:left w:val="single" w:sz="4" w:space="0" w:color="auto"/>
              <w:right w:val="nil"/>
            </w:tcBorders>
            <w:shd w:val="clear" w:color="auto" w:fill="FFFFFF" w:themeFill="background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A6637" w:rsidRPr="0087609D" w:rsidRDefault="004A6637" w:rsidP="008D6418">
            <w:pPr>
              <w:tabs>
                <w:tab w:val="left" w:pos="6705"/>
              </w:tabs>
              <w:spacing w:before="20" w:after="20"/>
              <w:jc w:val="center"/>
            </w:pPr>
            <w:r w:rsidRPr="00624A67">
              <w:t>Re-colour full head which has had artificial colour removed</w:t>
            </w:r>
          </w:p>
        </w:tc>
        <w:tc>
          <w:tcPr>
            <w:tcW w:w="203" w:type="pct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4A6637" w:rsidRDefault="00164059" w:rsidP="008D6418">
            <w:pPr>
              <w:tabs>
                <w:tab w:val="left" w:pos="6705"/>
              </w:tabs>
              <w:spacing w:before="20" w:after="20"/>
              <w:jc w:val="center"/>
            </w:pPr>
            <w:sdt>
              <w:sdtPr>
                <w:id w:val="20061632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6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8D6418" w:rsidRDefault="008D6418" w:rsidP="002E7BD5">
      <w:pPr>
        <w:spacing w:after="120"/>
      </w:pPr>
    </w:p>
    <w:p w:rsidR="008D6418" w:rsidRDefault="008D6418" w:rsidP="008D6418">
      <w:r w:rsidRPr="00665E01">
        <w:rPr>
          <w:b/>
        </w:rPr>
        <w:t>Client signature</w:t>
      </w:r>
      <w:r>
        <w:t>: ____________________________________________________________________________________</w:t>
      </w:r>
    </w:p>
    <w:p w:rsidR="00164059" w:rsidRDefault="00164059">
      <w:pPr>
        <w:spacing w:line="259" w:lineRule="auto"/>
      </w:pPr>
      <w:r>
        <w:br w:type="page"/>
      </w:r>
    </w:p>
    <w:p w:rsidR="008D6418" w:rsidRDefault="008D6418" w:rsidP="004A6637">
      <w:pPr>
        <w:spacing w:after="0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77"/>
        <w:gridCol w:w="428"/>
        <w:gridCol w:w="2693"/>
        <w:gridCol w:w="426"/>
        <w:gridCol w:w="2835"/>
        <w:gridCol w:w="282"/>
        <w:gridCol w:w="1845"/>
        <w:gridCol w:w="276"/>
      </w:tblGrid>
      <w:tr w:rsidR="008D6418" w:rsidRPr="002D2D80" w:rsidTr="004A6637">
        <w:trPr>
          <w:trHeight w:val="82"/>
        </w:trPr>
        <w:tc>
          <w:tcPr>
            <w:tcW w:w="11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D6418" w:rsidRPr="002D2D80" w:rsidRDefault="008D6418" w:rsidP="008D6418">
            <w:pPr>
              <w:spacing w:after="0"/>
              <w:rPr>
                <w:b/>
              </w:rPr>
            </w:pPr>
            <w:r w:rsidRPr="002D2D80">
              <w:rPr>
                <w:b/>
              </w:rPr>
              <w:t>Personal Presentation:</w:t>
            </w:r>
          </w:p>
        </w:tc>
        <w:tc>
          <w:tcPr>
            <w:tcW w:w="14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D6418" w:rsidRPr="002D2D80" w:rsidRDefault="008D6418" w:rsidP="00820E73">
            <w:pPr>
              <w:spacing w:after="0"/>
              <w:rPr>
                <w:b/>
              </w:rPr>
            </w:pPr>
            <w:r w:rsidRPr="002D2D80">
              <w:rPr>
                <w:b/>
              </w:rPr>
              <w:t>Health &amp; Safety:</w:t>
            </w:r>
          </w:p>
        </w:tc>
        <w:tc>
          <w:tcPr>
            <w:tcW w:w="14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D6418" w:rsidRPr="002D2D80" w:rsidRDefault="008D6418" w:rsidP="008D6418">
            <w:pPr>
              <w:spacing w:after="0"/>
              <w:rPr>
                <w:b/>
              </w:rPr>
            </w:pPr>
            <w:r w:rsidRPr="002D2D80">
              <w:rPr>
                <w:b/>
              </w:rPr>
              <w:t>Consultation:</w:t>
            </w:r>
          </w:p>
        </w:tc>
        <w:tc>
          <w:tcPr>
            <w:tcW w:w="9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D6418" w:rsidRPr="002D2D80" w:rsidRDefault="008D6418" w:rsidP="008D6418">
            <w:pPr>
              <w:spacing w:after="0"/>
              <w:rPr>
                <w:b/>
              </w:rPr>
            </w:pPr>
            <w:r w:rsidRPr="002D2D80">
              <w:rPr>
                <w:b/>
              </w:rPr>
              <w:t>Preparation:</w:t>
            </w:r>
          </w:p>
        </w:tc>
      </w:tr>
      <w:tr w:rsidR="00820E73" w:rsidRPr="002D2D80" w:rsidTr="004A6637"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D6418" w:rsidRPr="00820E73" w:rsidRDefault="00820E73" w:rsidP="008D6418">
            <w:pPr>
              <w:spacing w:after="0"/>
            </w:pPr>
            <w:r w:rsidRPr="00820E73">
              <w:t>Uniform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D6418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-5760491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6418" w:rsidRPr="002D2D80" w:rsidRDefault="008D6418" w:rsidP="008D6418">
            <w:pPr>
              <w:spacing w:after="0"/>
              <w:rPr>
                <w:b/>
                <w:u w:val="single"/>
              </w:rPr>
            </w:pPr>
            <w:r w:rsidRPr="002D2D80">
              <w:t>Sterilisation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D6418" w:rsidRPr="002D2D80" w:rsidRDefault="00164059" w:rsidP="00820E73">
            <w:pPr>
              <w:spacing w:after="0"/>
              <w:jc w:val="center"/>
            </w:pPr>
            <w:sdt>
              <w:sdtPr>
                <w:id w:val="-3370832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D6418" w:rsidRPr="002D2D80" w:rsidRDefault="008D6418" w:rsidP="008D6418">
            <w:pPr>
              <w:spacing w:after="0"/>
            </w:pPr>
            <w:r w:rsidRPr="002D2D80">
              <w:t xml:space="preserve">Discussed and agreed service    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D6418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1131876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6418" w:rsidRPr="002D2D80" w:rsidRDefault="008D6418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Tools selected        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D6418" w:rsidRPr="002D2D80" w:rsidRDefault="00164059" w:rsidP="00820E73">
            <w:pPr>
              <w:spacing w:after="0"/>
              <w:jc w:val="center"/>
            </w:pPr>
            <w:sdt>
              <w:sdtPr>
                <w:id w:val="-10327298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20E73" w:rsidRPr="002D2D80" w:rsidTr="004A6637"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D6418" w:rsidRPr="002D2D80" w:rsidRDefault="008D6418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Nails/hair                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D6418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-21094968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6418" w:rsidRPr="002D2D80" w:rsidRDefault="008D6418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P.P.E                                    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D6418" w:rsidRPr="002D2D80" w:rsidRDefault="00164059" w:rsidP="00820E73">
            <w:pPr>
              <w:spacing w:after="0"/>
              <w:jc w:val="center"/>
            </w:pPr>
            <w:sdt>
              <w:sdtPr>
                <w:id w:val="12877703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D6418" w:rsidRPr="002D2D80" w:rsidRDefault="008D6418" w:rsidP="008D6418">
            <w:pPr>
              <w:spacing w:after="0"/>
            </w:pPr>
            <w:r w:rsidRPr="002D2D80">
              <w:t xml:space="preserve">Consultation form completed         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D6418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-18440828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D6418" w:rsidRPr="002D2D80" w:rsidRDefault="008D6418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Record card            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D6418" w:rsidRPr="002D2D80" w:rsidRDefault="00164059" w:rsidP="00820E73">
            <w:pPr>
              <w:spacing w:after="0"/>
              <w:jc w:val="center"/>
            </w:pPr>
            <w:sdt>
              <w:sdtPr>
                <w:id w:val="4831373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41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A6637" w:rsidRPr="002D2D80" w:rsidTr="00185D12"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20E73" w:rsidRPr="002D2D80" w:rsidRDefault="00820E73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Personal hygiene    </w:t>
            </w:r>
          </w:p>
        </w:tc>
        <w:tc>
          <w:tcPr>
            <w:tcW w:w="1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20E73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4746465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E73" w:rsidRPr="002D2D80" w:rsidRDefault="00820E73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Working area/mirror              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44597461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20E73" w:rsidRPr="002D2D80" w:rsidRDefault="00820E73" w:rsidP="00820E73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E73" w:rsidRPr="002D2D80" w:rsidRDefault="00820E73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Client protection      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820E73">
            <w:pPr>
              <w:spacing w:after="0"/>
              <w:jc w:val="center"/>
            </w:pPr>
            <w:sdt>
              <w:sdtPr>
                <w:id w:val="-15942411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A6637" w:rsidRPr="002D2D80" w:rsidTr="00185D12">
        <w:tc>
          <w:tcPr>
            <w:tcW w:w="1117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20E73" w:rsidRPr="002D2D80" w:rsidRDefault="00820E73" w:rsidP="00820E73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E73" w:rsidRPr="002D2D80" w:rsidRDefault="00820E73" w:rsidP="008D6418">
            <w:pPr>
              <w:spacing w:after="0"/>
              <w:rPr>
                <w:b/>
                <w:u w:val="single"/>
              </w:rPr>
            </w:pPr>
            <w:r>
              <w:t xml:space="preserve">Tool </w:t>
            </w:r>
            <w:r w:rsidRPr="002D2D80">
              <w:t xml:space="preserve">presentation/trolley     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-2129455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20E73" w:rsidRPr="002D2D80" w:rsidRDefault="00820E73" w:rsidP="00820E73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E73" w:rsidRPr="002D2D80" w:rsidRDefault="00820E73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Products selected   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820E73">
            <w:pPr>
              <w:spacing w:after="0"/>
              <w:jc w:val="center"/>
            </w:pPr>
            <w:sdt>
              <w:sdtPr>
                <w:id w:val="-20970800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85D12" w:rsidRPr="002D2D80" w:rsidTr="00185D12">
        <w:tc>
          <w:tcPr>
            <w:tcW w:w="1117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20E73" w:rsidRPr="002D2D80" w:rsidRDefault="00820E73" w:rsidP="00820E73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E73" w:rsidRPr="002D2D80" w:rsidRDefault="00820E73" w:rsidP="008D6418">
            <w:pPr>
              <w:spacing w:after="0"/>
              <w:rPr>
                <w:b/>
                <w:u w:val="single"/>
              </w:rPr>
            </w:pPr>
            <w:r w:rsidRPr="002D2D80">
              <w:t xml:space="preserve">Electrical equipment              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3101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20E73" w:rsidRPr="002D2D80" w:rsidRDefault="00820E73" w:rsidP="00820E73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98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20E73" w:rsidRPr="002D2D80" w:rsidRDefault="00820E73" w:rsidP="00820E73">
            <w:pPr>
              <w:spacing w:after="0"/>
              <w:jc w:val="right"/>
              <w:rPr>
                <w:b/>
                <w:u w:val="single"/>
              </w:rPr>
            </w:pPr>
          </w:p>
        </w:tc>
      </w:tr>
      <w:tr w:rsidR="00185D12" w:rsidRPr="002D2D80" w:rsidTr="00185D12">
        <w:tc>
          <w:tcPr>
            <w:tcW w:w="1117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20E73" w:rsidRPr="002D2D80" w:rsidRDefault="00820E73" w:rsidP="00820E73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1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right w:w="28" w:type="dxa"/>
            </w:tcMar>
          </w:tcPr>
          <w:p w:rsidR="00820E73" w:rsidRPr="002D2D80" w:rsidRDefault="00820E73" w:rsidP="008D6418">
            <w:pPr>
              <w:spacing w:after="0"/>
              <w:rPr>
                <w:b/>
                <w:u w:val="single"/>
              </w:rPr>
            </w:pPr>
            <w:r w:rsidRPr="002D2D80">
              <w:t>Reporting faults or spillages</w:t>
            </w:r>
          </w:p>
        </w:tc>
        <w:tc>
          <w:tcPr>
            <w:tcW w:w="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820E73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12740573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44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tcMar>
              <w:left w:w="57" w:type="dxa"/>
              <w:right w:w="57" w:type="dxa"/>
            </w:tcMar>
            <w:vAlign w:val="center"/>
          </w:tcPr>
          <w:p w:rsidR="00820E73" w:rsidRPr="002D2D80" w:rsidRDefault="00820E73" w:rsidP="00820E73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98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820E73" w:rsidRPr="002D2D80" w:rsidRDefault="00820E73" w:rsidP="00820E73">
            <w:pPr>
              <w:spacing w:after="0"/>
              <w:jc w:val="right"/>
              <w:rPr>
                <w:b/>
                <w:u w:val="single"/>
              </w:rPr>
            </w:pPr>
          </w:p>
        </w:tc>
      </w:tr>
    </w:tbl>
    <w:p w:rsidR="00820E73" w:rsidRDefault="00820E73" w:rsidP="00BB2493">
      <w:pPr>
        <w:spacing w:after="0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78"/>
        <w:gridCol w:w="316"/>
        <w:gridCol w:w="2663"/>
        <w:gridCol w:w="284"/>
        <w:gridCol w:w="2269"/>
        <w:gridCol w:w="284"/>
        <w:gridCol w:w="2695"/>
        <w:gridCol w:w="273"/>
      </w:tblGrid>
      <w:tr w:rsidR="004A6637" w:rsidRPr="002D2D80" w:rsidTr="004A6637">
        <w:trPr>
          <w:trHeight w:val="82"/>
        </w:trPr>
        <w:tc>
          <w:tcPr>
            <w:tcW w:w="10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20E73" w:rsidRPr="002D2D80" w:rsidRDefault="00BB2493" w:rsidP="00263F19">
            <w:pPr>
              <w:spacing w:after="0"/>
              <w:rPr>
                <w:b/>
              </w:rPr>
            </w:pPr>
            <w:r w:rsidRPr="002D2D80">
              <w:rPr>
                <w:b/>
              </w:rPr>
              <w:t>Communication:</w:t>
            </w:r>
          </w:p>
        </w:tc>
        <w:tc>
          <w:tcPr>
            <w:tcW w:w="13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20E73" w:rsidRPr="002D2D80" w:rsidRDefault="00BB2493" w:rsidP="00263F19">
            <w:pPr>
              <w:spacing w:after="0"/>
              <w:rPr>
                <w:b/>
              </w:rPr>
            </w:pPr>
            <w:r w:rsidRPr="002D2D80">
              <w:rPr>
                <w:b/>
              </w:rPr>
              <w:t>Client Care:</w:t>
            </w:r>
          </w:p>
        </w:tc>
        <w:tc>
          <w:tcPr>
            <w:tcW w:w="11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20E73" w:rsidRPr="002D2D80" w:rsidRDefault="00BB2493" w:rsidP="00263F19">
            <w:pPr>
              <w:spacing w:after="0"/>
              <w:rPr>
                <w:b/>
              </w:rPr>
            </w:pPr>
            <w:r w:rsidRPr="002D2D80">
              <w:rPr>
                <w:b/>
              </w:rPr>
              <w:t>Commercial Timings:</w:t>
            </w:r>
          </w:p>
        </w:tc>
        <w:tc>
          <w:tcPr>
            <w:tcW w:w="1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820E73" w:rsidRPr="002D2D80" w:rsidRDefault="00BB2493" w:rsidP="00263F19">
            <w:pPr>
              <w:spacing w:after="0"/>
              <w:rPr>
                <w:b/>
              </w:rPr>
            </w:pPr>
            <w:r w:rsidRPr="002D2D80">
              <w:rPr>
                <w:b/>
              </w:rPr>
              <w:t>Aftercare Recommendations:</w:t>
            </w:r>
          </w:p>
        </w:tc>
      </w:tr>
      <w:tr w:rsidR="004A6637" w:rsidRPr="002D2D80" w:rsidTr="004A6637"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820E73" w:rsidRPr="00BB2493" w:rsidRDefault="00BB2493" w:rsidP="00263F19">
            <w:pPr>
              <w:spacing w:after="0"/>
            </w:pPr>
            <w:r w:rsidRPr="00BB2493">
              <w:t>With client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820E73" w:rsidRPr="00BB2493" w:rsidRDefault="00164059" w:rsidP="00263F19">
            <w:pPr>
              <w:spacing w:after="0"/>
              <w:jc w:val="center"/>
            </w:pPr>
            <w:sdt>
              <w:sdtPr>
                <w:id w:val="216397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 w:rsidRPr="00BB24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E73" w:rsidRPr="002D2D80" w:rsidRDefault="00BB2493" w:rsidP="00BB2493">
            <w:pPr>
              <w:spacing w:after="0"/>
              <w:rPr>
                <w:b/>
                <w:u w:val="single"/>
              </w:rPr>
            </w:pPr>
            <w:r w:rsidRPr="002D2D80">
              <w:t xml:space="preserve">Initial welcome             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263F19">
            <w:pPr>
              <w:spacing w:after="0"/>
              <w:jc w:val="center"/>
            </w:pPr>
            <w:sdt>
              <w:sdtPr>
                <w:id w:val="-9196406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820E73" w:rsidRPr="002D2D80" w:rsidRDefault="00BB2493" w:rsidP="00263F19">
            <w:pPr>
              <w:spacing w:after="0"/>
            </w:pPr>
            <w:r w:rsidRPr="002D2D80">
              <w:t xml:space="preserve">Effective use of time                            </w:t>
            </w: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263F19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-6642457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20E73" w:rsidRPr="002D2D80" w:rsidRDefault="00BB2493" w:rsidP="00263F19">
            <w:pPr>
              <w:spacing w:after="0"/>
              <w:rPr>
                <w:b/>
                <w:u w:val="single"/>
              </w:rPr>
            </w:pPr>
            <w:r>
              <w:t>Future services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820E73" w:rsidRPr="002D2D80" w:rsidRDefault="00164059" w:rsidP="00263F19">
            <w:pPr>
              <w:spacing w:after="0"/>
              <w:jc w:val="center"/>
            </w:pPr>
            <w:sdt>
              <w:sdtPr>
                <w:id w:val="-8201094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20E7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2493" w:rsidRPr="002D2D80" w:rsidTr="004A6637"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B2493" w:rsidRPr="00BB2493" w:rsidRDefault="00BB2493" w:rsidP="00BB2493">
            <w:pPr>
              <w:spacing w:after="0"/>
            </w:pPr>
            <w:r w:rsidRPr="002D2D80">
              <w:t xml:space="preserve">With colleagues 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B2493" w:rsidRPr="00BB2493" w:rsidRDefault="00164059" w:rsidP="00263F19">
            <w:pPr>
              <w:spacing w:after="0"/>
              <w:jc w:val="center"/>
            </w:pPr>
            <w:sdt>
              <w:sdtPr>
                <w:id w:val="-16969289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2493" w:rsidRPr="00BB24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2493" w:rsidRPr="002D2D80" w:rsidRDefault="00BB2493" w:rsidP="00BB2493">
            <w:pPr>
              <w:spacing w:after="0"/>
              <w:rPr>
                <w:b/>
                <w:u w:val="single"/>
              </w:rPr>
            </w:pPr>
            <w:r w:rsidRPr="002D2D80">
              <w:t xml:space="preserve">Protection 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B2493" w:rsidRPr="002D2D80" w:rsidRDefault="00164059" w:rsidP="00263F19">
            <w:pPr>
              <w:spacing w:after="0"/>
              <w:jc w:val="center"/>
            </w:pPr>
            <w:sdt>
              <w:sdtPr>
                <w:id w:val="-6862137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24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4" w:type="pct"/>
            <w:vMerge w:val="restart"/>
            <w:tcBorders>
              <w:top w:val="single" w:sz="4" w:space="0" w:color="000000"/>
              <w:left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B2493" w:rsidRPr="002D2D80" w:rsidRDefault="00BB2493" w:rsidP="00263F19">
            <w:pPr>
              <w:spacing w:after="0"/>
            </w:pPr>
            <w:r w:rsidRPr="002D2D80">
              <w:t xml:space="preserve">Completed in recommended time     </w:t>
            </w:r>
          </w:p>
        </w:tc>
        <w:tc>
          <w:tcPr>
            <w:tcW w:w="131" w:type="pct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B2493" w:rsidRPr="002D2D80" w:rsidRDefault="00164059" w:rsidP="00263F19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-16858160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A663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2493" w:rsidRPr="002D2D80" w:rsidRDefault="00BB2493" w:rsidP="00263F19">
            <w:pPr>
              <w:spacing w:after="0"/>
              <w:rPr>
                <w:b/>
                <w:u w:val="single"/>
              </w:rPr>
            </w:pPr>
            <w:r>
              <w:t>Products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B2493" w:rsidRPr="002D2D80" w:rsidRDefault="00164059" w:rsidP="00263F19">
            <w:pPr>
              <w:spacing w:after="0"/>
              <w:jc w:val="center"/>
            </w:pPr>
            <w:sdt>
              <w:sdtPr>
                <w:id w:val="2789221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24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B2493" w:rsidRPr="002D2D80" w:rsidTr="004A6637"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B2493" w:rsidRPr="00BB2493" w:rsidRDefault="00BB2493" w:rsidP="00BB2493">
            <w:pPr>
              <w:spacing w:after="0"/>
            </w:pPr>
            <w:r>
              <w:t xml:space="preserve">With tutor </w:t>
            </w:r>
          </w:p>
        </w:tc>
        <w:tc>
          <w:tcPr>
            <w:tcW w:w="1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:rsidR="00BB2493" w:rsidRPr="00BB2493" w:rsidRDefault="00164059" w:rsidP="00263F19">
            <w:pPr>
              <w:spacing w:after="0"/>
              <w:jc w:val="center"/>
            </w:pPr>
            <w:sdt>
              <w:sdtPr>
                <w:id w:val="15127197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2493" w:rsidRPr="00BB24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2493" w:rsidRPr="002D2D80" w:rsidRDefault="00BB2493" w:rsidP="00263F19">
            <w:pPr>
              <w:spacing w:after="0"/>
              <w:rPr>
                <w:b/>
                <w:u w:val="single"/>
              </w:rPr>
            </w:pPr>
            <w:r w:rsidRPr="002D2D80">
              <w:t xml:space="preserve">Checked client well-being      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B2493" w:rsidRPr="002D2D80" w:rsidRDefault="00164059" w:rsidP="00263F19">
            <w:pPr>
              <w:spacing w:after="0"/>
              <w:jc w:val="center"/>
              <w:rPr>
                <w:b/>
                <w:u w:val="single"/>
              </w:rPr>
            </w:pPr>
            <w:sdt>
              <w:sdtPr>
                <w:id w:val="-5198530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D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054" w:type="pct"/>
            <w:vMerge/>
            <w:tcBorders>
              <w:top w:val="single" w:sz="4" w:space="0" w:color="000000"/>
              <w:left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:rsidR="00BB2493" w:rsidRPr="002D2D80" w:rsidRDefault="00BB2493" w:rsidP="00263F19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131" w:type="pct"/>
            <w:vMerge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B2493" w:rsidRPr="002D2D80" w:rsidRDefault="00BB2493" w:rsidP="00263F19">
            <w:pPr>
              <w:spacing w:after="0"/>
              <w:jc w:val="center"/>
              <w:rPr>
                <w:b/>
                <w:u w:val="single"/>
              </w:rPr>
            </w:pPr>
          </w:p>
        </w:tc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B2493" w:rsidRPr="002D2D80" w:rsidRDefault="00BB2493" w:rsidP="00263F19">
            <w:pPr>
              <w:spacing w:after="0"/>
              <w:rPr>
                <w:b/>
                <w:u w:val="single"/>
              </w:rPr>
            </w:pPr>
            <w:r w:rsidRPr="002D2D80">
              <w:t>Sales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BB2493" w:rsidRPr="002D2D80" w:rsidRDefault="00164059" w:rsidP="00263F19">
            <w:pPr>
              <w:spacing w:after="0"/>
              <w:jc w:val="center"/>
            </w:pPr>
            <w:sdt>
              <w:sdtPr>
                <w:id w:val="19064863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249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820E73" w:rsidRDefault="00820E73" w:rsidP="004A6637">
      <w:pPr>
        <w:spacing w:after="0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284"/>
        <w:gridCol w:w="5245"/>
        <w:gridCol w:w="276"/>
      </w:tblGrid>
      <w:tr w:rsidR="004A6637" w:rsidRPr="002D2D80" w:rsidTr="004A6637">
        <w:trPr>
          <w:trHeight w:val="82"/>
        </w:trPr>
        <w:tc>
          <w:tcPr>
            <w:tcW w:w="2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A6637" w:rsidRPr="002D2D80" w:rsidRDefault="004A6637" w:rsidP="00263F19">
            <w:pPr>
              <w:spacing w:after="0"/>
              <w:rPr>
                <w:b/>
              </w:rPr>
            </w:pPr>
            <w:r w:rsidRPr="002D2D80">
              <w:rPr>
                <w:b/>
              </w:rPr>
              <w:t xml:space="preserve">Practice: </w:t>
            </w:r>
            <w:r w:rsidRPr="004A6637">
              <w:t>(select which is appropriate)</w:t>
            </w:r>
          </w:p>
        </w:tc>
        <w:tc>
          <w:tcPr>
            <w:tcW w:w="2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4A6637" w:rsidRPr="002D2D80" w:rsidRDefault="004A6637" w:rsidP="00263F19">
            <w:pPr>
              <w:spacing w:after="0"/>
              <w:rPr>
                <w:b/>
              </w:rPr>
            </w:pPr>
            <w:r w:rsidRPr="002D2D80">
              <w:rPr>
                <w:b/>
              </w:rPr>
              <w:t xml:space="preserve">Assessment: </w:t>
            </w:r>
            <w:r w:rsidRPr="004A6637">
              <w:t>(overall decision)</w:t>
            </w:r>
          </w:p>
        </w:tc>
      </w:tr>
      <w:tr w:rsidR="004A6637" w:rsidRPr="002D2D80" w:rsidTr="00DF56F0"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A6637" w:rsidRPr="002D2D80" w:rsidRDefault="004A6637" w:rsidP="004A6637">
            <w:pPr>
              <w:spacing w:after="0"/>
              <w:rPr>
                <w:b/>
                <w:u w:val="single"/>
              </w:rPr>
            </w:pPr>
            <w:r w:rsidRPr="002D2D80">
              <w:t xml:space="preserve">Needs more practice       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A6637" w:rsidRPr="002D2D80" w:rsidRDefault="00164059" w:rsidP="004A6637">
            <w:pPr>
              <w:spacing w:after="0"/>
              <w:jc w:val="center"/>
            </w:pPr>
            <w:sdt>
              <w:sdtPr>
                <w:id w:val="-5612549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D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4A6637" w:rsidRPr="002D2D80" w:rsidRDefault="004A6637" w:rsidP="004A6637">
            <w:pPr>
              <w:spacing w:after="0"/>
            </w:pPr>
            <w:r w:rsidRPr="002D2D80">
              <w:t xml:space="preserve">Competent/Proficient   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A6637" w:rsidRPr="002D2D80" w:rsidRDefault="00164059" w:rsidP="004A6637">
            <w:pPr>
              <w:spacing w:after="0"/>
              <w:jc w:val="center"/>
            </w:pPr>
            <w:sdt>
              <w:sdtPr>
                <w:id w:val="15901970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D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A6637" w:rsidRPr="002D2D80" w:rsidTr="00DF56F0">
        <w:tc>
          <w:tcPr>
            <w:tcW w:w="2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4A6637" w:rsidRPr="002D2D80" w:rsidRDefault="004A6637" w:rsidP="004A6637">
            <w:pPr>
              <w:spacing w:after="0"/>
              <w:rPr>
                <w:b/>
                <w:u w:val="single"/>
              </w:rPr>
            </w:pPr>
            <w:r w:rsidRPr="002D2D80">
              <w:t xml:space="preserve">Ready for assessment    </w:t>
            </w:r>
          </w:p>
        </w:tc>
        <w:tc>
          <w:tcPr>
            <w:tcW w:w="1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A6637" w:rsidRDefault="00164059" w:rsidP="004A6637">
            <w:pPr>
              <w:spacing w:after="0"/>
              <w:jc w:val="center"/>
            </w:pPr>
            <w:sdt>
              <w:sdtPr>
                <w:id w:val="13925414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D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left w:w="57" w:type="dxa"/>
              <w:right w:w="57" w:type="dxa"/>
            </w:tcMar>
          </w:tcPr>
          <w:p w:rsidR="004A6637" w:rsidRPr="002D2D80" w:rsidRDefault="004A6637" w:rsidP="004A6637">
            <w:pPr>
              <w:spacing w:after="0"/>
            </w:pPr>
            <w:r w:rsidRPr="002D2D80">
              <w:t xml:space="preserve">Referred   </w:t>
            </w:r>
          </w:p>
        </w:tc>
        <w:tc>
          <w:tcPr>
            <w:tcW w:w="1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A6637" w:rsidRDefault="00164059" w:rsidP="004A6637">
            <w:pPr>
              <w:spacing w:after="0"/>
              <w:jc w:val="center"/>
            </w:pPr>
            <w:sdt>
              <w:sdtPr>
                <w:id w:val="-8181924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5D1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2E7BD5" w:rsidRDefault="002E7BD5" w:rsidP="00970FA5">
      <w:pPr>
        <w:spacing w:after="0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62"/>
        <w:gridCol w:w="8500"/>
      </w:tblGrid>
      <w:tr w:rsidR="002E7BD5" w:rsidRPr="0087609D" w:rsidTr="00164059">
        <w:trPr>
          <w:trHeight w:val="806"/>
        </w:trPr>
        <w:tc>
          <w:tcPr>
            <w:tcW w:w="1051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E7BD5" w:rsidRPr="002E7BD5" w:rsidRDefault="002E7BD5" w:rsidP="00263F19">
            <w:pPr>
              <w:rPr>
                <w:b/>
              </w:rPr>
            </w:pPr>
            <w:r w:rsidRPr="002E7BD5">
              <w:rPr>
                <w:b/>
              </w:rPr>
              <w:t>Aftercare advice: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2E7BD5" w:rsidRPr="0087609D" w:rsidRDefault="002E7BD5" w:rsidP="00263F19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2E7BD5" w:rsidRPr="0087609D" w:rsidTr="00164059">
        <w:trPr>
          <w:trHeight w:val="806"/>
        </w:trPr>
        <w:tc>
          <w:tcPr>
            <w:tcW w:w="1051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E7BD5" w:rsidRPr="002E7BD5" w:rsidRDefault="002E7BD5" w:rsidP="00263F19">
            <w:pPr>
              <w:rPr>
                <w:b/>
              </w:rPr>
            </w:pPr>
            <w:r w:rsidRPr="002E7BD5">
              <w:rPr>
                <w:b/>
              </w:rPr>
              <w:t>Product/future treatments recommended: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2E7BD5" w:rsidRPr="0087609D" w:rsidRDefault="002E7BD5" w:rsidP="00263F19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2E7BD5" w:rsidRPr="0087609D" w:rsidTr="00164059">
        <w:trPr>
          <w:trHeight w:val="806"/>
        </w:trPr>
        <w:tc>
          <w:tcPr>
            <w:tcW w:w="1051" w:type="pct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E7BD5" w:rsidRPr="002E7BD5" w:rsidRDefault="002E7BD5" w:rsidP="00263F19">
            <w:pPr>
              <w:rPr>
                <w:b/>
              </w:rPr>
            </w:pPr>
            <w:r w:rsidRPr="002E7BD5">
              <w:rPr>
                <w:b/>
              </w:rPr>
              <w:t>Areas for further development:</w:t>
            </w:r>
          </w:p>
        </w:tc>
        <w:tc>
          <w:tcPr>
            <w:tcW w:w="3949" w:type="pct"/>
            <w:shd w:val="clear" w:color="auto" w:fill="FFFFFF" w:themeFill="background1"/>
            <w:vAlign w:val="center"/>
          </w:tcPr>
          <w:p w:rsidR="002E7BD5" w:rsidRPr="0087609D" w:rsidRDefault="002E7BD5" w:rsidP="00263F19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</w:tbl>
    <w:p w:rsidR="00185D12" w:rsidRPr="00164059" w:rsidRDefault="00185D12" w:rsidP="00A72B2F"/>
    <w:p w:rsidR="00A72B2F" w:rsidRDefault="00FB7106" w:rsidP="00A72B2F">
      <w:r>
        <w:rPr>
          <w:b/>
        </w:rPr>
        <w:t>Assessor/Lecturer’s name</w:t>
      </w:r>
      <w:r w:rsidR="00A72B2F">
        <w:t>: _______________________________________________________________________</w:t>
      </w:r>
      <w:r>
        <w:t>____</w:t>
      </w:r>
    </w:p>
    <w:p w:rsidR="00FB7106" w:rsidRDefault="00FB7106" w:rsidP="00FB7106">
      <w:pPr>
        <w:spacing w:after="120"/>
        <w:rPr>
          <w:b/>
        </w:rPr>
      </w:pPr>
      <w:r>
        <w:rPr>
          <w:b/>
        </w:rPr>
        <w:t>Assessor/Lecturer’s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</w:t>
      </w:r>
      <w:r w:rsidRPr="00B07B93">
        <w:rPr>
          <w:b/>
        </w:rPr>
        <w:t>Date:</w:t>
      </w:r>
      <w:r>
        <w:t xml:space="preserve"> ____________________</w:t>
      </w:r>
    </w:p>
    <w:p w:rsidR="00FB7106" w:rsidRDefault="00FB7106" w:rsidP="00FB7106">
      <w:pPr>
        <w:spacing w:after="120"/>
        <w:rPr>
          <w:b/>
        </w:rPr>
      </w:pPr>
    </w:p>
    <w:p w:rsidR="00FB7106" w:rsidRDefault="00FB7106" w:rsidP="00FB7106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___________________________________________________ </w:t>
      </w:r>
      <w:r w:rsidRPr="00B07B93">
        <w:rPr>
          <w:b/>
        </w:rPr>
        <w:t>Date:</w:t>
      </w:r>
      <w:r>
        <w:t xml:space="preserve"> ___________________</w:t>
      </w:r>
    </w:p>
    <w:p w:rsidR="00FB7106" w:rsidRPr="00FB7106" w:rsidRDefault="00FB7106" w:rsidP="00FB7106">
      <w:pPr>
        <w:spacing w:after="120"/>
        <w:rPr>
          <w:b/>
        </w:rPr>
      </w:pPr>
      <w:r w:rsidRPr="00FB7106">
        <w:rPr>
          <w:b/>
        </w:rPr>
        <w:t>Learner’s comments: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762"/>
      </w:tblGrid>
      <w:tr w:rsidR="00FB7106" w:rsidRPr="0087609D" w:rsidTr="00164059">
        <w:trPr>
          <w:trHeight w:val="1087"/>
        </w:trPr>
        <w:tc>
          <w:tcPr>
            <w:tcW w:w="5000" w:type="pct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B7106" w:rsidRPr="0087609D" w:rsidRDefault="00FB7106" w:rsidP="00263F19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</w:tbl>
    <w:p w:rsidR="00FB7106" w:rsidRDefault="00FB7106" w:rsidP="00FB7106">
      <w:pPr>
        <w:spacing w:after="240"/>
        <w:rPr>
          <w:b/>
        </w:rPr>
      </w:pPr>
    </w:p>
    <w:p w:rsidR="00FB7106" w:rsidRPr="001E0802" w:rsidRDefault="00FB7106" w:rsidP="00FB7106">
      <w:pPr>
        <w:spacing w:after="120"/>
        <w:rPr>
          <w:b/>
        </w:rPr>
      </w:pPr>
      <w:r>
        <w:rPr>
          <w:b/>
        </w:rPr>
        <w:t>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</w:t>
      </w:r>
    </w:p>
    <w:p w:rsidR="00FB7106" w:rsidRDefault="00FB7106" w:rsidP="00FB7106">
      <w:pPr>
        <w:spacing w:after="240"/>
      </w:pPr>
      <w:r>
        <w:rPr>
          <w:b/>
        </w:rPr>
        <w:t>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 </w:t>
      </w:r>
      <w:r w:rsidRPr="00B07B93">
        <w:rPr>
          <w:b/>
        </w:rPr>
        <w:t>Date:</w:t>
      </w:r>
      <w:r>
        <w:t xml:space="preserve"> ____________________</w:t>
      </w:r>
    </w:p>
    <w:p w:rsidR="00FB7106" w:rsidRDefault="00FB7106" w:rsidP="00FB7106">
      <w:pPr>
        <w:spacing w:after="120"/>
        <w:rPr>
          <w:b/>
        </w:rPr>
      </w:pPr>
    </w:p>
    <w:p w:rsidR="00FB7106" w:rsidRPr="001E0802" w:rsidRDefault="00FB7106" w:rsidP="00FB7106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</w:t>
      </w:r>
    </w:p>
    <w:p w:rsidR="00FB7106" w:rsidRPr="00187785" w:rsidRDefault="00FB7106" w:rsidP="00FB7106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 </w:t>
      </w:r>
      <w:r w:rsidRPr="00B07B93">
        <w:rPr>
          <w:b/>
        </w:rPr>
        <w:t>Date:</w:t>
      </w:r>
      <w:r>
        <w:t xml:space="preserve"> __________________</w:t>
      </w:r>
      <w:r>
        <w:br/>
      </w:r>
      <w:r w:rsidRPr="00187785">
        <w:rPr>
          <w:b/>
        </w:rPr>
        <w:t>(if sampled)</w:t>
      </w:r>
    </w:p>
    <w:p w:rsidR="00417EEA" w:rsidRPr="00665E01" w:rsidRDefault="00417EEA" w:rsidP="00A72B2F"/>
    <w:sectPr w:rsidR="00417EEA" w:rsidRPr="00665E01" w:rsidSect="00625A56">
      <w:footerReference w:type="default" r:id="rId9"/>
      <w:pgSz w:w="11906" w:h="16838"/>
      <w:pgMar w:top="567" w:right="567" w:bottom="567" w:left="56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26A0" w:rsidRDefault="00F426A0" w:rsidP="00735D34">
      <w:r>
        <w:separator/>
      </w:r>
    </w:p>
  </w:endnote>
  <w:endnote w:type="continuationSeparator" w:id="0">
    <w:p w:rsidR="00F426A0" w:rsidRDefault="00F426A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D6418" w:rsidRDefault="008D6418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097164">
              <w:t xml:space="preserve">Hairdressing </w:t>
            </w:r>
            <w:r w:rsidR="00164059">
              <w:t>Consultation/Analysis Form 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164059">
              <w:rPr>
                <w:noProof/>
              </w:rPr>
              <w:t>2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164059">
              <w:rPr>
                <w:noProof/>
              </w:rPr>
              <w:t>3</w:t>
            </w:r>
            <w:r>
              <w:rPr>
                <w:noProof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26A0" w:rsidRDefault="00F426A0" w:rsidP="00735D34">
      <w:r>
        <w:separator/>
      </w:r>
    </w:p>
  </w:footnote>
  <w:footnote w:type="continuationSeparator" w:id="0">
    <w:p w:rsidR="00F426A0" w:rsidRDefault="00F426A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oFAIQV5sItAAAA"/>
  </w:docVars>
  <w:rsids>
    <w:rsidRoot w:val="00417EEA"/>
    <w:rsid w:val="000012C1"/>
    <w:rsid w:val="000024D8"/>
    <w:rsid w:val="00003257"/>
    <w:rsid w:val="00003BB6"/>
    <w:rsid w:val="00007136"/>
    <w:rsid w:val="000554A7"/>
    <w:rsid w:val="000730CF"/>
    <w:rsid w:val="00097164"/>
    <w:rsid w:val="000C7017"/>
    <w:rsid w:val="000D1D6D"/>
    <w:rsid w:val="000E7AC1"/>
    <w:rsid w:val="001244AF"/>
    <w:rsid w:val="00133D1D"/>
    <w:rsid w:val="00143222"/>
    <w:rsid w:val="00143DC0"/>
    <w:rsid w:val="00152434"/>
    <w:rsid w:val="00161E31"/>
    <w:rsid w:val="00164059"/>
    <w:rsid w:val="00171054"/>
    <w:rsid w:val="0018288A"/>
    <w:rsid w:val="00185D12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E7BD5"/>
    <w:rsid w:val="002F4DBC"/>
    <w:rsid w:val="00306B4D"/>
    <w:rsid w:val="003174B1"/>
    <w:rsid w:val="00325637"/>
    <w:rsid w:val="00327692"/>
    <w:rsid w:val="00361FF4"/>
    <w:rsid w:val="0036301A"/>
    <w:rsid w:val="00383801"/>
    <w:rsid w:val="00384B9F"/>
    <w:rsid w:val="00392B0B"/>
    <w:rsid w:val="003962F1"/>
    <w:rsid w:val="003C5251"/>
    <w:rsid w:val="003F2255"/>
    <w:rsid w:val="00417EEA"/>
    <w:rsid w:val="0042508E"/>
    <w:rsid w:val="00464B15"/>
    <w:rsid w:val="004667A2"/>
    <w:rsid w:val="00477296"/>
    <w:rsid w:val="00492AFF"/>
    <w:rsid w:val="004A6637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25A56"/>
    <w:rsid w:val="00633BBC"/>
    <w:rsid w:val="006474E8"/>
    <w:rsid w:val="00665E01"/>
    <w:rsid w:val="00674CF0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0E73"/>
    <w:rsid w:val="0082428A"/>
    <w:rsid w:val="00834262"/>
    <w:rsid w:val="00873A7B"/>
    <w:rsid w:val="00874E16"/>
    <w:rsid w:val="008B198A"/>
    <w:rsid w:val="008D4F6A"/>
    <w:rsid w:val="008D6418"/>
    <w:rsid w:val="008E12A8"/>
    <w:rsid w:val="008F03ED"/>
    <w:rsid w:val="00902C9E"/>
    <w:rsid w:val="009541DF"/>
    <w:rsid w:val="00970FA5"/>
    <w:rsid w:val="00974429"/>
    <w:rsid w:val="00976267"/>
    <w:rsid w:val="00992337"/>
    <w:rsid w:val="009A7F7B"/>
    <w:rsid w:val="009B6AC5"/>
    <w:rsid w:val="009D42F0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B006E6"/>
    <w:rsid w:val="00B01865"/>
    <w:rsid w:val="00B2475B"/>
    <w:rsid w:val="00B3566B"/>
    <w:rsid w:val="00B52567"/>
    <w:rsid w:val="00B56FC0"/>
    <w:rsid w:val="00B70181"/>
    <w:rsid w:val="00B71D91"/>
    <w:rsid w:val="00BB0E89"/>
    <w:rsid w:val="00BB2493"/>
    <w:rsid w:val="00BD1520"/>
    <w:rsid w:val="00BD6D8C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426A0"/>
    <w:rsid w:val="00F724E4"/>
    <w:rsid w:val="00F77413"/>
    <w:rsid w:val="00F83CD7"/>
    <w:rsid w:val="00FA6733"/>
    <w:rsid w:val="00FB7106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4604A-6F31-4439-82EB-9003C3EB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table" w:customStyle="1" w:styleId="TableGrid1">
    <w:name w:val="Table Grid1"/>
    <w:basedOn w:val="TableNormal"/>
    <w:next w:val="TableGrid"/>
    <w:uiPriority w:val="39"/>
    <w:rsid w:val="00417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17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17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Client%20Consultation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7ED4D-24E6-4A37-B40A-D75369BDC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Client Consultation Form_v1</Template>
  <TotalTime>0</TotalTime>
  <Pages>3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2018-06-12T08:54:00Z</cp:lastPrinted>
  <dcterms:created xsi:type="dcterms:W3CDTF">2020-02-12T14:16:00Z</dcterms:created>
  <dcterms:modified xsi:type="dcterms:W3CDTF">2020-02-12T14:16:00Z</dcterms:modified>
</cp:coreProperties>
</file>