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89"/>
        <w:gridCol w:w="2737"/>
        <w:gridCol w:w="1138"/>
        <w:gridCol w:w="850"/>
        <w:gridCol w:w="997"/>
        <w:gridCol w:w="423"/>
        <w:gridCol w:w="708"/>
        <w:gridCol w:w="567"/>
        <w:gridCol w:w="423"/>
        <w:gridCol w:w="567"/>
        <w:gridCol w:w="567"/>
        <w:gridCol w:w="567"/>
        <w:gridCol w:w="705"/>
        <w:gridCol w:w="564"/>
        <w:gridCol w:w="664"/>
        <w:gridCol w:w="2830"/>
      </w:tblGrid>
      <w:tr w:rsidR="00024563" w:rsidRPr="005E3E6D" w:rsidTr="00024563">
        <w:tc>
          <w:tcPr>
            <w:tcW w:w="5000" w:type="pct"/>
            <w:gridSpan w:val="16"/>
            <w:shd w:val="clear" w:color="auto" w:fill="DEEAF6"/>
          </w:tcPr>
          <w:p w:rsidR="00024563" w:rsidRPr="00024563" w:rsidRDefault="006204A8" w:rsidP="00DC3C93">
            <w:pPr>
              <w:rPr>
                <w:rFonts w:asciiTheme="minorHAnsi" w:hAnsiTheme="minorHAnsi" w:cstheme="minorHAnsi"/>
                <w:b/>
              </w:rPr>
            </w:pPr>
            <w:r w:rsidRPr="006204A8">
              <w:rPr>
                <w:rFonts w:asciiTheme="minorHAnsi" w:hAnsiTheme="minorHAnsi" w:cstheme="minorHAnsi"/>
                <w:b/>
                <w:sz w:val="24"/>
              </w:rPr>
              <w:t>iUCT22 - Aromatherapy</w:t>
            </w:r>
          </w:p>
        </w:tc>
      </w:tr>
      <w:tr w:rsidR="006204A8" w:rsidRPr="005E3E6D" w:rsidTr="006204A8">
        <w:tc>
          <w:tcPr>
            <w:tcW w:w="1450" w:type="pct"/>
            <w:gridSpan w:val="3"/>
            <w:vMerge w:val="restart"/>
            <w:vAlign w:val="center"/>
          </w:tcPr>
          <w:p w:rsidR="006204A8" w:rsidRPr="005E3E6D" w:rsidRDefault="006204A8" w:rsidP="006204A8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6204A8" w:rsidRPr="005E3E6D" w:rsidRDefault="006204A8" w:rsidP="006204A8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6204A8" w:rsidRPr="005E3E6D" w:rsidRDefault="006204A8" w:rsidP="006204A8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6204A8" w:rsidRPr="005E3E6D" w:rsidRDefault="006204A8" w:rsidP="006204A8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628" w:type="pct"/>
            <w:gridSpan w:val="2"/>
            <w:tcBorders>
              <w:right w:val="single" w:sz="12" w:space="0" w:color="auto"/>
            </w:tcBorders>
          </w:tcPr>
          <w:p w:rsidR="006204A8" w:rsidRPr="00024563" w:rsidRDefault="006204A8" w:rsidP="006204A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44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6204A8" w:rsidRPr="005E3E6D" w:rsidRDefault="006204A8" w:rsidP="006204A8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41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6204A8" w:rsidRPr="00024563" w:rsidRDefault="008663D4" w:rsidP="006204A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 S</w:t>
            </w:r>
            <w:r w:rsidR="006204A8" w:rsidRPr="006204A8">
              <w:rPr>
                <w:rFonts w:asciiTheme="minorHAnsi" w:hAnsiTheme="minorHAnsi" w:cstheme="minorHAnsi"/>
              </w:rPr>
              <w:t>terilisation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6204A8" w:rsidRPr="00024563" w:rsidRDefault="006204A8" w:rsidP="006204A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Consultation</w:t>
            </w:r>
          </w:p>
        </w:tc>
        <w:tc>
          <w:tcPr>
            <w:tcW w:w="144" w:type="pct"/>
            <w:vMerge w:val="restart"/>
            <w:textDirection w:val="btLr"/>
            <w:vAlign w:val="center"/>
          </w:tcPr>
          <w:p w:rsidR="006204A8" w:rsidRPr="00024563" w:rsidRDefault="008663D4" w:rsidP="006204A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Oil C</w:t>
            </w:r>
            <w:r w:rsidR="006204A8">
              <w:rPr>
                <w:rFonts w:asciiTheme="minorHAnsi" w:hAnsiTheme="minorHAnsi" w:cstheme="minorHAnsi"/>
              </w:rPr>
              <w:t>hoice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6204A8" w:rsidRPr="00024563" w:rsidRDefault="008663D4" w:rsidP="006204A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Oil B</w:t>
            </w:r>
            <w:r w:rsidR="006204A8">
              <w:rPr>
                <w:rFonts w:asciiTheme="minorHAnsi" w:hAnsiTheme="minorHAnsi" w:cstheme="minorHAnsi"/>
              </w:rPr>
              <w:t>lending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6204A8" w:rsidRPr="00024563" w:rsidRDefault="008663D4" w:rsidP="006204A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Massage t</w:t>
            </w:r>
            <w:r w:rsidR="006204A8">
              <w:rPr>
                <w:rFonts w:asciiTheme="minorHAnsi" w:hAnsiTheme="minorHAnsi" w:cstheme="minorHAnsi"/>
              </w:rPr>
              <w:t>echnique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6204A8" w:rsidRPr="00024563" w:rsidRDefault="006204A8" w:rsidP="006204A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Posture</w:t>
            </w:r>
          </w:p>
        </w:tc>
        <w:tc>
          <w:tcPr>
            <w:tcW w:w="240" w:type="pct"/>
            <w:vMerge w:val="restart"/>
            <w:textDirection w:val="btLr"/>
            <w:vAlign w:val="center"/>
          </w:tcPr>
          <w:p w:rsidR="006204A8" w:rsidRPr="00024563" w:rsidRDefault="008663D4" w:rsidP="006204A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Aftercare </w:t>
            </w:r>
            <w:r w:rsidR="006204A8">
              <w:rPr>
                <w:rFonts w:asciiTheme="minorHAnsi" w:hAnsiTheme="minorHAnsi" w:cstheme="minorHAnsi"/>
              </w:rPr>
              <w:t>advice</w:t>
            </w:r>
          </w:p>
        </w:tc>
        <w:tc>
          <w:tcPr>
            <w:tcW w:w="19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6204A8" w:rsidRPr="005E3E6D" w:rsidRDefault="006204A8" w:rsidP="006204A8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226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6204A8" w:rsidRPr="00024563" w:rsidRDefault="006204A8" w:rsidP="006204A8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64" w:type="pct"/>
            <w:vMerge w:val="restart"/>
            <w:vAlign w:val="center"/>
          </w:tcPr>
          <w:p w:rsidR="006204A8" w:rsidRPr="00024563" w:rsidRDefault="006204A8" w:rsidP="006204A8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6204A8" w:rsidRPr="005E3E6D" w:rsidTr="006204A8">
        <w:trPr>
          <w:cantSplit/>
          <w:trHeight w:val="1512"/>
        </w:trPr>
        <w:tc>
          <w:tcPr>
            <w:tcW w:w="1450" w:type="pct"/>
            <w:gridSpan w:val="3"/>
            <w:vMerge/>
          </w:tcPr>
          <w:p w:rsidR="006204A8" w:rsidRPr="005E3E6D" w:rsidRDefault="006204A8" w:rsidP="006204A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extDirection w:val="btLr"/>
            <w:vAlign w:val="center"/>
          </w:tcPr>
          <w:p w:rsidR="006204A8" w:rsidRPr="00024563" w:rsidRDefault="006204A8" w:rsidP="006204A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339" w:type="pct"/>
            <w:tcBorders>
              <w:right w:val="single" w:sz="12" w:space="0" w:color="auto"/>
            </w:tcBorders>
            <w:textDirection w:val="btLr"/>
            <w:vAlign w:val="center"/>
          </w:tcPr>
          <w:p w:rsidR="006204A8" w:rsidRPr="00024563" w:rsidRDefault="008663D4" w:rsidP="006204A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</w:t>
            </w:r>
            <w:r w:rsidR="006204A8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144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6204A8" w:rsidRPr="005E3E6D" w:rsidRDefault="006204A8" w:rsidP="006204A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cBorders>
              <w:left w:val="single" w:sz="12" w:space="0" w:color="auto"/>
            </w:tcBorders>
            <w:textDirection w:val="btLr"/>
          </w:tcPr>
          <w:p w:rsidR="006204A8" w:rsidRPr="005E3E6D" w:rsidRDefault="006204A8" w:rsidP="006204A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</w:tcPr>
          <w:p w:rsidR="006204A8" w:rsidRPr="005E3E6D" w:rsidRDefault="006204A8" w:rsidP="006204A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vMerge/>
            <w:textDirection w:val="btLr"/>
          </w:tcPr>
          <w:p w:rsidR="006204A8" w:rsidRPr="005E3E6D" w:rsidRDefault="006204A8" w:rsidP="006204A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</w:tcPr>
          <w:p w:rsidR="006204A8" w:rsidRPr="005E3E6D" w:rsidRDefault="006204A8" w:rsidP="006204A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</w:tcPr>
          <w:p w:rsidR="006204A8" w:rsidRPr="005E3E6D" w:rsidRDefault="006204A8" w:rsidP="006204A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</w:tcPr>
          <w:p w:rsidR="006204A8" w:rsidRPr="005E3E6D" w:rsidRDefault="006204A8" w:rsidP="006204A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extDirection w:val="btLr"/>
          </w:tcPr>
          <w:p w:rsidR="006204A8" w:rsidRPr="005E3E6D" w:rsidRDefault="006204A8" w:rsidP="006204A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6204A8" w:rsidRPr="005E3E6D" w:rsidRDefault="006204A8" w:rsidP="006204A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vMerge/>
            <w:tcBorders>
              <w:left w:val="single" w:sz="12" w:space="0" w:color="auto"/>
            </w:tcBorders>
            <w:textDirection w:val="btLr"/>
          </w:tcPr>
          <w:p w:rsidR="006204A8" w:rsidRPr="005E3E6D" w:rsidRDefault="006204A8" w:rsidP="006204A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4" w:type="pct"/>
            <w:vMerge/>
          </w:tcPr>
          <w:p w:rsidR="006204A8" w:rsidRPr="005E3E6D" w:rsidRDefault="006204A8" w:rsidP="006204A8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204A8" w:rsidRPr="005E3E6D" w:rsidTr="006204A8">
        <w:tc>
          <w:tcPr>
            <w:tcW w:w="1063" w:type="pct"/>
            <w:gridSpan w:val="2"/>
            <w:shd w:val="clear" w:color="auto" w:fill="F2F2F2" w:themeFill="background1" w:themeFillShade="F2"/>
            <w:vAlign w:val="center"/>
          </w:tcPr>
          <w:p w:rsidR="006204A8" w:rsidRPr="005E3E6D" w:rsidRDefault="006204A8" w:rsidP="006204A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87" w:type="pct"/>
            <w:shd w:val="clear" w:color="auto" w:fill="F2F2F2" w:themeFill="background1" w:themeFillShade="F2"/>
            <w:vAlign w:val="center"/>
          </w:tcPr>
          <w:p w:rsidR="006204A8" w:rsidRPr="005E3E6D" w:rsidRDefault="006204A8" w:rsidP="006204A8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89" w:type="pct"/>
            <w:shd w:val="clear" w:color="auto" w:fill="F2F2F2" w:themeFill="background1" w:themeFillShade="F2"/>
            <w:vAlign w:val="center"/>
          </w:tcPr>
          <w:p w:rsidR="006204A8" w:rsidRPr="005E3E6D" w:rsidRDefault="006204A8" w:rsidP="006204A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339" w:type="pct"/>
            <w:shd w:val="clear" w:color="auto" w:fill="F2F2F2" w:themeFill="background1" w:themeFillShade="F2"/>
            <w:vAlign w:val="center"/>
          </w:tcPr>
          <w:p w:rsidR="006204A8" w:rsidRPr="005E3E6D" w:rsidRDefault="006204A8" w:rsidP="006204A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4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204A8" w:rsidRPr="005E3E6D" w:rsidRDefault="006204A8" w:rsidP="006204A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204A8" w:rsidRPr="005E3E6D" w:rsidRDefault="006204A8" w:rsidP="006204A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6204A8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3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204A8" w:rsidRPr="005E3E6D" w:rsidRDefault="006204A8" w:rsidP="006204A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4" w:type="pct"/>
            <w:shd w:val="clear" w:color="auto" w:fill="F2F2F2" w:themeFill="background1" w:themeFillShade="F2"/>
            <w:vAlign w:val="center"/>
          </w:tcPr>
          <w:p w:rsidR="006204A8" w:rsidRPr="005E3E6D" w:rsidRDefault="006204A8" w:rsidP="006204A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6204A8" w:rsidRPr="005E3E6D" w:rsidRDefault="006204A8" w:rsidP="006204A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6204A8" w:rsidRPr="005E3E6D" w:rsidRDefault="006204A8" w:rsidP="006204A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6204A8" w:rsidRPr="005E3E6D" w:rsidRDefault="006204A8" w:rsidP="006204A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0" w:type="pct"/>
            <w:shd w:val="clear" w:color="auto" w:fill="F2F2F2" w:themeFill="background1" w:themeFillShade="F2"/>
            <w:vAlign w:val="center"/>
          </w:tcPr>
          <w:p w:rsidR="006204A8" w:rsidRPr="005E3E6D" w:rsidRDefault="006204A8" w:rsidP="006204A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204A8" w:rsidRPr="005E3E6D" w:rsidRDefault="006204A8" w:rsidP="006204A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226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204A8" w:rsidRPr="005E3E6D" w:rsidRDefault="006204A8" w:rsidP="006204A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64" w:type="pct"/>
            <w:shd w:val="clear" w:color="auto" w:fill="F2F2F2" w:themeFill="background1" w:themeFillShade="F2"/>
            <w:vAlign w:val="center"/>
          </w:tcPr>
          <w:p w:rsidR="006204A8" w:rsidRPr="005E3E6D" w:rsidRDefault="006204A8" w:rsidP="006204A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6204A8" w:rsidRPr="005E3E6D" w:rsidTr="006204A8">
        <w:tc>
          <w:tcPr>
            <w:tcW w:w="132" w:type="pct"/>
          </w:tcPr>
          <w:p w:rsidR="006204A8" w:rsidRPr="00024563" w:rsidRDefault="006204A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4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204A8" w:rsidRPr="005E3E6D" w:rsidTr="006204A8">
        <w:tc>
          <w:tcPr>
            <w:tcW w:w="132" w:type="pct"/>
          </w:tcPr>
          <w:p w:rsidR="006204A8" w:rsidRPr="00024563" w:rsidRDefault="006204A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4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204A8" w:rsidRPr="005E3E6D" w:rsidTr="006204A8">
        <w:tc>
          <w:tcPr>
            <w:tcW w:w="132" w:type="pct"/>
          </w:tcPr>
          <w:p w:rsidR="006204A8" w:rsidRPr="00024563" w:rsidRDefault="006204A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4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204A8" w:rsidRPr="005E3E6D" w:rsidTr="006204A8">
        <w:tc>
          <w:tcPr>
            <w:tcW w:w="132" w:type="pct"/>
          </w:tcPr>
          <w:p w:rsidR="006204A8" w:rsidRPr="00024563" w:rsidRDefault="006204A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4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204A8" w:rsidRPr="005E3E6D" w:rsidTr="006204A8">
        <w:tc>
          <w:tcPr>
            <w:tcW w:w="132" w:type="pct"/>
          </w:tcPr>
          <w:p w:rsidR="006204A8" w:rsidRPr="00024563" w:rsidRDefault="006204A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4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204A8" w:rsidRPr="005E3E6D" w:rsidTr="006204A8">
        <w:tc>
          <w:tcPr>
            <w:tcW w:w="132" w:type="pct"/>
          </w:tcPr>
          <w:p w:rsidR="006204A8" w:rsidRPr="00024563" w:rsidRDefault="006204A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4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204A8" w:rsidRPr="005E3E6D" w:rsidTr="006204A8">
        <w:tc>
          <w:tcPr>
            <w:tcW w:w="132" w:type="pct"/>
          </w:tcPr>
          <w:p w:rsidR="006204A8" w:rsidRPr="00024563" w:rsidRDefault="006204A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4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204A8" w:rsidRPr="005E3E6D" w:rsidTr="006204A8">
        <w:tc>
          <w:tcPr>
            <w:tcW w:w="132" w:type="pct"/>
          </w:tcPr>
          <w:p w:rsidR="006204A8" w:rsidRPr="00024563" w:rsidRDefault="006204A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4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204A8" w:rsidRPr="005E3E6D" w:rsidTr="006204A8">
        <w:tc>
          <w:tcPr>
            <w:tcW w:w="132" w:type="pct"/>
          </w:tcPr>
          <w:p w:rsidR="006204A8" w:rsidRPr="00024563" w:rsidRDefault="006204A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4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204A8" w:rsidRPr="005E3E6D" w:rsidTr="006204A8">
        <w:tc>
          <w:tcPr>
            <w:tcW w:w="132" w:type="pct"/>
          </w:tcPr>
          <w:p w:rsidR="006204A8" w:rsidRPr="00024563" w:rsidRDefault="006204A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4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204A8" w:rsidRPr="005E3E6D" w:rsidTr="006204A8">
        <w:tc>
          <w:tcPr>
            <w:tcW w:w="132" w:type="pct"/>
          </w:tcPr>
          <w:p w:rsidR="006204A8" w:rsidRPr="00024563" w:rsidRDefault="006204A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4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204A8" w:rsidRPr="005E3E6D" w:rsidTr="006204A8">
        <w:tc>
          <w:tcPr>
            <w:tcW w:w="132" w:type="pct"/>
          </w:tcPr>
          <w:p w:rsidR="006204A8" w:rsidRPr="00024563" w:rsidRDefault="006204A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4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204A8" w:rsidRPr="005E3E6D" w:rsidTr="006204A8">
        <w:trPr>
          <w:trHeight w:val="263"/>
        </w:trPr>
        <w:tc>
          <w:tcPr>
            <w:tcW w:w="132" w:type="pct"/>
          </w:tcPr>
          <w:p w:rsidR="006204A8" w:rsidRPr="00024563" w:rsidRDefault="006204A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4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204A8" w:rsidRPr="005E3E6D" w:rsidTr="006204A8">
        <w:tc>
          <w:tcPr>
            <w:tcW w:w="132" w:type="pct"/>
          </w:tcPr>
          <w:p w:rsidR="006204A8" w:rsidRPr="00024563" w:rsidRDefault="006204A8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30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4" w:type="pct"/>
            <w:tcMar>
              <w:top w:w="57" w:type="dxa"/>
              <w:bottom w:w="57" w:type="dxa"/>
            </w:tcMar>
          </w:tcPr>
          <w:p w:rsidR="006204A8" w:rsidRPr="005E3E6D" w:rsidRDefault="006204A8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5768D6" w:rsidRPr="004A608D" w:rsidRDefault="005768D6" w:rsidP="005768D6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5768D6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768D6" w:rsidRPr="004A608D" w:rsidRDefault="005768D6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768D6" w:rsidRPr="004A608D" w:rsidRDefault="005768D6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768D6" w:rsidRPr="004A608D" w:rsidRDefault="005768D6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5768D6" w:rsidRPr="004A608D" w:rsidRDefault="005768D6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5768D6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768D6" w:rsidRPr="004A608D" w:rsidRDefault="00463A8B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768D6" w:rsidRPr="004A608D" w:rsidRDefault="00463A8B" w:rsidP="002F61D0">
            <w:pPr>
              <w:spacing w:before="60" w:after="60"/>
            </w:pPr>
            <w:r>
              <w:t>28/01/2020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768D6" w:rsidRPr="004A608D" w:rsidRDefault="00463A8B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768D6" w:rsidRPr="004A608D" w:rsidRDefault="00463A8B" w:rsidP="002F61D0">
            <w:pPr>
              <w:spacing w:before="60" w:after="60"/>
            </w:pPr>
            <w:r>
              <w:t>Assessment Administrator</w:t>
            </w:r>
          </w:p>
        </w:tc>
      </w:tr>
      <w:tr w:rsidR="005768D6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768D6" w:rsidRPr="004A608D" w:rsidRDefault="005768D6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768D6" w:rsidRPr="004A608D" w:rsidRDefault="005768D6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768D6" w:rsidRPr="004A608D" w:rsidRDefault="005768D6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768D6" w:rsidRPr="004A608D" w:rsidRDefault="005768D6" w:rsidP="002F61D0">
            <w:pPr>
              <w:spacing w:before="60" w:after="60"/>
            </w:pPr>
          </w:p>
        </w:tc>
      </w:tr>
    </w:tbl>
    <w:p w:rsidR="005768D6" w:rsidRPr="00DA5BE3" w:rsidRDefault="005768D6" w:rsidP="005768D6">
      <w:pPr>
        <w:pStyle w:val="Bullet"/>
        <w:numPr>
          <w:ilvl w:val="0"/>
          <w:numId w:val="0"/>
        </w:numPr>
      </w:pPr>
    </w:p>
    <w:p w:rsidR="005768D6" w:rsidRDefault="005768D6" w:rsidP="005E3E6D">
      <w:pPr>
        <w:spacing w:after="0"/>
        <w:rPr>
          <w:rFonts w:asciiTheme="minorHAnsi" w:hAnsiTheme="minorHAnsi" w:cstheme="minorHAnsi"/>
          <w:b/>
        </w:rPr>
      </w:pPr>
      <w:bookmarkStart w:id="0" w:name="_GoBack"/>
      <w:bookmarkEnd w:id="0"/>
    </w:p>
    <w:sectPr w:rsidR="005768D6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4A8" w:rsidRDefault="006204A8">
      <w:r>
        <w:separator/>
      </w:r>
    </w:p>
  </w:endnote>
  <w:endnote w:type="continuationSeparator" w:id="0">
    <w:p w:rsidR="006204A8" w:rsidRDefault="00620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6204A8" w:rsidP="00FE41F0">
    <w:pPr>
      <w:pStyle w:val="Footer"/>
      <w:rPr>
        <w:rFonts w:cs="Calibri"/>
        <w:bCs/>
        <w:szCs w:val="16"/>
      </w:rPr>
    </w:pPr>
    <w:proofErr w:type="gramStart"/>
    <w:r w:rsidRPr="006204A8">
      <w:rPr>
        <w:rFonts w:cs="Calibri"/>
        <w:szCs w:val="16"/>
        <w:lang w:val="en-US"/>
      </w:rPr>
      <w:t>iUCT22</w:t>
    </w:r>
    <w:proofErr w:type="gramEnd"/>
    <w:r>
      <w:rPr>
        <w:rFonts w:cs="Calibri"/>
        <w:szCs w:val="16"/>
        <w:lang w:val="en-US"/>
      </w:rPr>
      <w:t xml:space="preserve"> </w:t>
    </w:r>
    <w:r w:rsidR="00024563" w:rsidRPr="00DC3C93">
      <w:rPr>
        <w:rFonts w:cs="Calibri"/>
        <w:szCs w:val="16"/>
        <w:lang w:val="en-US"/>
      </w:rPr>
      <w:t>Pre</w:t>
    </w:r>
    <w:r>
      <w:rPr>
        <w:rFonts w:cs="Calibri"/>
        <w:szCs w:val="16"/>
        <w:lang w:val="en-US"/>
      </w:rPr>
      <w:t>-</w:t>
    </w:r>
    <w:r w:rsidR="008663D4">
      <w:rPr>
        <w:rFonts w:cs="Calibri"/>
        <w:szCs w:val="16"/>
        <w:lang w:val="en-US"/>
      </w:rPr>
      <w:t xml:space="preserve">examination assessment form_v1 </w:t>
    </w:r>
    <w:r w:rsidR="008663D4">
      <w:rPr>
        <w:rFonts w:cs="Calibri"/>
        <w:szCs w:val="16"/>
        <w:lang w:val="en-US"/>
      </w:rPr>
      <w:tab/>
    </w:r>
    <w:r w:rsidR="008663D4">
      <w:rPr>
        <w:rFonts w:cs="Calibri"/>
        <w:szCs w:val="16"/>
        <w:lang w:val="en-US"/>
      </w:rPr>
      <w:tab/>
    </w:r>
    <w:r w:rsidR="008663D4">
      <w:rPr>
        <w:rFonts w:cs="Calibri"/>
        <w:szCs w:val="16"/>
        <w:lang w:val="en-US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463A8B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463A8B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4A8" w:rsidRDefault="006204A8">
      <w:r>
        <w:separator/>
      </w:r>
    </w:p>
  </w:footnote>
  <w:footnote w:type="continuationSeparator" w:id="0">
    <w:p w:rsidR="006204A8" w:rsidRDefault="006204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463A8B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463A8B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6204A8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3A8B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768D6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4A8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3D4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0324674E-6132-4BED-BFCB-84266CA1C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B32B8-7BAE-426E-A0BB-DF86EB9DF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1</TotalTime>
  <Pages>2</Pages>
  <Words>106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3</cp:revision>
  <cp:lastPrinted>2018-05-31T07:14:00Z</cp:lastPrinted>
  <dcterms:created xsi:type="dcterms:W3CDTF">2020-01-28T11:09:00Z</dcterms:created>
  <dcterms:modified xsi:type="dcterms:W3CDTF">2020-01-28T11:10:00Z</dcterms:modified>
</cp:coreProperties>
</file>