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36"/>
        <w:gridCol w:w="3507"/>
        <w:gridCol w:w="1311"/>
        <w:gridCol w:w="711"/>
        <w:gridCol w:w="708"/>
        <w:gridCol w:w="564"/>
        <w:gridCol w:w="841"/>
        <w:gridCol w:w="1005"/>
        <w:gridCol w:w="567"/>
        <w:gridCol w:w="614"/>
        <w:gridCol w:w="617"/>
        <w:gridCol w:w="617"/>
        <w:gridCol w:w="3198"/>
      </w:tblGrid>
      <w:tr w:rsidR="00024563" w:rsidRPr="005E3E6D" w:rsidTr="00024563">
        <w:tc>
          <w:tcPr>
            <w:tcW w:w="5000" w:type="pct"/>
            <w:gridSpan w:val="13"/>
            <w:shd w:val="clear" w:color="auto" w:fill="DEEAF6"/>
          </w:tcPr>
          <w:p w:rsidR="00024563" w:rsidRPr="00024563" w:rsidRDefault="00D73559" w:rsidP="00D735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</w:t>
            </w:r>
            <w:r w:rsidRPr="00D73559">
              <w:rPr>
                <w:rFonts w:asciiTheme="minorHAnsi" w:hAnsiTheme="minorHAnsi" w:cstheme="minorHAnsi"/>
                <w:b/>
                <w:sz w:val="24"/>
              </w:rPr>
              <w:t>BT346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D73559">
              <w:rPr>
                <w:rFonts w:asciiTheme="minorHAnsi" w:hAnsiTheme="minorHAnsi" w:cstheme="minorHAnsi"/>
                <w:b/>
                <w:sz w:val="24"/>
              </w:rPr>
              <w:t>Provide eyelash perming</w:t>
            </w:r>
          </w:p>
        </w:tc>
      </w:tr>
      <w:tr w:rsidR="00D82D5D" w:rsidRPr="005E3E6D" w:rsidTr="00D82D5D">
        <w:tc>
          <w:tcPr>
            <w:tcW w:w="1787" w:type="pct"/>
            <w:gridSpan w:val="3"/>
            <w:vMerge w:val="restart"/>
            <w:vAlign w:val="center"/>
          </w:tcPr>
          <w:p w:rsidR="00D73559" w:rsidRPr="005E3E6D" w:rsidRDefault="00D73559" w:rsidP="00D7355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73559" w:rsidRPr="005E3E6D" w:rsidRDefault="00D73559" w:rsidP="00D7355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73559" w:rsidRPr="005E3E6D" w:rsidRDefault="00D73559" w:rsidP="00D7355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73559" w:rsidRPr="005E3E6D" w:rsidRDefault="00D73559" w:rsidP="00D7355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83" w:type="pct"/>
            <w:gridSpan w:val="2"/>
            <w:tcBorders>
              <w:right w:val="single" w:sz="12" w:space="0" w:color="auto"/>
            </w:tcBorders>
          </w:tcPr>
          <w:p w:rsidR="00D73559" w:rsidRPr="00024563" w:rsidRDefault="00D73559" w:rsidP="00D7355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8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73559" w:rsidRPr="00024563" w:rsidRDefault="00D73559" w:rsidP="00D73559">
            <w:pPr>
              <w:rPr>
                <w:rFonts w:asciiTheme="minorHAnsi" w:hAnsiTheme="minorHAnsi" w:cstheme="minorHAnsi"/>
              </w:rPr>
            </w:pPr>
            <w:r w:rsidRPr="00D73559">
              <w:rPr>
                <w:rFonts w:asciiTheme="minorHAnsi" w:hAnsiTheme="minorHAnsi" w:cstheme="minorHAnsi"/>
              </w:rPr>
              <w:t xml:space="preserve">Hygiene and </w:t>
            </w:r>
            <w:r w:rsidR="00FF2C56">
              <w:rPr>
                <w:rFonts w:asciiTheme="minorHAnsi" w:hAnsiTheme="minorHAnsi" w:cstheme="minorHAnsi"/>
              </w:rPr>
              <w:t>S</w:t>
            </w:r>
            <w:r w:rsidRPr="00D73559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342" w:type="pct"/>
            <w:vMerge w:val="restart"/>
            <w:textDirection w:val="btLr"/>
            <w:vAlign w:val="center"/>
          </w:tcPr>
          <w:p w:rsidR="00D73559" w:rsidRPr="00024563" w:rsidRDefault="00FF2C56" w:rsidP="00D735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Cl</w:t>
            </w:r>
            <w:r w:rsidR="00D73559">
              <w:rPr>
                <w:rFonts w:asciiTheme="minorHAnsi" w:hAnsiTheme="minorHAnsi" w:cstheme="minorHAnsi"/>
              </w:rPr>
              <w:t>ient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D73559" w:rsidRPr="00024563" w:rsidRDefault="00FF2C56" w:rsidP="00D735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Eyelash P</w:t>
            </w:r>
            <w:r w:rsidR="00D73559">
              <w:rPr>
                <w:rFonts w:asciiTheme="minorHAnsi" w:hAnsiTheme="minorHAnsi" w:cstheme="minorHAnsi"/>
              </w:rPr>
              <w:t>erming</w:t>
            </w:r>
          </w:p>
        </w:tc>
        <w:tc>
          <w:tcPr>
            <w:tcW w:w="209" w:type="pct"/>
            <w:vMerge w:val="restart"/>
            <w:textDirection w:val="btLr"/>
            <w:vAlign w:val="center"/>
          </w:tcPr>
          <w:p w:rsidR="00D73559" w:rsidRPr="00024563" w:rsidRDefault="00FF2C56" w:rsidP="00DD486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</w:t>
            </w:r>
            <w:r w:rsidR="00DD4865">
              <w:rPr>
                <w:rFonts w:asciiTheme="minorHAnsi" w:hAnsiTheme="minorHAnsi" w:cstheme="minorHAnsi"/>
              </w:rPr>
              <w:t>car</w:t>
            </w:r>
            <w:bookmarkStart w:id="0" w:name="_GoBack"/>
            <w:r w:rsidR="00DD4865">
              <w:rPr>
                <w:rFonts w:asciiTheme="minorHAnsi" w:hAnsiTheme="minorHAnsi" w:cstheme="minorHAnsi"/>
              </w:rPr>
              <w:t xml:space="preserve">e </w:t>
            </w:r>
            <w:bookmarkEnd w:id="0"/>
            <w:r w:rsidR="00DD4865">
              <w:rPr>
                <w:rFonts w:asciiTheme="minorHAnsi" w:hAnsiTheme="minorHAnsi" w:cstheme="minorHAnsi"/>
              </w:rPr>
              <w:t>Advice</w:t>
            </w:r>
          </w:p>
        </w:tc>
        <w:tc>
          <w:tcPr>
            <w:tcW w:w="2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1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73559" w:rsidRPr="00024563" w:rsidRDefault="00D73559" w:rsidP="00D73559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89" w:type="pct"/>
            <w:vMerge w:val="restart"/>
            <w:vAlign w:val="center"/>
          </w:tcPr>
          <w:p w:rsidR="00D73559" w:rsidRPr="00024563" w:rsidRDefault="00D73559" w:rsidP="00D73559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D82D5D" w:rsidRPr="005E3E6D" w:rsidTr="00D82D5D">
        <w:trPr>
          <w:cantSplit/>
          <w:trHeight w:val="1217"/>
        </w:trPr>
        <w:tc>
          <w:tcPr>
            <w:tcW w:w="1787" w:type="pct"/>
            <w:gridSpan w:val="3"/>
            <w:vMerge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extDirection w:val="btLr"/>
            <w:vAlign w:val="center"/>
          </w:tcPr>
          <w:p w:rsidR="00D73559" w:rsidRPr="00024563" w:rsidRDefault="00D73559" w:rsidP="00D735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textDirection w:val="btLr"/>
            <w:vAlign w:val="center"/>
          </w:tcPr>
          <w:p w:rsidR="00D73559" w:rsidRPr="00024563" w:rsidRDefault="00D73559" w:rsidP="00D735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9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vMerge/>
            <w:tcBorders>
              <w:left w:val="single" w:sz="12" w:space="0" w:color="auto"/>
            </w:tcBorders>
            <w:textDirection w:val="btL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  <w:vMerge/>
            <w:textDirection w:val="btL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vMerge/>
            <w:textDirection w:val="btL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vMerge/>
            <w:tcBorders>
              <w:left w:val="single" w:sz="12" w:space="0" w:color="auto"/>
            </w:tcBorders>
            <w:textDirection w:val="btL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vMerge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F2C56" w:rsidRPr="005E3E6D" w:rsidTr="00D82D5D">
        <w:tc>
          <w:tcPr>
            <w:tcW w:w="1341" w:type="pct"/>
            <w:gridSpan w:val="2"/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42" w:type="pct"/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D73559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65</w:t>
            </w:r>
          </w:p>
        </w:tc>
        <w:tc>
          <w:tcPr>
            <w:tcW w:w="209" w:type="pct"/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1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89" w:type="pct"/>
            <w:shd w:val="clear" w:color="auto" w:fill="F2F2F2" w:themeFill="background1" w:themeFillShade="F2"/>
            <w:vAlign w:val="center"/>
          </w:tcPr>
          <w:p w:rsidR="00D73559" w:rsidRPr="005E3E6D" w:rsidRDefault="00D73559" w:rsidP="00D7355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rPr>
          <w:trHeight w:val="263"/>
        </w:trPr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2D5D" w:rsidRPr="005E3E6D" w:rsidTr="00D82D5D">
        <w:tc>
          <w:tcPr>
            <w:tcW w:w="148" w:type="pct"/>
          </w:tcPr>
          <w:p w:rsidR="00D73559" w:rsidRPr="00024563" w:rsidRDefault="00D735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193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6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pct"/>
            <w:tcMar>
              <w:top w:w="57" w:type="dxa"/>
              <w:bottom w:w="57" w:type="dxa"/>
            </w:tcMar>
          </w:tcPr>
          <w:p w:rsidR="00D73559" w:rsidRPr="005E3E6D" w:rsidRDefault="00D735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8C308E" w:rsidRPr="004A608D" w:rsidRDefault="008C308E" w:rsidP="008C308E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C308E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C308E" w:rsidRPr="004A608D" w:rsidRDefault="008C308E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C308E" w:rsidRPr="004A608D" w:rsidRDefault="008C308E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C308E" w:rsidRPr="004A608D" w:rsidRDefault="008C308E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C308E" w:rsidRPr="004A608D" w:rsidRDefault="008C308E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C308E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DD4865" w:rsidP="00BD338C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DD4865" w:rsidP="00BD338C">
            <w:pPr>
              <w:spacing w:before="60" w:after="60"/>
            </w:pPr>
            <w:r>
              <w:t>30/01/2020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DD4865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DD4865" w:rsidP="00BD338C">
            <w:pPr>
              <w:spacing w:before="60" w:after="60"/>
            </w:pPr>
            <w:r>
              <w:t>Assessment Administrator</w:t>
            </w:r>
          </w:p>
        </w:tc>
      </w:tr>
      <w:tr w:rsidR="008C308E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8C308E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8C308E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8C308E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C308E" w:rsidRPr="004A608D" w:rsidRDefault="008C308E" w:rsidP="00BD338C">
            <w:pPr>
              <w:spacing w:before="60" w:after="60"/>
            </w:pPr>
          </w:p>
        </w:tc>
      </w:tr>
    </w:tbl>
    <w:p w:rsidR="008C308E" w:rsidRPr="00DA5BE3" w:rsidRDefault="008C308E" w:rsidP="008C308E">
      <w:pPr>
        <w:pStyle w:val="Bullet"/>
        <w:numPr>
          <w:ilvl w:val="0"/>
          <w:numId w:val="0"/>
        </w:numPr>
      </w:pPr>
    </w:p>
    <w:p w:rsidR="008C308E" w:rsidRDefault="008C308E" w:rsidP="008C308E">
      <w:pPr>
        <w:pStyle w:val="indentedbullet"/>
        <w:rPr>
          <w:rFonts w:cs="Calibri"/>
        </w:rPr>
      </w:pPr>
    </w:p>
    <w:p w:rsidR="008C308E" w:rsidRPr="008902B8" w:rsidRDefault="008C308E" w:rsidP="008C308E"/>
    <w:p w:rsidR="008C308E" w:rsidRDefault="008C308E" w:rsidP="005E3E6D">
      <w:pPr>
        <w:spacing w:after="0"/>
        <w:rPr>
          <w:rFonts w:asciiTheme="minorHAnsi" w:hAnsiTheme="minorHAnsi" w:cstheme="minorHAnsi"/>
          <w:b/>
        </w:rPr>
      </w:pPr>
    </w:p>
    <w:sectPr w:rsidR="008C308E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559" w:rsidRDefault="00D73559">
      <w:r>
        <w:separator/>
      </w:r>
    </w:p>
  </w:endnote>
  <w:endnote w:type="continuationSeparator" w:id="0">
    <w:p w:rsidR="00D73559" w:rsidRDefault="00D7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73559" w:rsidP="00FE41F0">
    <w:pPr>
      <w:pStyle w:val="Footer"/>
      <w:rPr>
        <w:rFonts w:cs="Calibri"/>
        <w:bCs/>
        <w:szCs w:val="16"/>
      </w:rPr>
    </w:pPr>
    <w:r w:rsidRPr="00D73559">
      <w:rPr>
        <w:rFonts w:cs="Calibri"/>
        <w:szCs w:val="16"/>
        <w:lang w:val="en-US"/>
      </w:rPr>
      <w:t>iUBT346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DD4865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D486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D486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559" w:rsidRDefault="00D73559">
      <w:r>
        <w:separator/>
      </w:r>
    </w:p>
  </w:footnote>
  <w:footnote w:type="continuationSeparator" w:id="0">
    <w:p w:rsidR="00D73559" w:rsidRDefault="00D73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D4865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D4865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D7355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15AC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3B36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471C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08E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360B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293E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73559"/>
    <w:rsid w:val="00D82D5D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4865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2C56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0B072C0E-1ED6-4DA4-8C6C-F4425FFF7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C308E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C308E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AC3C3-82F7-461B-8A65-D6E56E6DF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104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2020-01-30T10:24:00Z</dcterms:created>
  <dcterms:modified xsi:type="dcterms:W3CDTF">2020-01-30T10:24:00Z</dcterms:modified>
</cp:coreProperties>
</file>