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39"/>
        <w:gridCol w:w="2637"/>
        <w:gridCol w:w="1086"/>
        <w:gridCol w:w="565"/>
        <w:gridCol w:w="564"/>
        <w:gridCol w:w="379"/>
        <w:gridCol w:w="705"/>
        <w:gridCol w:w="849"/>
        <w:gridCol w:w="420"/>
        <w:gridCol w:w="423"/>
        <w:gridCol w:w="423"/>
        <w:gridCol w:w="423"/>
        <w:gridCol w:w="423"/>
        <w:gridCol w:w="420"/>
        <w:gridCol w:w="426"/>
        <w:gridCol w:w="420"/>
        <w:gridCol w:w="423"/>
        <w:gridCol w:w="423"/>
        <w:gridCol w:w="423"/>
        <w:gridCol w:w="2925"/>
      </w:tblGrid>
      <w:tr w:rsidR="00024563" w:rsidRPr="005E3E6D" w:rsidTr="00024563">
        <w:tc>
          <w:tcPr>
            <w:tcW w:w="5000" w:type="pct"/>
            <w:gridSpan w:val="20"/>
            <w:shd w:val="clear" w:color="auto" w:fill="DEEAF6"/>
          </w:tcPr>
          <w:p w:rsidR="00024563" w:rsidRPr="00024563" w:rsidRDefault="00617D8D" w:rsidP="00DC3C93">
            <w:pPr>
              <w:rPr>
                <w:rFonts w:asciiTheme="minorHAnsi" w:hAnsiTheme="minorHAnsi" w:cstheme="minorHAnsi"/>
                <w:b/>
              </w:rPr>
            </w:pPr>
            <w:r w:rsidRPr="00617D8D">
              <w:rPr>
                <w:rFonts w:asciiTheme="minorHAnsi" w:hAnsiTheme="minorHAnsi" w:cstheme="minorHAnsi"/>
                <w:b/>
                <w:sz w:val="24"/>
              </w:rPr>
              <w:t>iUBT320 – Provide body massage</w:t>
            </w:r>
          </w:p>
        </w:tc>
      </w:tr>
      <w:tr w:rsidR="00FC0E40" w:rsidRPr="005E3E6D" w:rsidTr="009F7DC0">
        <w:tc>
          <w:tcPr>
            <w:tcW w:w="1381" w:type="pct"/>
            <w:gridSpan w:val="3"/>
            <w:vMerge w:val="restart"/>
            <w:vAlign w:val="center"/>
          </w:tcPr>
          <w:p w:rsidR="00617D8D" w:rsidRPr="005E3E6D" w:rsidRDefault="00617D8D" w:rsidP="00617D8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617D8D" w:rsidRPr="005E3E6D" w:rsidRDefault="00617D8D" w:rsidP="00617D8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617D8D" w:rsidRPr="005E3E6D" w:rsidRDefault="00617D8D" w:rsidP="00617D8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617D8D" w:rsidRPr="005E3E6D" w:rsidRDefault="00617D8D" w:rsidP="00617D8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384" w:type="pct"/>
            <w:gridSpan w:val="2"/>
            <w:tcBorders>
              <w:right w:val="single" w:sz="12" w:space="0" w:color="auto"/>
            </w:tcBorders>
          </w:tcPr>
          <w:p w:rsidR="00617D8D" w:rsidRPr="00024563" w:rsidRDefault="00617D8D" w:rsidP="00617D8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29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617D8D" w:rsidRPr="005E3E6D" w:rsidRDefault="00617D8D" w:rsidP="00617D8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40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617D8D" w:rsidRPr="00617D8D" w:rsidRDefault="00617D8D" w:rsidP="00617D8D">
            <w:pPr>
              <w:rPr>
                <w:rFonts w:asciiTheme="minorHAnsi" w:hAnsiTheme="minorHAnsi" w:cstheme="minorHAnsi"/>
              </w:rPr>
            </w:pPr>
            <w:r w:rsidRPr="00617D8D">
              <w:rPr>
                <w:rFonts w:asciiTheme="minorHAnsi" w:hAnsiTheme="minorHAnsi" w:cstheme="minorHAnsi"/>
              </w:rPr>
              <w:t>Hygiene &amp;</w:t>
            </w:r>
          </w:p>
          <w:p w:rsidR="00617D8D" w:rsidRPr="00024563" w:rsidRDefault="00617D8D" w:rsidP="00617D8D">
            <w:pPr>
              <w:rPr>
                <w:rFonts w:asciiTheme="minorHAnsi" w:hAnsiTheme="minorHAnsi" w:cstheme="minorHAnsi"/>
              </w:rPr>
            </w:pPr>
            <w:r w:rsidRPr="00617D8D">
              <w:rPr>
                <w:rFonts w:asciiTheme="minorHAnsi" w:hAnsiTheme="minorHAnsi" w:cstheme="minorHAnsi"/>
              </w:rPr>
              <w:t>Sterilisation</w:t>
            </w:r>
          </w:p>
        </w:tc>
        <w:tc>
          <w:tcPr>
            <w:tcW w:w="289" w:type="pct"/>
            <w:vMerge w:val="restart"/>
            <w:textDirection w:val="btLr"/>
            <w:vAlign w:val="center"/>
          </w:tcPr>
          <w:p w:rsidR="00617D8D" w:rsidRPr="00024563" w:rsidRDefault="00617D8D" w:rsidP="00617D8D">
            <w:pPr>
              <w:rPr>
                <w:rFonts w:asciiTheme="minorHAnsi" w:hAnsiTheme="minorHAnsi" w:cstheme="minorHAnsi"/>
              </w:rPr>
            </w:pPr>
            <w:r w:rsidRPr="00CC1B46">
              <w:rPr>
                <w:rFonts w:asciiTheme="minorHAnsi" w:hAnsiTheme="minorHAnsi" w:cstheme="minorHAnsi"/>
              </w:rPr>
              <w:t>Prep</w:t>
            </w:r>
            <w:r>
              <w:rPr>
                <w:rFonts w:asciiTheme="minorHAnsi" w:hAnsiTheme="minorHAnsi" w:cstheme="minorHAnsi"/>
              </w:rPr>
              <w:t>aration</w:t>
            </w:r>
            <w:r w:rsidRPr="00CC1B46">
              <w:rPr>
                <w:rFonts w:asciiTheme="minorHAnsi" w:hAnsiTheme="minorHAnsi" w:cstheme="minorHAnsi"/>
              </w:rPr>
              <w:t xml:space="preserve"> of treatment area</w:t>
            </w:r>
            <w:r>
              <w:rPr>
                <w:rFonts w:asciiTheme="minorHAnsi" w:hAnsiTheme="minorHAnsi" w:cstheme="minorHAnsi"/>
              </w:rPr>
              <w:t xml:space="preserve"> and client</w:t>
            </w:r>
          </w:p>
        </w:tc>
        <w:tc>
          <w:tcPr>
            <w:tcW w:w="143" w:type="pct"/>
            <w:vMerge w:val="restart"/>
            <w:textDirection w:val="btLr"/>
            <w:vAlign w:val="center"/>
          </w:tcPr>
          <w:p w:rsidR="00617D8D" w:rsidRPr="00024563" w:rsidRDefault="00617D8D" w:rsidP="00617D8D">
            <w:pPr>
              <w:rPr>
                <w:rFonts w:asciiTheme="minorHAnsi" w:hAnsiTheme="minorHAnsi" w:cstheme="minorHAnsi"/>
              </w:rPr>
            </w:pPr>
            <w:r w:rsidRPr="00CC1B46">
              <w:rPr>
                <w:rFonts w:asciiTheme="minorHAnsi" w:hAnsiTheme="minorHAnsi" w:cstheme="minorHAnsi"/>
              </w:rPr>
              <w:t>Pressure</w:t>
            </w:r>
          </w:p>
        </w:tc>
        <w:tc>
          <w:tcPr>
            <w:tcW w:w="144" w:type="pct"/>
            <w:vMerge w:val="restart"/>
            <w:textDirection w:val="btLr"/>
            <w:vAlign w:val="center"/>
          </w:tcPr>
          <w:p w:rsidR="00617D8D" w:rsidRPr="00024563" w:rsidRDefault="00617D8D" w:rsidP="00617D8D">
            <w:pPr>
              <w:rPr>
                <w:rFonts w:asciiTheme="minorHAnsi" w:hAnsiTheme="minorHAnsi" w:cstheme="minorHAnsi"/>
              </w:rPr>
            </w:pPr>
            <w:r w:rsidRPr="00CC1B46">
              <w:rPr>
                <w:rFonts w:asciiTheme="minorHAnsi" w:hAnsiTheme="minorHAnsi" w:cstheme="minorHAnsi"/>
              </w:rPr>
              <w:t>Effleurage</w:t>
            </w:r>
          </w:p>
        </w:tc>
        <w:tc>
          <w:tcPr>
            <w:tcW w:w="144" w:type="pct"/>
            <w:vMerge w:val="restart"/>
            <w:textDirection w:val="btLr"/>
            <w:vAlign w:val="center"/>
          </w:tcPr>
          <w:p w:rsidR="00617D8D" w:rsidRPr="00024563" w:rsidRDefault="00617D8D" w:rsidP="00617D8D">
            <w:pPr>
              <w:rPr>
                <w:rFonts w:asciiTheme="minorHAnsi" w:hAnsiTheme="minorHAnsi" w:cstheme="minorHAnsi"/>
              </w:rPr>
            </w:pPr>
            <w:r w:rsidRPr="00CC1B46">
              <w:rPr>
                <w:rFonts w:asciiTheme="minorHAnsi" w:hAnsiTheme="minorHAnsi" w:cstheme="minorHAnsi"/>
              </w:rPr>
              <w:t>Petrissage</w:t>
            </w:r>
          </w:p>
        </w:tc>
        <w:tc>
          <w:tcPr>
            <w:tcW w:w="144" w:type="pct"/>
            <w:vMerge w:val="restart"/>
            <w:textDirection w:val="btLr"/>
            <w:vAlign w:val="center"/>
          </w:tcPr>
          <w:p w:rsidR="00617D8D" w:rsidRPr="00024563" w:rsidRDefault="00617D8D" w:rsidP="00617D8D">
            <w:pPr>
              <w:rPr>
                <w:rFonts w:asciiTheme="minorHAnsi" w:hAnsiTheme="minorHAnsi" w:cstheme="minorHAnsi"/>
              </w:rPr>
            </w:pPr>
            <w:r w:rsidRPr="00CC1B46">
              <w:rPr>
                <w:rFonts w:asciiTheme="minorHAnsi" w:hAnsiTheme="minorHAnsi" w:cstheme="minorHAnsi"/>
              </w:rPr>
              <w:t>Percussion</w:t>
            </w:r>
          </w:p>
        </w:tc>
        <w:tc>
          <w:tcPr>
            <w:tcW w:w="144" w:type="pct"/>
            <w:vMerge w:val="restart"/>
            <w:textDirection w:val="btLr"/>
          </w:tcPr>
          <w:p w:rsidR="00617D8D" w:rsidRPr="00CC1B46" w:rsidRDefault="00617D8D" w:rsidP="00FC0E40">
            <w:pPr>
              <w:rPr>
                <w:rFonts w:asciiTheme="minorHAnsi" w:hAnsiTheme="minorHAnsi" w:cstheme="minorHAnsi"/>
              </w:rPr>
            </w:pPr>
            <w:r w:rsidRPr="00CC1B46">
              <w:rPr>
                <w:rFonts w:asciiTheme="minorHAnsi" w:hAnsiTheme="minorHAnsi" w:cstheme="minorHAnsi"/>
              </w:rPr>
              <w:t>Vibration</w:t>
            </w:r>
          </w:p>
        </w:tc>
        <w:tc>
          <w:tcPr>
            <w:tcW w:w="143" w:type="pct"/>
            <w:vMerge w:val="restart"/>
            <w:textDirection w:val="btLr"/>
          </w:tcPr>
          <w:p w:rsidR="00617D8D" w:rsidRPr="00CC1B46" w:rsidRDefault="00617D8D" w:rsidP="00617D8D">
            <w:pPr>
              <w:rPr>
                <w:rFonts w:asciiTheme="minorHAnsi" w:hAnsiTheme="minorHAnsi" w:cstheme="minorHAnsi"/>
              </w:rPr>
            </w:pPr>
            <w:r w:rsidRPr="00CC1B46">
              <w:rPr>
                <w:rFonts w:asciiTheme="minorHAnsi" w:hAnsiTheme="minorHAnsi" w:cstheme="minorHAnsi"/>
              </w:rPr>
              <w:t>Passive</w:t>
            </w:r>
          </w:p>
        </w:tc>
        <w:tc>
          <w:tcPr>
            <w:tcW w:w="145" w:type="pct"/>
            <w:vMerge w:val="restart"/>
            <w:textDirection w:val="btLr"/>
          </w:tcPr>
          <w:p w:rsidR="00617D8D" w:rsidRPr="00CC1B46" w:rsidRDefault="00FC0E40" w:rsidP="00617D8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Continuity </w:t>
            </w:r>
            <w:r w:rsidR="00617D8D" w:rsidRPr="00617D8D">
              <w:rPr>
                <w:rFonts w:asciiTheme="minorHAnsi" w:hAnsiTheme="minorHAnsi" w:cstheme="minorHAnsi"/>
              </w:rPr>
              <w:t>of massage</w:t>
            </w:r>
          </w:p>
        </w:tc>
        <w:tc>
          <w:tcPr>
            <w:tcW w:w="143" w:type="pct"/>
            <w:vMerge w:val="restart"/>
            <w:textDirection w:val="btLr"/>
            <w:vAlign w:val="center"/>
          </w:tcPr>
          <w:p w:rsidR="00617D8D" w:rsidRPr="00024563" w:rsidRDefault="00617D8D" w:rsidP="00617D8D">
            <w:pPr>
              <w:rPr>
                <w:rFonts w:asciiTheme="minorHAnsi" w:hAnsiTheme="minorHAnsi" w:cstheme="minorHAnsi"/>
              </w:rPr>
            </w:pPr>
            <w:r w:rsidRPr="00CC1B46">
              <w:rPr>
                <w:rFonts w:asciiTheme="minorHAnsi" w:hAnsiTheme="minorHAnsi" w:cstheme="minorHAnsi"/>
              </w:rPr>
              <w:t>Posture</w:t>
            </w:r>
          </w:p>
        </w:tc>
        <w:tc>
          <w:tcPr>
            <w:tcW w:w="144" w:type="pct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617D8D" w:rsidRPr="00024563" w:rsidRDefault="00C748D4" w:rsidP="00617D8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After/h</w:t>
            </w:r>
            <w:bookmarkStart w:id="0" w:name="_GoBack"/>
            <w:bookmarkEnd w:id="0"/>
            <w:r w:rsidR="00617D8D" w:rsidRPr="00CC1B46">
              <w:rPr>
                <w:rFonts w:asciiTheme="minorHAnsi" w:hAnsiTheme="minorHAnsi" w:cstheme="minorHAnsi"/>
              </w:rPr>
              <w:t>ome care</w:t>
            </w:r>
            <w:r w:rsidR="00AC46E0">
              <w:rPr>
                <w:rFonts w:asciiTheme="minorHAnsi" w:hAnsiTheme="minorHAnsi" w:cstheme="minorHAnsi"/>
              </w:rPr>
              <w:t xml:space="preserve"> advice</w:t>
            </w:r>
          </w:p>
        </w:tc>
        <w:tc>
          <w:tcPr>
            <w:tcW w:w="144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617D8D" w:rsidRPr="005E3E6D" w:rsidRDefault="00617D8D" w:rsidP="00617D8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44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617D8D" w:rsidRPr="00024563" w:rsidRDefault="00617D8D" w:rsidP="00617D8D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996" w:type="pct"/>
            <w:vMerge w:val="restart"/>
            <w:vAlign w:val="center"/>
          </w:tcPr>
          <w:p w:rsidR="00617D8D" w:rsidRPr="00024563" w:rsidRDefault="00617D8D" w:rsidP="00617D8D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FC0E40" w:rsidRPr="005E3E6D" w:rsidTr="009F7DC0">
        <w:trPr>
          <w:cantSplit/>
          <w:trHeight w:val="1512"/>
        </w:trPr>
        <w:tc>
          <w:tcPr>
            <w:tcW w:w="1381" w:type="pct"/>
            <w:gridSpan w:val="3"/>
            <w:vMerge/>
          </w:tcPr>
          <w:p w:rsidR="00617D8D" w:rsidRPr="005E3E6D" w:rsidRDefault="00617D8D" w:rsidP="00617D8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bottom w:val="single" w:sz="4" w:space="0" w:color="auto"/>
            </w:tcBorders>
            <w:textDirection w:val="btLr"/>
            <w:vAlign w:val="center"/>
          </w:tcPr>
          <w:p w:rsidR="00617D8D" w:rsidRPr="00024563" w:rsidRDefault="00617D8D" w:rsidP="00617D8D">
            <w:pPr>
              <w:rPr>
                <w:rFonts w:asciiTheme="minorHAnsi" w:hAnsiTheme="minorHAnsi" w:cstheme="minorHAnsi"/>
              </w:rPr>
            </w:pPr>
            <w:r w:rsidRPr="00CC1B46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92" w:type="pct"/>
            <w:tcBorders>
              <w:right w:val="single" w:sz="12" w:space="0" w:color="auto"/>
            </w:tcBorders>
            <w:textDirection w:val="btLr"/>
            <w:vAlign w:val="center"/>
          </w:tcPr>
          <w:p w:rsidR="00617D8D" w:rsidRPr="00024563" w:rsidRDefault="00617D8D" w:rsidP="00617D8D">
            <w:pPr>
              <w:rPr>
                <w:rFonts w:asciiTheme="minorHAnsi" w:hAnsiTheme="minorHAnsi" w:cstheme="minorHAnsi"/>
              </w:rPr>
            </w:pPr>
            <w:r w:rsidRPr="00CC1B46"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129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617D8D" w:rsidRPr="005E3E6D" w:rsidRDefault="00617D8D" w:rsidP="00617D8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vMerge/>
            <w:tcBorders>
              <w:left w:val="single" w:sz="12" w:space="0" w:color="auto"/>
            </w:tcBorders>
            <w:textDirection w:val="btLr"/>
          </w:tcPr>
          <w:p w:rsidR="00617D8D" w:rsidRPr="005E3E6D" w:rsidRDefault="00617D8D" w:rsidP="00617D8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vMerge/>
            <w:textDirection w:val="btLr"/>
          </w:tcPr>
          <w:p w:rsidR="00617D8D" w:rsidRPr="005E3E6D" w:rsidRDefault="00617D8D" w:rsidP="00617D8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vMerge/>
            <w:textDirection w:val="btLr"/>
          </w:tcPr>
          <w:p w:rsidR="00617D8D" w:rsidRPr="005E3E6D" w:rsidRDefault="00617D8D" w:rsidP="00617D8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vMerge/>
            <w:textDirection w:val="btLr"/>
          </w:tcPr>
          <w:p w:rsidR="00617D8D" w:rsidRPr="005E3E6D" w:rsidRDefault="00617D8D" w:rsidP="00617D8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vMerge/>
            <w:textDirection w:val="btLr"/>
          </w:tcPr>
          <w:p w:rsidR="00617D8D" w:rsidRPr="005E3E6D" w:rsidRDefault="00617D8D" w:rsidP="00617D8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vMerge/>
            <w:textDirection w:val="btLr"/>
          </w:tcPr>
          <w:p w:rsidR="00617D8D" w:rsidRPr="005E3E6D" w:rsidRDefault="00617D8D" w:rsidP="00617D8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vMerge/>
            <w:textDirection w:val="btLr"/>
          </w:tcPr>
          <w:p w:rsidR="00617D8D" w:rsidRPr="005E3E6D" w:rsidRDefault="00617D8D" w:rsidP="00617D8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vMerge/>
            <w:textDirection w:val="btLr"/>
          </w:tcPr>
          <w:p w:rsidR="00617D8D" w:rsidRPr="005E3E6D" w:rsidRDefault="00617D8D" w:rsidP="00617D8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vMerge/>
            <w:textDirection w:val="btLr"/>
          </w:tcPr>
          <w:p w:rsidR="00617D8D" w:rsidRPr="005E3E6D" w:rsidRDefault="00617D8D" w:rsidP="00617D8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vMerge/>
            <w:textDirection w:val="btLr"/>
          </w:tcPr>
          <w:p w:rsidR="00617D8D" w:rsidRPr="005E3E6D" w:rsidRDefault="00617D8D" w:rsidP="00617D8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vMerge/>
            <w:tcBorders>
              <w:right w:val="single" w:sz="12" w:space="0" w:color="auto"/>
            </w:tcBorders>
            <w:textDirection w:val="btLr"/>
          </w:tcPr>
          <w:p w:rsidR="00617D8D" w:rsidRPr="005E3E6D" w:rsidRDefault="00617D8D" w:rsidP="00617D8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617D8D" w:rsidRPr="005E3E6D" w:rsidRDefault="00617D8D" w:rsidP="00617D8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vMerge/>
            <w:tcBorders>
              <w:left w:val="single" w:sz="12" w:space="0" w:color="auto"/>
            </w:tcBorders>
            <w:textDirection w:val="btLr"/>
          </w:tcPr>
          <w:p w:rsidR="00617D8D" w:rsidRPr="005E3E6D" w:rsidRDefault="00617D8D" w:rsidP="00617D8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6" w:type="pct"/>
            <w:vMerge/>
          </w:tcPr>
          <w:p w:rsidR="00617D8D" w:rsidRPr="005E3E6D" w:rsidRDefault="00617D8D" w:rsidP="00617D8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C0E40" w:rsidRPr="005E3E6D" w:rsidTr="009F7DC0">
        <w:tc>
          <w:tcPr>
            <w:tcW w:w="1012" w:type="pct"/>
            <w:gridSpan w:val="2"/>
            <w:shd w:val="clear" w:color="auto" w:fill="F2F2F2" w:themeFill="background1" w:themeFillShade="F2"/>
            <w:vAlign w:val="center"/>
          </w:tcPr>
          <w:p w:rsidR="00617D8D" w:rsidRPr="005E3E6D" w:rsidRDefault="00617D8D" w:rsidP="00617D8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69" w:type="pct"/>
            <w:shd w:val="clear" w:color="auto" w:fill="F2F2F2" w:themeFill="background1" w:themeFillShade="F2"/>
            <w:vAlign w:val="center"/>
          </w:tcPr>
          <w:p w:rsidR="00617D8D" w:rsidRPr="005E3E6D" w:rsidRDefault="00617D8D" w:rsidP="00617D8D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92" w:type="pct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17D8D" w:rsidRPr="005E3E6D" w:rsidRDefault="00617D8D" w:rsidP="00617D8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:rsidR="00617D8D" w:rsidRPr="005E3E6D" w:rsidRDefault="00617D8D" w:rsidP="00617D8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29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17D8D" w:rsidRPr="005E3E6D" w:rsidRDefault="00617D8D" w:rsidP="00617D8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40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17D8D" w:rsidRPr="005E3E6D" w:rsidRDefault="00617D8D" w:rsidP="00617D8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617D8D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89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17D8D" w:rsidRPr="005E3E6D" w:rsidRDefault="00617D8D" w:rsidP="00617D8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3" w:type="pct"/>
            <w:shd w:val="clear" w:color="auto" w:fill="F2F2F2" w:themeFill="background1" w:themeFillShade="F2"/>
            <w:vAlign w:val="center"/>
          </w:tcPr>
          <w:p w:rsidR="00617D8D" w:rsidRPr="005E3E6D" w:rsidRDefault="00617D8D" w:rsidP="00617D8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44" w:type="pct"/>
            <w:shd w:val="clear" w:color="auto" w:fill="F2F2F2" w:themeFill="background1" w:themeFillShade="F2"/>
            <w:vAlign w:val="center"/>
          </w:tcPr>
          <w:p w:rsidR="00617D8D" w:rsidRPr="005E3E6D" w:rsidRDefault="00617D8D" w:rsidP="00617D8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44" w:type="pct"/>
            <w:shd w:val="clear" w:color="auto" w:fill="F2F2F2" w:themeFill="background1" w:themeFillShade="F2"/>
            <w:vAlign w:val="center"/>
          </w:tcPr>
          <w:p w:rsidR="00617D8D" w:rsidRPr="005E3E6D" w:rsidRDefault="00617D8D" w:rsidP="00617D8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44" w:type="pct"/>
            <w:shd w:val="clear" w:color="auto" w:fill="F2F2F2" w:themeFill="background1" w:themeFillShade="F2"/>
            <w:vAlign w:val="center"/>
          </w:tcPr>
          <w:p w:rsidR="00617D8D" w:rsidRPr="005E3E6D" w:rsidRDefault="00617D8D" w:rsidP="00617D8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44" w:type="pct"/>
            <w:shd w:val="clear" w:color="auto" w:fill="F2F2F2" w:themeFill="background1" w:themeFillShade="F2"/>
            <w:vAlign w:val="center"/>
          </w:tcPr>
          <w:p w:rsidR="00617D8D" w:rsidRPr="005E3E6D" w:rsidRDefault="00617D8D" w:rsidP="00617D8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43" w:type="pct"/>
            <w:shd w:val="clear" w:color="auto" w:fill="F2F2F2" w:themeFill="background1" w:themeFillShade="F2"/>
            <w:vAlign w:val="center"/>
          </w:tcPr>
          <w:p w:rsidR="00617D8D" w:rsidRPr="005E3E6D" w:rsidRDefault="00617D8D" w:rsidP="00617D8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:rsidR="00617D8D" w:rsidRPr="005E3E6D" w:rsidRDefault="00617D8D" w:rsidP="00617D8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43" w:type="pct"/>
            <w:shd w:val="clear" w:color="auto" w:fill="F2F2F2" w:themeFill="background1" w:themeFillShade="F2"/>
            <w:vAlign w:val="center"/>
          </w:tcPr>
          <w:p w:rsidR="00617D8D" w:rsidRPr="005E3E6D" w:rsidRDefault="00617D8D" w:rsidP="00617D8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4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17D8D" w:rsidRPr="005E3E6D" w:rsidRDefault="00617D8D" w:rsidP="00617D8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17D8D" w:rsidRPr="005E3E6D" w:rsidRDefault="00617D8D" w:rsidP="00617D8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44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17D8D" w:rsidRPr="005E3E6D" w:rsidRDefault="00617D8D" w:rsidP="00617D8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996" w:type="pct"/>
            <w:shd w:val="clear" w:color="auto" w:fill="F2F2F2" w:themeFill="background1" w:themeFillShade="F2"/>
            <w:vAlign w:val="center"/>
          </w:tcPr>
          <w:p w:rsidR="00617D8D" w:rsidRPr="005E3E6D" w:rsidRDefault="00617D8D" w:rsidP="00617D8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FC0E40" w:rsidRPr="005E3E6D" w:rsidTr="009F7DC0">
        <w:tc>
          <w:tcPr>
            <w:tcW w:w="115" w:type="pct"/>
          </w:tcPr>
          <w:p w:rsidR="00617D8D" w:rsidRPr="00024563" w:rsidRDefault="00617D8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897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6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C0E40" w:rsidRPr="005E3E6D" w:rsidTr="009F7DC0">
        <w:tc>
          <w:tcPr>
            <w:tcW w:w="115" w:type="pct"/>
          </w:tcPr>
          <w:p w:rsidR="00617D8D" w:rsidRPr="00024563" w:rsidRDefault="00617D8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897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6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C0E40" w:rsidRPr="005E3E6D" w:rsidTr="009F7DC0">
        <w:tc>
          <w:tcPr>
            <w:tcW w:w="115" w:type="pct"/>
          </w:tcPr>
          <w:p w:rsidR="00617D8D" w:rsidRPr="00024563" w:rsidRDefault="00617D8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897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6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C0E40" w:rsidRPr="005E3E6D" w:rsidTr="009F7DC0">
        <w:tc>
          <w:tcPr>
            <w:tcW w:w="115" w:type="pct"/>
          </w:tcPr>
          <w:p w:rsidR="00617D8D" w:rsidRPr="00024563" w:rsidRDefault="00617D8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897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6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C0E40" w:rsidRPr="005E3E6D" w:rsidTr="009F7DC0">
        <w:tc>
          <w:tcPr>
            <w:tcW w:w="115" w:type="pct"/>
          </w:tcPr>
          <w:p w:rsidR="00617D8D" w:rsidRPr="00024563" w:rsidRDefault="00617D8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897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6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C0E40" w:rsidRPr="005E3E6D" w:rsidTr="009F7DC0">
        <w:tc>
          <w:tcPr>
            <w:tcW w:w="115" w:type="pct"/>
          </w:tcPr>
          <w:p w:rsidR="00617D8D" w:rsidRPr="00024563" w:rsidRDefault="00617D8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897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6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C0E40" w:rsidRPr="005E3E6D" w:rsidTr="009F7DC0">
        <w:tc>
          <w:tcPr>
            <w:tcW w:w="115" w:type="pct"/>
          </w:tcPr>
          <w:p w:rsidR="00617D8D" w:rsidRPr="00024563" w:rsidRDefault="00617D8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897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6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C0E40" w:rsidRPr="005E3E6D" w:rsidTr="009F7DC0">
        <w:tc>
          <w:tcPr>
            <w:tcW w:w="115" w:type="pct"/>
          </w:tcPr>
          <w:p w:rsidR="00617D8D" w:rsidRPr="00024563" w:rsidRDefault="00617D8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897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6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C0E40" w:rsidRPr="005E3E6D" w:rsidTr="009F7DC0">
        <w:tc>
          <w:tcPr>
            <w:tcW w:w="115" w:type="pct"/>
          </w:tcPr>
          <w:p w:rsidR="00617D8D" w:rsidRPr="00024563" w:rsidRDefault="00617D8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897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6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C0E40" w:rsidRPr="005E3E6D" w:rsidTr="009F7DC0">
        <w:tc>
          <w:tcPr>
            <w:tcW w:w="115" w:type="pct"/>
          </w:tcPr>
          <w:p w:rsidR="00617D8D" w:rsidRPr="00024563" w:rsidRDefault="00617D8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897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6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C0E40" w:rsidRPr="005E3E6D" w:rsidTr="009F7DC0">
        <w:tc>
          <w:tcPr>
            <w:tcW w:w="115" w:type="pct"/>
          </w:tcPr>
          <w:p w:rsidR="00617D8D" w:rsidRPr="00024563" w:rsidRDefault="00617D8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897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6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C0E40" w:rsidRPr="005E3E6D" w:rsidTr="009F7DC0">
        <w:tc>
          <w:tcPr>
            <w:tcW w:w="115" w:type="pct"/>
          </w:tcPr>
          <w:p w:rsidR="00617D8D" w:rsidRPr="00024563" w:rsidRDefault="00617D8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897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6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C0E40" w:rsidRPr="005E3E6D" w:rsidTr="009F7DC0">
        <w:trPr>
          <w:trHeight w:val="263"/>
        </w:trPr>
        <w:tc>
          <w:tcPr>
            <w:tcW w:w="115" w:type="pct"/>
          </w:tcPr>
          <w:p w:rsidR="00617D8D" w:rsidRPr="00024563" w:rsidRDefault="00617D8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897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6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C0E40" w:rsidRPr="005E3E6D" w:rsidTr="009F7DC0">
        <w:tc>
          <w:tcPr>
            <w:tcW w:w="115" w:type="pct"/>
          </w:tcPr>
          <w:p w:rsidR="00617D8D" w:rsidRPr="00024563" w:rsidRDefault="00617D8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897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9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6" w:type="pct"/>
            <w:tcMar>
              <w:top w:w="57" w:type="dxa"/>
              <w:bottom w:w="57" w:type="dxa"/>
            </w:tcMar>
          </w:tcPr>
          <w:p w:rsidR="00617D8D" w:rsidRPr="005E3E6D" w:rsidRDefault="00617D8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9F7DC0" w:rsidRPr="004A608D" w:rsidRDefault="009F7DC0" w:rsidP="009F7DC0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9F7DC0" w:rsidRPr="004A608D" w:rsidTr="00BD338C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F7DC0" w:rsidRPr="004A608D" w:rsidRDefault="009F7DC0" w:rsidP="00BD338C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F7DC0" w:rsidRPr="004A608D" w:rsidRDefault="009F7DC0" w:rsidP="00BD338C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F7DC0" w:rsidRPr="004A608D" w:rsidRDefault="009F7DC0" w:rsidP="00BD338C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9F7DC0" w:rsidRPr="004A608D" w:rsidRDefault="009F7DC0" w:rsidP="00BD338C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9F7DC0" w:rsidRPr="004A608D" w:rsidTr="00BD338C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F7DC0" w:rsidRPr="004A608D" w:rsidRDefault="009F7DC0" w:rsidP="00BD338C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F7DC0" w:rsidRPr="004A608D" w:rsidRDefault="009F7DC0" w:rsidP="00BD338C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F7DC0" w:rsidRPr="004A608D" w:rsidRDefault="009F7DC0" w:rsidP="00BD338C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F7DC0" w:rsidRPr="004A608D" w:rsidRDefault="009F7DC0" w:rsidP="00BD338C">
            <w:pPr>
              <w:spacing w:before="60" w:after="60"/>
            </w:pPr>
          </w:p>
        </w:tc>
      </w:tr>
      <w:tr w:rsidR="009F7DC0" w:rsidRPr="004A608D" w:rsidTr="00BD338C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F7DC0" w:rsidRPr="004A608D" w:rsidRDefault="009F7DC0" w:rsidP="00BD338C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F7DC0" w:rsidRPr="004A608D" w:rsidRDefault="009F7DC0" w:rsidP="00BD338C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F7DC0" w:rsidRPr="004A608D" w:rsidRDefault="009F7DC0" w:rsidP="00BD338C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F7DC0" w:rsidRPr="004A608D" w:rsidRDefault="009F7DC0" w:rsidP="00BD338C">
            <w:pPr>
              <w:spacing w:before="60" w:after="60"/>
            </w:pPr>
          </w:p>
        </w:tc>
      </w:tr>
    </w:tbl>
    <w:p w:rsidR="009F7DC0" w:rsidRPr="00DA5BE3" w:rsidRDefault="009F7DC0" w:rsidP="009F7DC0">
      <w:pPr>
        <w:pStyle w:val="Bullet"/>
        <w:numPr>
          <w:ilvl w:val="0"/>
          <w:numId w:val="0"/>
        </w:numPr>
      </w:pPr>
    </w:p>
    <w:p w:rsidR="005E3E6D" w:rsidRDefault="005E3E6D" w:rsidP="009F7DC0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7D8D" w:rsidRDefault="00617D8D">
      <w:r>
        <w:separator/>
      </w:r>
    </w:p>
  </w:endnote>
  <w:endnote w:type="continuationSeparator" w:id="0">
    <w:p w:rsidR="00617D8D" w:rsidRDefault="00617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617D8D" w:rsidP="00FE41F0">
    <w:pPr>
      <w:pStyle w:val="Footer"/>
      <w:rPr>
        <w:rFonts w:cs="Calibri"/>
        <w:bCs/>
        <w:szCs w:val="16"/>
      </w:rPr>
    </w:pPr>
    <w:proofErr w:type="gramStart"/>
    <w:r w:rsidRPr="00617D8D">
      <w:rPr>
        <w:rFonts w:cs="Calibri"/>
        <w:szCs w:val="16"/>
        <w:lang w:val="en-US"/>
      </w:rPr>
      <w:t>iUBT320</w:t>
    </w:r>
    <w:proofErr w:type="gramEnd"/>
    <w:r w:rsidR="00024563" w:rsidRPr="00617D8D">
      <w:rPr>
        <w:rFonts w:cs="Calibri"/>
        <w:szCs w:val="16"/>
        <w:lang w:val="en-US"/>
      </w:rPr>
      <w:t xml:space="preserve"> </w:t>
    </w:r>
    <w:r w:rsidR="00024563" w:rsidRPr="00DC3C93">
      <w:rPr>
        <w:rFonts w:cs="Calibri"/>
        <w:szCs w:val="16"/>
        <w:lang w:val="en-US"/>
      </w:rPr>
      <w:t>Pre</w:t>
    </w:r>
    <w:r>
      <w:rPr>
        <w:rFonts w:cs="Calibri"/>
        <w:szCs w:val="16"/>
        <w:lang w:val="en-US"/>
      </w:rPr>
      <w:t>-</w:t>
    </w:r>
    <w:r w:rsidR="00AC46E0">
      <w:rPr>
        <w:rFonts w:cs="Calibri"/>
        <w:szCs w:val="16"/>
        <w:lang w:val="en-US"/>
      </w:rPr>
      <w:t>examination assessment form_v1</w:t>
    </w:r>
    <w:r w:rsidR="00AC46E0">
      <w:rPr>
        <w:rFonts w:cs="Calibri"/>
        <w:szCs w:val="16"/>
        <w:lang w:val="en-US"/>
      </w:rPr>
      <w:tab/>
    </w:r>
    <w:r w:rsidR="00AC46E0">
      <w:rPr>
        <w:rFonts w:cs="Calibri"/>
        <w:szCs w:val="16"/>
        <w:lang w:val="en-US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C748D4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C748D4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7D8D" w:rsidRDefault="00617D8D">
      <w:r>
        <w:separator/>
      </w:r>
    </w:p>
  </w:footnote>
  <w:footnote w:type="continuationSeparator" w:id="0">
    <w:p w:rsidR="00617D8D" w:rsidRDefault="00617D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C748D4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C748D4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617D8D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17D8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9F7DC0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C46E0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48D4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0E40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2C52BCD7-94E3-4150-AC49-324EB14BD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F58B64-3ABE-4910-9490-F05A4C059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Form_v2.dotx</Template>
  <TotalTime>1</TotalTime>
  <Pages>2</Pages>
  <Words>114</Words>
  <Characters>877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Ian Manaton</cp:lastModifiedBy>
  <cp:revision>3</cp:revision>
  <cp:lastPrinted>2018-05-31T07:14:00Z</cp:lastPrinted>
  <dcterms:created xsi:type="dcterms:W3CDTF">2020-01-20T15:29:00Z</dcterms:created>
  <dcterms:modified xsi:type="dcterms:W3CDTF">2020-01-22T08:21:00Z</dcterms:modified>
</cp:coreProperties>
</file>