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59"/>
        <w:gridCol w:w="2966"/>
        <w:gridCol w:w="1085"/>
        <w:gridCol w:w="700"/>
        <w:gridCol w:w="705"/>
        <w:gridCol w:w="564"/>
        <w:gridCol w:w="723"/>
        <w:gridCol w:w="996"/>
        <w:gridCol w:w="570"/>
        <w:gridCol w:w="570"/>
        <w:gridCol w:w="823"/>
        <w:gridCol w:w="597"/>
        <w:gridCol w:w="570"/>
        <w:gridCol w:w="711"/>
        <w:gridCol w:w="2695"/>
        <w:gridCol w:w="62"/>
      </w:tblGrid>
      <w:tr w:rsidR="00024563" w:rsidRPr="005E3E6D" w:rsidTr="00024563">
        <w:tc>
          <w:tcPr>
            <w:tcW w:w="5000" w:type="pct"/>
            <w:gridSpan w:val="16"/>
            <w:shd w:val="clear" w:color="auto" w:fill="DEEAF6"/>
          </w:tcPr>
          <w:p w:rsidR="00024563" w:rsidRPr="00024563" w:rsidRDefault="00044242" w:rsidP="00044242">
            <w:pPr>
              <w:rPr>
                <w:rFonts w:asciiTheme="minorHAnsi" w:hAnsiTheme="minorHAnsi" w:cstheme="minorHAnsi"/>
                <w:b/>
              </w:rPr>
            </w:pPr>
            <w:r w:rsidRPr="00044242">
              <w:rPr>
                <w:rFonts w:asciiTheme="minorHAnsi" w:hAnsiTheme="minorHAnsi" w:cstheme="minorHAnsi"/>
                <w:b/>
                <w:sz w:val="24"/>
              </w:rPr>
              <w:t xml:space="preserve">iUBT322 – Provide </w:t>
            </w:r>
            <w:r>
              <w:rPr>
                <w:rFonts w:asciiTheme="minorHAnsi" w:hAnsiTheme="minorHAnsi" w:cstheme="minorHAnsi"/>
                <w:b/>
                <w:sz w:val="24"/>
              </w:rPr>
              <w:t>I</w:t>
            </w:r>
            <w:r w:rsidR="006546FF">
              <w:rPr>
                <w:rFonts w:asciiTheme="minorHAnsi" w:hAnsiTheme="minorHAnsi" w:cstheme="minorHAnsi"/>
                <w:b/>
                <w:sz w:val="24"/>
              </w:rPr>
              <w:t>ndian head m</w:t>
            </w:r>
            <w:r w:rsidRPr="00044242">
              <w:rPr>
                <w:rFonts w:asciiTheme="minorHAnsi" w:hAnsiTheme="minorHAnsi" w:cstheme="minorHAnsi"/>
                <w:b/>
                <w:sz w:val="24"/>
              </w:rPr>
              <w:t>assage</w:t>
            </w: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500" w:type="pct"/>
            <w:gridSpan w:val="3"/>
            <w:vMerge w:val="restart"/>
            <w:vAlign w:val="center"/>
          </w:tcPr>
          <w:p w:rsidR="00DB19D6" w:rsidRPr="005E3E6D" w:rsidRDefault="00DB19D6" w:rsidP="00FF2CC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DB19D6" w:rsidRPr="005E3E6D" w:rsidRDefault="00DB19D6" w:rsidP="00FF2CC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DB19D6" w:rsidRPr="005E3E6D" w:rsidRDefault="00DB19D6" w:rsidP="00FF2CC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DB19D6" w:rsidRPr="005E3E6D" w:rsidRDefault="00DB19D6" w:rsidP="00FF2CC9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478" w:type="pct"/>
            <w:gridSpan w:val="2"/>
            <w:tcBorders>
              <w:right w:val="single" w:sz="12" w:space="0" w:color="auto"/>
            </w:tcBorders>
          </w:tcPr>
          <w:p w:rsidR="00DB19D6" w:rsidRPr="00024563" w:rsidRDefault="00DB19D6" w:rsidP="00FF2CC9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92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DB19D6" w:rsidRPr="005E3E6D" w:rsidRDefault="00DB19D6" w:rsidP="00FF2CC9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46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B19D6" w:rsidRPr="00024563" w:rsidRDefault="00DB19D6" w:rsidP="00FF2CC9">
            <w:pPr>
              <w:rPr>
                <w:rFonts w:asciiTheme="minorHAnsi" w:hAnsiTheme="minorHAnsi" w:cstheme="minorHAnsi"/>
              </w:rPr>
            </w:pPr>
            <w:r w:rsidRPr="00FF2CC9">
              <w:rPr>
                <w:rFonts w:asciiTheme="minorHAnsi" w:hAnsiTheme="minorHAnsi" w:cstheme="minorHAnsi"/>
              </w:rPr>
              <w:t xml:space="preserve">Hygiene &amp; </w:t>
            </w:r>
            <w:r w:rsidR="006546FF">
              <w:rPr>
                <w:rFonts w:asciiTheme="minorHAnsi" w:hAnsiTheme="minorHAnsi" w:cstheme="minorHAnsi"/>
              </w:rPr>
              <w:t>S</w:t>
            </w:r>
            <w:r w:rsidRPr="00FF2CC9">
              <w:rPr>
                <w:rFonts w:asciiTheme="minorHAnsi" w:hAnsiTheme="minorHAnsi" w:cstheme="minorHAnsi"/>
              </w:rPr>
              <w:t>terilisation</w:t>
            </w:r>
          </w:p>
        </w:tc>
        <w:tc>
          <w:tcPr>
            <w:tcW w:w="339" w:type="pct"/>
            <w:vMerge w:val="restart"/>
            <w:textDirection w:val="btLr"/>
            <w:vAlign w:val="center"/>
          </w:tcPr>
          <w:p w:rsidR="00DB19D6" w:rsidRPr="00024563" w:rsidRDefault="00DB19D6" w:rsidP="00FF2C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</w:t>
            </w:r>
            <w:r w:rsidR="00916245">
              <w:rPr>
                <w:rFonts w:asciiTheme="minorHAnsi" w:hAnsiTheme="minorHAnsi" w:cstheme="minorHAnsi"/>
              </w:rPr>
              <w:t>echnique and Continuity of M</w:t>
            </w:r>
            <w:r>
              <w:rPr>
                <w:rFonts w:asciiTheme="minorHAnsi" w:hAnsiTheme="minorHAnsi" w:cstheme="minorHAnsi"/>
              </w:rPr>
              <w:t>assage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DB19D6" w:rsidRPr="00024563" w:rsidRDefault="00DB19D6" w:rsidP="00FF2C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</w:t>
            </w:r>
            <w:r w:rsidR="00916245">
              <w:rPr>
                <w:rFonts w:asciiTheme="minorHAnsi" w:hAnsiTheme="minorHAnsi" w:cstheme="minorHAnsi"/>
              </w:rPr>
              <w:t>ead M</w:t>
            </w:r>
            <w:r>
              <w:rPr>
                <w:rFonts w:asciiTheme="minorHAnsi" w:hAnsiTheme="minorHAnsi" w:cstheme="minorHAnsi"/>
              </w:rPr>
              <w:t>assage</w:t>
            </w:r>
          </w:p>
        </w:tc>
        <w:tc>
          <w:tcPr>
            <w:tcW w:w="194" w:type="pct"/>
            <w:vMerge w:val="restart"/>
            <w:textDirection w:val="btLr"/>
            <w:vAlign w:val="center"/>
          </w:tcPr>
          <w:p w:rsidR="00DB19D6" w:rsidRPr="00024563" w:rsidRDefault="00DB19D6" w:rsidP="00FF2C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</w:t>
            </w:r>
            <w:r w:rsidR="00916245">
              <w:rPr>
                <w:rFonts w:asciiTheme="minorHAnsi" w:hAnsiTheme="minorHAnsi" w:cstheme="minorHAnsi"/>
              </w:rPr>
              <w:t>ace M</w:t>
            </w:r>
            <w:r>
              <w:rPr>
                <w:rFonts w:asciiTheme="minorHAnsi" w:hAnsiTheme="minorHAnsi" w:cstheme="minorHAnsi"/>
              </w:rPr>
              <w:t>assage</w:t>
            </w:r>
          </w:p>
        </w:tc>
        <w:tc>
          <w:tcPr>
            <w:tcW w:w="280" w:type="pct"/>
            <w:vMerge w:val="restart"/>
            <w:textDirection w:val="btLr"/>
            <w:vAlign w:val="center"/>
          </w:tcPr>
          <w:p w:rsidR="00DB19D6" w:rsidRPr="00024563" w:rsidRDefault="00DB19D6" w:rsidP="00FF2C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</w:t>
            </w:r>
            <w:r w:rsidR="00916245">
              <w:rPr>
                <w:rFonts w:asciiTheme="minorHAnsi" w:hAnsiTheme="minorHAnsi" w:cstheme="minorHAnsi"/>
              </w:rPr>
              <w:t>eck and Shoulder M</w:t>
            </w:r>
            <w:r>
              <w:rPr>
                <w:rFonts w:asciiTheme="minorHAnsi" w:hAnsiTheme="minorHAnsi" w:cstheme="minorHAnsi"/>
              </w:rPr>
              <w:t>assage</w:t>
            </w:r>
          </w:p>
        </w:tc>
        <w:tc>
          <w:tcPr>
            <w:tcW w:w="203" w:type="pct"/>
            <w:vMerge w:val="restart"/>
            <w:textDirection w:val="btLr"/>
            <w:vAlign w:val="center"/>
          </w:tcPr>
          <w:p w:rsidR="00DB19D6" w:rsidRPr="00024563" w:rsidRDefault="00DB19D6" w:rsidP="00FF2CC9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19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DB19D6" w:rsidRPr="005E3E6D" w:rsidRDefault="00DB19D6" w:rsidP="00FF2CC9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24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DB19D6" w:rsidRPr="00024563" w:rsidRDefault="00DB19D6" w:rsidP="00FF2CC9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917" w:type="pct"/>
            <w:vMerge w:val="restart"/>
            <w:vAlign w:val="center"/>
          </w:tcPr>
          <w:p w:rsidR="00DB19D6" w:rsidRPr="00024563" w:rsidRDefault="00DB19D6" w:rsidP="00FF2CC9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6546FF" w:rsidRPr="005E3E6D" w:rsidTr="006546FF">
        <w:trPr>
          <w:gridAfter w:val="1"/>
          <w:wAfter w:w="21" w:type="pct"/>
          <w:cantSplit/>
          <w:trHeight w:val="1088"/>
        </w:trPr>
        <w:tc>
          <w:tcPr>
            <w:tcW w:w="1500" w:type="pct"/>
            <w:gridSpan w:val="3"/>
            <w:vMerge/>
          </w:tcPr>
          <w:p w:rsidR="00DB19D6" w:rsidRPr="005E3E6D" w:rsidRDefault="00DB19D6" w:rsidP="001F46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extDirection w:val="btLr"/>
            <w:vAlign w:val="center"/>
          </w:tcPr>
          <w:p w:rsidR="00DB19D6" w:rsidRPr="00024563" w:rsidRDefault="00DB19D6" w:rsidP="001F460A">
            <w:pPr>
              <w:rPr>
                <w:rFonts w:asciiTheme="minorHAnsi" w:hAnsiTheme="minorHAnsi" w:cstheme="minorHAnsi"/>
              </w:rPr>
            </w:pPr>
            <w:r w:rsidRPr="005D320B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40" w:type="pct"/>
            <w:textDirection w:val="btLr"/>
            <w:vAlign w:val="center"/>
          </w:tcPr>
          <w:p w:rsidR="00DB19D6" w:rsidRPr="00024563" w:rsidRDefault="006546FF" w:rsidP="001F460A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</w:t>
            </w:r>
            <w:r w:rsidR="00DB19D6" w:rsidRPr="005D320B">
              <w:rPr>
                <w:rFonts w:asciiTheme="minorHAnsi" w:hAnsiTheme="minorHAnsi" w:cstheme="minorHAnsi"/>
              </w:rPr>
              <w:t>are</w:t>
            </w:r>
          </w:p>
        </w:tc>
        <w:tc>
          <w:tcPr>
            <w:tcW w:w="192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DB19D6" w:rsidRPr="005E3E6D" w:rsidRDefault="00DB19D6" w:rsidP="001F46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vMerge/>
            <w:tcBorders>
              <w:left w:val="single" w:sz="12" w:space="0" w:color="auto"/>
            </w:tcBorders>
            <w:textDirection w:val="btLr"/>
          </w:tcPr>
          <w:p w:rsidR="00DB19D6" w:rsidRPr="005E3E6D" w:rsidRDefault="00DB19D6" w:rsidP="001F46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  <w:vMerge/>
            <w:textDirection w:val="btLr"/>
          </w:tcPr>
          <w:p w:rsidR="00DB19D6" w:rsidRPr="005E3E6D" w:rsidRDefault="00DB19D6" w:rsidP="001F46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DB19D6" w:rsidRPr="005E3E6D" w:rsidRDefault="00DB19D6" w:rsidP="001F46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extDirection w:val="btLr"/>
          </w:tcPr>
          <w:p w:rsidR="00DB19D6" w:rsidRPr="005E3E6D" w:rsidRDefault="00DB19D6" w:rsidP="001F46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vMerge/>
            <w:textDirection w:val="btLr"/>
          </w:tcPr>
          <w:p w:rsidR="00DB19D6" w:rsidRPr="005E3E6D" w:rsidRDefault="00DB19D6" w:rsidP="001F46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vMerge/>
            <w:textDirection w:val="btLr"/>
          </w:tcPr>
          <w:p w:rsidR="00DB19D6" w:rsidRPr="005E3E6D" w:rsidRDefault="00DB19D6" w:rsidP="001F46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DB19D6" w:rsidRPr="005E3E6D" w:rsidRDefault="00DB19D6" w:rsidP="001F46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vMerge/>
            <w:tcBorders>
              <w:left w:val="single" w:sz="12" w:space="0" w:color="auto"/>
            </w:tcBorders>
            <w:textDirection w:val="btLr"/>
          </w:tcPr>
          <w:p w:rsidR="00DB19D6" w:rsidRPr="005E3E6D" w:rsidRDefault="00DB19D6" w:rsidP="001F460A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vMerge/>
          </w:tcPr>
          <w:p w:rsidR="00DB19D6" w:rsidRPr="005E3E6D" w:rsidRDefault="00DB19D6" w:rsidP="001F460A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131" w:type="pct"/>
            <w:gridSpan w:val="2"/>
            <w:shd w:val="clear" w:color="auto" w:fill="F2F2F2" w:themeFill="background1" w:themeFillShade="F2"/>
            <w:vAlign w:val="center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69" w:type="pct"/>
            <w:shd w:val="clear" w:color="auto" w:fill="F2F2F2" w:themeFill="background1" w:themeFillShade="F2"/>
            <w:vAlign w:val="center"/>
          </w:tcPr>
          <w:p w:rsidR="00DB19D6" w:rsidRPr="005E3E6D" w:rsidRDefault="00DB19D6" w:rsidP="00FF2CC9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38" w:type="pct"/>
            <w:shd w:val="clear" w:color="auto" w:fill="F2F2F2" w:themeFill="background1" w:themeFillShade="F2"/>
            <w:vAlign w:val="center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0" w:type="pct"/>
            <w:shd w:val="clear" w:color="auto" w:fill="F2F2F2" w:themeFill="background1" w:themeFillShade="F2"/>
            <w:vAlign w:val="center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339" w:type="pct"/>
            <w:shd w:val="clear" w:color="auto" w:fill="F2F2F2" w:themeFill="background1" w:themeFillShade="F2"/>
            <w:vAlign w:val="center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194" w:type="pct"/>
            <w:shd w:val="clear" w:color="auto" w:fill="F2F2F2" w:themeFill="background1" w:themeFillShade="F2"/>
            <w:vAlign w:val="center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15</w:t>
            </w:r>
          </w:p>
        </w:tc>
        <w:tc>
          <w:tcPr>
            <w:tcW w:w="280" w:type="pct"/>
            <w:shd w:val="clear" w:color="auto" w:fill="F2F2F2" w:themeFill="background1" w:themeFillShade="F2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25</w:t>
            </w:r>
          </w:p>
        </w:tc>
        <w:tc>
          <w:tcPr>
            <w:tcW w:w="203" w:type="pct"/>
            <w:shd w:val="clear" w:color="auto" w:fill="F2F2F2" w:themeFill="background1" w:themeFillShade="F2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4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17" w:type="pct"/>
            <w:shd w:val="clear" w:color="auto" w:fill="F2F2F2" w:themeFill="background1" w:themeFillShade="F2"/>
            <w:vAlign w:val="center"/>
          </w:tcPr>
          <w:p w:rsidR="00DB19D6" w:rsidRPr="005E3E6D" w:rsidRDefault="00DB19D6" w:rsidP="00FF2CC9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876FCC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  <w:trHeight w:val="263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FF2CC9" w:rsidRDefault="00DB19D6" w:rsidP="00FF2CC9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6546FF" w:rsidRPr="005E3E6D" w:rsidTr="006546FF">
        <w:trPr>
          <w:gridAfter w:val="1"/>
          <w:wAfter w:w="21" w:type="pct"/>
        </w:trPr>
        <w:tc>
          <w:tcPr>
            <w:tcW w:w="122" w:type="pct"/>
          </w:tcPr>
          <w:p w:rsidR="00DB19D6" w:rsidRPr="00024563" w:rsidRDefault="00DB19D6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100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69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8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39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0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03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4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17" w:type="pct"/>
            <w:tcMar>
              <w:top w:w="57" w:type="dxa"/>
              <w:bottom w:w="57" w:type="dxa"/>
            </w:tcMar>
          </w:tcPr>
          <w:p w:rsidR="00DB19D6" w:rsidRPr="005E3E6D" w:rsidRDefault="00DB19D6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0D7A6A" w:rsidRPr="004A608D" w:rsidRDefault="000D7A6A" w:rsidP="000D7A6A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0D7A6A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D7A6A" w:rsidRPr="004A608D" w:rsidRDefault="000D7A6A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D7A6A" w:rsidRPr="004A608D" w:rsidRDefault="000D7A6A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D7A6A" w:rsidRPr="004A608D" w:rsidRDefault="000D7A6A" w:rsidP="00BD338C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0D7A6A" w:rsidRPr="004A608D" w:rsidRDefault="000D7A6A" w:rsidP="00BD338C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0D7A6A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7A6A" w:rsidRPr="004A608D" w:rsidRDefault="008A7B25" w:rsidP="00BD338C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7A6A" w:rsidRPr="004A608D" w:rsidRDefault="008A7B25" w:rsidP="00BD338C">
            <w:pPr>
              <w:spacing w:before="60" w:after="60"/>
            </w:pPr>
            <w:r>
              <w:t>20/1/20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7A6A" w:rsidRPr="004A608D" w:rsidRDefault="008A7B25" w:rsidP="00BD338C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7A6A" w:rsidRPr="004A608D" w:rsidRDefault="008A7B25" w:rsidP="00BD338C">
            <w:pPr>
              <w:spacing w:before="60" w:after="60"/>
            </w:pPr>
            <w:r>
              <w:t>Assessment Administrator</w:t>
            </w:r>
          </w:p>
        </w:tc>
      </w:tr>
      <w:tr w:rsidR="000D7A6A" w:rsidRPr="004A608D" w:rsidTr="00BD338C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7A6A" w:rsidRPr="004A608D" w:rsidRDefault="000D7A6A" w:rsidP="00BD338C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7A6A" w:rsidRPr="004A608D" w:rsidRDefault="000D7A6A" w:rsidP="00BD338C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7A6A" w:rsidRPr="004A608D" w:rsidRDefault="000D7A6A" w:rsidP="00BD338C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D7A6A" w:rsidRPr="004A608D" w:rsidRDefault="000D7A6A" w:rsidP="00BD338C">
            <w:pPr>
              <w:spacing w:before="60" w:after="60"/>
            </w:pPr>
          </w:p>
        </w:tc>
      </w:tr>
    </w:tbl>
    <w:p w:rsidR="000D7A6A" w:rsidRPr="00DA5BE3" w:rsidRDefault="000D7A6A" w:rsidP="000D7A6A">
      <w:pPr>
        <w:pStyle w:val="Bullet"/>
        <w:numPr>
          <w:ilvl w:val="0"/>
          <w:numId w:val="0"/>
        </w:numPr>
      </w:pPr>
    </w:p>
    <w:p w:rsidR="000D7A6A" w:rsidRDefault="000D7A6A" w:rsidP="000D7A6A">
      <w:pPr>
        <w:pStyle w:val="indentedbullet"/>
        <w:rPr>
          <w:rFonts w:cs="Calibri"/>
        </w:rPr>
      </w:pPr>
    </w:p>
    <w:p w:rsidR="000D7A6A" w:rsidRDefault="000D7A6A" w:rsidP="005E3E6D">
      <w:pPr>
        <w:spacing w:after="0"/>
        <w:rPr>
          <w:rFonts w:asciiTheme="minorHAnsi" w:hAnsiTheme="minorHAnsi" w:cstheme="minorHAnsi"/>
          <w:b/>
        </w:rPr>
      </w:pPr>
    </w:p>
    <w:sectPr w:rsidR="000D7A6A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242" w:rsidRDefault="00044242">
      <w:r>
        <w:separator/>
      </w:r>
    </w:p>
  </w:endnote>
  <w:endnote w:type="continuationSeparator" w:id="0">
    <w:p w:rsidR="00044242" w:rsidRDefault="000442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F2CC9" w:rsidP="00FE41F0">
    <w:pPr>
      <w:pStyle w:val="Footer"/>
      <w:rPr>
        <w:rFonts w:cs="Calibri"/>
        <w:bCs/>
        <w:szCs w:val="16"/>
      </w:rPr>
    </w:pPr>
    <w:r w:rsidRPr="00FF2CC9">
      <w:rPr>
        <w:rFonts w:cs="Calibri"/>
        <w:szCs w:val="16"/>
        <w:lang w:val="en-US"/>
      </w:rPr>
      <w:t>iUBT322</w:t>
    </w:r>
    <w:r>
      <w:rPr>
        <w:rFonts w:cs="Calibri"/>
        <w:szCs w:val="16"/>
        <w:lang w:val="en-US"/>
      </w:rPr>
      <w:t xml:space="preserve"> </w:t>
    </w:r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>-</w:t>
    </w:r>
    <w:r w:rsidR="008A7B25">
      <w:rPr>
        <w:rFonts w:cs="Calibri"/>
        <w:szCs w:val="16"/>
        <w:lang w:val="en-US"/>
      </w:rPr>
      <w:t>examination assessment form_v1</w:t>
    </w:r>
    <w:r w:rsidR="008A7B25">
      <w:rPr>
        <w:rFonts w:cs="Calibri"/>
        <w:szCs w:val="16"/>
        <w:lang w:val="en-US"/>
      </w:rPr>
      <w:tab/>
    </w:r>
    <w:r w:rsidR="008A7B25">
      <w:rPr>
        <w:rFonts w:cs="Calibri"/>
        <w:szCs w:val="16"/>
        <w:lang w:val="en-US"/>
      </w:rPr>
      <w:tab/>
    </w:r>
    <w:r w:rsidR="008A7B25">
      <w:rPr>
        <w:rFonts w:cs="Calibri"/>
        <w:szCs w:val="16"/>
        <w:lang w:val="en-US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8A7B25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8A7B25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242" w:rsidRDefault="00044242">
      <w:r>
        <w:separator/>
      </w:r>
    </w:p>
  </w:footnote>
  <w:footnote w:type="continuationSeparator" w:id="0">
    <w:p w:rsidR="00044242" w:rsidRDefault="000442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8A7B25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8A7B25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044242"/>
    <w:rsid w:val="000059D3"/>
    <w:rsid w:val="00006B3D"/>
    <w:rsid w:val="00012705"/>
    <w:rsid w:val="0001300F"/>
    <w:rsid w:val="00014A07"/>
    <w:rsid w:val="00024563"/>
    <w:rsid w:val="00024843"/>
    <w:rsid w:val="00026685"/>
    <w:rsid w:val="00044242"/>
    <w:rsid w:val="00053AB5"/>
    <w:rsid w:val="00061341"/>
    <w:rsid w:val="00064214"/>
    <w:rsid w:val="000657E8"/>
    <w:rsid w:val="0007104F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D7A6A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E72BB"/>
    <w:rsid w:val="001F0EB8"/>
    <w:rsid w:val="001F200B"/>
    <w:rsid w:val="001F460A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5E6E0A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46FF"/>
    <w:rsid w:val="006549F2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76FCC"/>
    <w:rsid w:val="00880A51"/>
    <w:rsid w:val="00882AA8"/>
    <w:rsid w:val="00884E71"/>
    <w:rsid w:val="0089184A"/>
    <w:rsid w:val="008A26D9"/>
    <w:rsid w:val="008A7B25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1624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3B80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19D6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2CC9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68E64DD0-1042-4B39-A813-59ED5B848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0D7A6A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0D7A6A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69F9E-9FB9-46C3-BAA9-BE1059522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2020-01-20T14:53:00Z</dcterms:created>
  <dcterms:modified xsi:type="dcterms:W3CDTF">2020-01-20T14:53:00Z</dcterms:modified>
</cp:coreProperties>
</file>