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431" w:rsidRPr="00443B3E" w:rsidRDefault="00CD56D7" w:rsidP="00EF1340">
      <w:pPr>
        <w:jc w:val="right"/>
        <w:rPr>
          <w:rFonts w:asciiTheme="minorHAnsi" w:hAnsiTheme="minorHAnsi" w:cstheme="minorHAnsi"/>
          <w:color w:val="7030A0"/>
          <w:szCs w:val="20"/>
        </w:rPr>
      </w:pPr>
      <w:r w:rsidRPr="00443B3E">
        <w:rPr>
          <w:rFonts w:asciiTheme="minorHAnsi" w:hAnsiTheme="minorHAnsi" w:cstheme="minorHAnsi"/>
          <w:noProof/>
        </w:rPr>
        <w:drawing>
          <wp:inline distT="0" distB="0" distL="0" distR="0" wp14:anchorId="5E939485" wp14:editId="5EB5A69B">
            <wp:extent cx="1685925" cy="628650"/>
            <wp:effectExtent l="0" t="0" r="9525" b="0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3F3" w:rsidRPr="005E3E6D" w:rsidRDefault="00557628" w:rsidP="00DC3C93">
      <w:pPr>
        <w:pStyle w:val="Title"/>
        <w:spacing w:after="200"/>
        <w:rPr>
          <w:rFonts w:asciiTheme="minorHAnsi" w:hAnsiTheme="minorHAnsi" w:cstheme="minorHAnsi"/>
          <w:b w:val="0"/>
          <w:sz w:val="52"/>
        </w:rPr>
      </w:pPr>
      <w:r>
        <w:rPr>
          <w:rFonts w:asciiTheme="minorHAnsi" w:hAnsiTheme="minorHAnsi" w:cstheme="minorHAnsi"/>
          <w:b w:val="0"/>
        </w:rPr>
        <w:t>Pre-examination Assessment F</w:t>
      </w:r>
      <w:r w:rsidR="005E3E6D">
        <w:rPr>
          <w:rFonts w:asciiTheme="minorHAnsi" w:hAnsiTheme="minorHAnsi" w:cstheme="minorHAnsi"/>
          <w:b w:val="0"/>
        </w:rPr>
        <w:t>orm</w:t>
      </w:r>
    </w:p>
    <w:tbl>
      <w:tblPr>
        <w:tblStyle w:val="TableGrid"/>
        <w:tblW w:w="5000" w:type="pct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14696"/>
      </w:tblGrid>
      <w:tr w:rsidR="00024563" w:rsidRPr="005E3E6D" w:rsidTr="00024563">
        <w:tc>
          <w:tcPr>
            <w:tcW w:w="5000" w:type="pct"/>
            <w:shd w:val="clear" w:color="auto" w:fill="DEEAF6"/>
          </w:tcPr>
          <w:p w:rsidR="00024563" w:rsidRPr="00024563" w:rsidRDefault="00CD7256" w:rsidP="00DC3C93">
            <w:pPr>
              <w:rPr>
                <w:rFonts w:asciiTheme="minorHAnsi" w:hAnsiTheme="minorHAnsi" w:cstheme="minorHAnsi"/>
                <w:b/>
              </w:rPr>
            </w:pPr>
            <w:r w:rsidRPr="00CD7256">
              <w:rPr>
                <w:rFonts w:asciiTheme="minorHAnsi" w:hAnsiTheme="minorHAnsi" w:cstheme="minorHAnsi"/>
                <w:b/>
                <w:sz w:val="24"/>
              </w:rPr>
              <w:t>iUCT32 – Provide reflexology for complementary therapies</w:t>
            </w:r>
          </w:p>
        </w:tc>
      </w:tr>
    </w:tbl>
    <w:p w:rsidR="00DF478D" w:rsidRDefault="00DF478D"/>
    <w:tbl>
      <w:tblPr>
        <w:tblStyle w:val="TableGrid"/>
        <w:tblW w:w="4826" w:type="pct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360"/>
        <w:gridCol w:w="2758"/>
        <w:gridCol w:w="1214"/>
        <w:gridCol w:w="800"/>
        <w:gridCol w:w="854"/>
        <w:gridCol w:w="448"/>
        <w:gridCol w:w="658"/>
        <w:gridCol w:w="360"/>
        <w:gridCol w:w="511"/>
        <w:gridCol w:w="511"/>
        <w:gridCol w:w="604"/>
        <w:gridCol w:w="570"/>
        <w:gridCol w:w="360"/>
        <w:gridCol w:w="511"/>
        <w:gridCol w:w="511"/>
        <w:gridCol w:w="511"/>
        <w:gridCol w:w="2644"/>
      </w:tblGrid>
      <w:tr w:rsidR="00DF478D" w:rsidRPr="005E3E6D" w:rsidTr="00DF478D">
        <w:tc>
          <w:tcPr>
            <w:tcW w:w="1527" w:type="pct"/>
            <w:gridSpan w:val="3"/>
            <w:vMerge w:val="restart"/>
            <w:vAlign w:val="center"/>
          </w:tcPr>
          <w:p w:rsidR="00DF478D" w:rsidRPr="005E3E6D" w:rsidRDefault="00DF478D" w:rsidP="00CD7256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n</w:t>
            </w:r>
            <w:r w:rsidRPr="005E3E6D">
              <w:rPr>
                <w:rFonts w:asciiTheme="minorHAnsi" w:hAnsiTheme="minorHAnsi" w:cstheme="minorHAnsi"/>
                <w:b/>
              </w:rPr>
              <w:t>ame:</w:t>
            </w:r>
          </w:p>
          <w:p w:rsidR="00DF478D" w:rsidRPr="005E3E6D" w:rsidRDefault="00DF478D" w:rsidP="00CD7256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ID n</w:t>
            </w:r>
            <w:r w:rsidRPr="005E3E6D">
              <w:rPr>
                <w:rFonts w:asciiTheme="minorHAnsi" w:hAnsiTheme="minorHAnsi" w:cstheme="minorHAnsi"/>
                <w:b/>
              </w:rPr>
              <w:t>umber:</w:t>
            </w:r>
          </w:p>
          <w:p w:rsidR="00DF478D" w:rsidRPr="005E3E6D" w:rsidRDefault="00DF478D" w:rsidP="00CD7256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Booking r</w:t>
            </w:r>
            <w:r w:rsidRPr="005E3E6D">
              <w:rPr>
                <w:rFonts w:asciiTheme="minorHAnsi" w:hAnsiTheme="minorHAnsi" w:cstheme="minorHAnsi"/>
                <w:b/>
              </w:rPr>
              <w:t>eference:</w:t>
            </w:r>
          </w:p>
          <w:p w:rsidR="00DF478D" w:rsidRPr="005E3E6D" w:rsidRDefault="00DF478D" w:rsidP="00CD7256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Lecturer s</w:t>
            </w:r>
            <w:r w:rsidRPr="005E3E6D">
              <w:rPr>
                <w:rFonts w:asciiTheme="minorHAnsi" w:hAnsiTheme="minorHAnsi" w:cstheme="minorHAnsi"/>
                <w:b/>
              </w:rPr>
              <w:t>ignature:</w:t>
            </w:r>
          </w:p>
        </w:tc>
        <w:tc>
          <w:tcPr>
            <w:tcW w:w="583" w:type="pct"/>
            <w:gridSpan w:val="2"/>
            <w:tcBorders>
              <w:right w:val="single" w:sz="12" w:space="0" w:color="auto"/>
            </w:tcBorders>
          </w:tcPr>
          <w:p w:rsidR="00DF478D" w:rsidRPr="00024563" w:rsidRDefault="00DF478D" w:rsidP="00CD7256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Minimum 3 each</w:t>
            </w:r>
          </w:p>
        </w:tc>
        <w:tc>
          <w:tcPr>
            <w:tcW w:w="158" w:type="pct"/>
            <w:vMerge w:val="restar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  <w:vAlign w:val="center"/>
          </w:tcPr>
          <w:p w:rsidR="00DF478D" w:rsidRPr="005E3E6D" w:rsidRDefault="00DF478D" w:rsidP="00CD7256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Sub –Total</w:t>
            </w:r>
          </w:p>
        </w:tc>
        <w:tc>
          <w:tcPr>
            <w:tcW w:w="232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DF478D" w:rsidRPr="00CD7256" w:rsidRDefault="00DF478D" w:rsidP="00CD7256">
            <w:pPr>
              <w:rPr>
                <w:rFonts w:asciiTheme="minorHAnsi" w:hAnsiTheme="minorHAnsi" w:cstheme="minorHAnsi"/>
              </w:rPr>
            </w:pPr>
            <w:r w:rsidRPr="00CD7256">
              <w:rPr>
                <w:rFonts w:asciiTheme="minorHAnsi" w:hAnsiTheme="minorHAnsi" w:cstheme="minorHAnsi"/>
              </w:rPr>
              <w:t>Hygiene and</w:t>
            </w:r>
          </w:p>
          <w:p w:rsidR="00DF478D" w:rsidRPr="00024563" w:rsidRDefault="00DF478D" w:rsidP="00CD7256">
            <w:pPr>
              <w:rPr>
                <w:rFonts w:asciiTheme="minorHAnsi" w:hAnsiTheme="minorHAnsi" w:cstheme="minorHAnsi"/>
              </w:rPr>
            </w:pPr>
            <w:r w:rsidRPr="00CD7256">
              <w:rPr>
                <w:rFonts w:asciiTheme="minorHAnsi" w:hAnsiTheme="minorHAnsi" w:cstheme="minorHAnsi"/>
              </w:rPr>
              <w:t>Sterilisation</w:t>
            </w:r>
          </w:p>
        </w:tc>
        <w:tc>
          <w:tcPr>
            <w:tcW w:w="127" w:type="pct"/>
            <w:vMerge w:val="restart"/>
            <w:textDirection w:val="btLr"/>
            <w:vAlign w:val="center"/>
          </w:tcPr>
          <w:p w:rsidR="00DF478D" w:rsidRPr="00024563" w:rsidRDefault="00DF478D" w:rsidP="00CD7256">
            <w:pPr>
              <w:rPr>
                <w:rFonts w:asciiTheme="minorHAnsi" w:hAnsiTheme="minorHAnsi" w:cstheme="minorHAnsi"/>
              </w:rPr>
            </w:pPr>
            <w:r w:rsidRPr="00363132">
              <w:rPr>
                <w:rFonts w:asciiTheme="minorHAnsi" w:hAnsiTheme="minorHAnsi" w:cstheme="minorHAnsi"/>
              </w:rPr>
              <w:t>Consultation</w:t>
            </w:r>
          </w:p>
        </w:tc>
        <w:tc>
          <w:tcPr>
            <w:tcW w:w="180" w:type="pct"/>
            <w:vMerge w:val="restart"/>
            <w:textDirection w:val="btLr"/>
            <w:vAlign w:val="center"/>
          </w:tcPr>
          <w:p w:rsidR="00DF478D" w:rsidRPr="00024563" w:rsidRDefault="00DF478D" w:rsidP="00CD7256">
            <w:pPr>
              <w:rPr>
                <w:rFonts w:asciiTheme="minorHAnsi" w:hAnsiTheme="minorHAnsi" w:cstheme="minorHAnsi"/>
              </w:rPr>
            </w:pPr>
            <w:r w:rsidRPr="00363132">
              <w:rPr>
                <w:rFonts w:asciiTheme="minorHAnsi" w:hAnsiTheme="minorHAnsi" w:cstheme="minorHAnsi"/>
              </w:rPr>
              <w:t xml:space="preserve">Reading </w:t>
            </w:r>
            <w:r>
              <w:rPr>
                <w:rFonts w:asciiTheme="minorHAnsi" w:hAnsiTheme="minorHAnsi" w:cstheme="minorHAnsi"/>
              </w:rPr>
              <w:t xml:space="preserve">of </w:t>
            </w:r>
            <w:r w:rsidRPr="00363132">
              <w:rPr>
                <w:rFonts w:asciiTheme="minorHAnsi" w:hAnsiTheme="minorHAnsi" w:cstheme="minorHAnsi"/>
              </w:rPr>
              <w:t xml:space="preserve">the </w:t>
            </w:r>
            <w:r>
              <w:rPr>
                <w:rFonts w:asciiTheme="minorHAnsi" w:hAnsiTheme="minorHAnsi" w:cstheme="minorHAnsi"/>
              </w:rPr>
              <w:t>f</w:t>
            </w:r>
            <w:r w:rsidRPr="00363132">
              <w:rPr>
                <w:rFonts w:asciiTheme="minorHAnsi" w:hAnsiTheme="minorHAnsi" w:cstheme="minorHAnsi"/>
              </w:rPr>
              <w:t>eet</w:t>
            </w:r>
          </w:p>
        </w:tc>
        <w:tc>
          <w:tcPr>
            <w:tcW w:w="180" w:type="pct"/>
            <w:vMerge w:val="restart"/>
            <w:textDirection w:val="btLr"/>
            <w:vAlign w:val="center"/>
          </w:tcPr>
          <w:p w:rsidR="00DF478D" w:rsidRPr="00024563" w:rsidRDefault="00DF478D" w:rsidP="00CD7256">
            <w:pPr>
              <w:rPr>
                <w:rFonts w:asciiTheme="minorHAnsi" w:hAnsiTheme="minorHAnsi" w:cstheme="minorHAnsi"/>
              </w:rPr>
            </w:pPr>
            <w:r w:rsidRPr="00363132">
              <w:rPr>
                <w:rFonts w:asciiTheme="minorHAnsi" w:hAnsiTheme="minorHAnsi" w:cstheme="minorHAnsi"/>
              </w:rPr>
              <w:t xml:space="preserve">Rapport with </w:t>
            </w:r>
            <w:r>
              <w:rPr>
                <w:rFonts w:asciiTheme="minorHAnsi" w:hAnsiTheme="minorHAnsi" w:cstheme="minorHAnsi"/>
              </w:rPr>
              <w:t>c</w:t>
            </w:r>
            <w:r w:rsidRPr="00363132">
              <w:rPr>
                <w:rFonts w:asciiTheme="minorHAnsi" w:hAnsiTheme="minorHAnsi" w:cstheme="minorHAnsi"/>
              </w:rPr>
              <w:t>lient</w:t>
            </w:r>
          </w:p>
        </w:tc>
        <w:tc>
          <w:tcPr>
            <w:tcW w:w="213" w:type="pct"/>
            <w:vMerge w:val="restart"/>
            <w:textDirection w:val="btLr"/>
            <w:vAlign w:val="center"/>
          </w:tcPr>
          <w:p w:rsidR="00DF478D" w:rsidRPr="00024563" w:rsidRDefault="00DF478D" w:rsidP="00CD7256">
            <w:pPr>
              <w:rPr>
                <w:rFonts w:asciiTheme="minorHAnsi" w:hAnsiTheme="minorHAnsi" w:cstheme="minorHAnsi"/>
              </w:rPr>
            </w:pPr>
            <w:r w:rsidRPr="00363132">
              <w:rPr>
                <w:rFonts w:asciiTheme="minorHAnsi" w:hAnsiTheme="minorHAnsi" w:cstheme="minorHAnsi"/>
              </w:rPr>
              <w:t>T</w:t>
            </w:r>
            <w:r>
              <w:rPr>
                <w:rFonts w:asciiTheme="minorHAnsi" w:hAnsiTheme="minorHAnsi" w:cstheme="minorHAnsi"/>
              </w:rPr>
              <w:t>reatment t</w:t>
            </w:r>
            <w:r w:rsidRPr="00363132">
              <w:rPr>
                <w:rFonts w:asciiTheme="minorHAnsi" w:hAnsiTheme="minorHAnsi" w:cstheme="minorHAnsi"/>
              </w:rPr>
              <w:t>echniques</w:t>
            </w:r>
          </w:p>
        </w:tc>
        <w:tc>
          <w:tcPr>
            <w:tcW w:w="201" w:type="pct"/>
            <w:vMerge w:val="restart"/>
            <w:textDirection w:val="btLr"/>
            <w:vAlign w:val="center"/>
          </w:tcPr>
          <w:p w:rsidR="00DF478D" w:rsidRPr="00024563" w:rsidRDefault="00DF478D" w:rsidP="00CD7256">
            <w:pPr>
              <w:rPr>
                <w:rFonts w:asciiTheme="minorHAnsi" w:hAnsiTheme="minorHAnsi" w:cstheme="minorHAnsi"/>
              </w:rPr>
            </w:pPr>
            <w:r w:rsidRPr="00363132">
              <w:rPr>
                <w:rFonts w:asciiTheme="minorHAnsi" w:hAnsiTheme="minorHAnsi" w:cstheme="minorHAnsi"/>
              </w:rPr>
              <w:t>Accuracy of locating reflexes</w:t>
            </w:r>
          </w:p>
        </w:tc>
        <w:tc>
          <w:tcPr>
            <w:tcW w:w="127" w:type="pct"/>
            <w:vMerge w:val="restart"/>
            <w:textDirection w:val="btLr"/>
          </w:tcPr>
          <w:p w:rsidR="00DF478D" w:rsidRPr="00024563" w:rsidRDefault="00DF478D" w:rsidP="00CD7256">
            <w:pPr>
              <w:rPr>
                <w:rFonts w:asciiTheme="minorHAnsi" w:hAnsiTheme="minorHAnsi" w:cstheme="minorHAnsi"/>
              </w:rPr>
            </w:pPr>
            <w:r w:rsidRPr="00363132">
              <w:rPr>
                <w:rFonts w:asciiTheme="minorHAnsi" w:hAnsiTheme="minorHAnsi" w:cstheme="minorHAnsi"/>
              </w:rPr>
              <w:t>Posture</w:t>
            </w:r>
          </w:p>
        </w:tc>
        <w:tc>
          <w:tcPr>
            <w:tcW w:w="180" w:type="pct"/>
            <w:vMerge w:val="restart"/>
            <w:textDirection w:val="btLr"/>
          </w:tcPr>
          <w:p w:rsidR="00DF478D" w:rsidRPr="00024563" w:rsidRDefault="00DF478D" w:rsidP="00CD7256">
            <w:pPr>
              <w:rPr>
                <w:rFonts w:asciiTheme="minorHAnsi" w:hAnsiTheme="minorHAnsi" w:cstheme="minorHAnsi"/>
              </w:rPr>
            </w:pPr>
            <w:r w:rsidRPr="00363132">
              <w:rPr>
                <w:rFonts w:asciiTheme="minorHAnsi" w:hAnsiTheme="minorHAnsi" w:cstheme="minorHAnsi"/>
              </w:rPr>
              <w:t xml:space="preserve">Treatment </w:t>
            </w:r>
            <w:r>
              <w:rPr>
                <w:rFonts w:asciiTheme="minorHAnsi" w:hAnsiTheme="minorHAnsi" w:cstheme="minorHAnsi"/>
              </w:rPr>
              <w:t>s</w:t>
            </w:r>
            <w:r w:rsidRPr="00363132">
              <w:rPr>
                <w:rFonts w:asciiTheme="minorHAnsi" w:hAnsiTheme="minorHAnsi" w:cstheme="minorHAnsi"/>
              </w:rPr>
              <w:t>ummary</w:t>
            </w:r>
          </w:p>
        </w:tc>
        <w:tc>
          <w:tcPr>
            <w:tcW w:w="180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DF478D" w:rsidRPr="005E3E6D" w:rsidRDefault="00DF478D" w:rsidP="00CD7256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FINAL MARK</w:t>
            </w:r>
          </w:p>
        </w:tc>
        <w:tc>
          <w:tcPr>
            <w:tcW w:w="180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DF478D" w:rsidRPr="00024563" w:rsidRDefault="00DF478D" w:rsidP="00CD7256">
            <w:pPr>
              <w:rPr>
                <w:rFonts w:asciiTheme="minorHAnsi" w:hAnsiTheme="minorHAnsi" w:cstheme="minorHAnsi"/>
              </w:rPr>
            </w:pPr>
            <w:r w:rsidRPr="00024563">
              <w:rPr>
                <w:rFonts w:asciiTheme="minorHAnsi" w:hAnsiTheme="minorHAnsi" w:cstheme="minorHAnsi"/>
              </w:rPr>
              <w:t>Treatment Evidence</w:t>
            </w:r>
          </w:p>
        </w:tc>
        <w:tc>
          <w:tcPr>
            <w:tcW w:w="932" w:type="pct"/>
            <w:vMerge w:val="restart"/>
            <w:vAlign w:val="center"/>
          </w:tcPr>
          <w:p w:rsidR="00DF478D" w:rsidRPr="00024563" w:rsidRDefault="00DF478D" w:rsidP="00CD7256">
            <w:pPr>
              <w:rPr>
                <w:rFonts w:asciiTheme="minorHAnsi" w:hAnsiTheme="minorHAnsi" w:cstheme="minorHAnsi"/>
              </w:rPr>
            </w:pPr>
            <w:r w:rsidRPr="002B3C1D">
              <w:rPr>
                <w:rFonts w:asciiTheme="minorHAnsi" w:hAnsiTheme="minorHAnsi" w:cstheme="minorHAnsi"/>
              </w:rPr>
              <w:t>Learners must achieve a minimum of 3 marks for appearance and 3 marks for client care in order to pass the practical examination</w:t>
            </w:r>
          </w:p>
        </w:tc>
      </w:tr>
      <w:tr w:rsidR="00DF478D" w:rsidRPr="005E3E6D" w:rsidTr="00DF478D">
        <w:trPr>
          <w:cantSplit/>
          <w:trHeight w:val="1512"/>
        </w:trPr>
        <w:tc>
          <w:tcPr>
            <w:tcW w:w="1527" w:type="pct"/>
            <w:gridSpan w:val="3"/>
            <w:vMerge/>
          </w:tcPr>
          <w:p w:rsidR="00DF478D" w:rsidRPr="005E3E6D" w:rsidRDefault="00DF478D" w:rsidP="00CD7256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2" w:type="pct"/>
            <w:textDirection w:val="btLr"/>
            <w:vAlign w:val="center"/>
          </w:tcPr>
          <w:p w:rsidR="00DF478D" w:rsidRPr="00024563" w:rsidRDefault="00DF478D" w:rsidP="00CD7256">
            <w:pPr>
              <w:rPr>
                <w:rFonts w:asciiTheme="minorHAnsi" w:hAnsiTheme="minorHAnsi" w:cstheme="minorHAnsi"/>
              </w:rPr>
            </w:pPr>
            <w:r w:rsidRPr="00363132">
              <w:rPr>
                <w:rFonts w:asciiTheme="minorHAnsi" w:hAnsiTheme="minorHAnsi" w:cstheme="minorHAnsi"/>
              </w:rPr>
              <w:t>Appearance</w:t>
            </w:r>
          </w:p>
        </w:tc>
        <w:tc>
          <w:tcPr>
            <w:tcW w:w="301" w:type="pct"/>
            <w:tcBorders>
              <w:right w:val="single" w:sz="12" w:space="0" w:color="auto"/>
            </w:tcBorders>
            <w:textDirection w:val="btLr"/>
            <w:vAlign w:val="center"/>
          </w:tcPr>
          <w:p w:rsidR="00DF478D" w:rsidRPr="00024563" w:rsidRDefault="00DF478D" w:rsidP="00CD7256">
            <w:pPr>
              <w:rPr>
                <w:rFonts w:asciiTheme="minorHAnsi" w:hAnsiTheme="minorHAnsi" w:cstheme="minorHAnsi"/>
              </w:rPr>
            </w:pPr>
            <w:r w:rsidRPr="00363132">
              <w:rPr>
                <w:rFonts w:asciiTheme="minorHAnsi" w:hAnsiTheme="minorHAnsi" w:cstheme="minorHAnsi"/>
              </w:rPr>
              <w:t>Client Care</w:t>
            </w:r>
          </w:p>
        </w:tc>
        <w:tc>
          <w:tcPr>
            <w:tcW w:w="158" w:type="pct"/>
            <w:vMerge/>
            <w:tcBorders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</w:tcPr>
          <w:p w:rsidR="00DF478D" w:rsidRPr="005E3E6D" w:rsidRDefault="00DF478D" w:rsidP="00CD7256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vMerge/>
            <w:tcBorders>
              <w:left w:val="single" w:sz="12" w:space="0" w:color="auto"/>
            </w:tcBorders>
            <w:textDirection w:val="btLr"/>
          </w:tcPr>
          <w:p w:rsidR="00DF478D" w:rsidRPr="005E3E6D" w:rsidRDefault="00DF478D" w:rsidP="00CD7256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7" w:type="pct"/>
            <w:vMerge/>
            <w:textDirection w:val="btLr"/>
          </w:tcPr>
          <w:p w:rsidR="00DF478D" w:rsidRPr="005E3E6D" w:rsidRDefault="00DF478D" w:rsidP="00CD7256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vMerge/>
            <w:textDirection w:val="btLr"/>
          </w:tcPr>
          <w:p w:rsidR="00DF478D" w:rsidRPr="005E3E6D" w:rsidRDefault="00DF478D" w:rsidP="00CD7256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vMerge/>
            <w:textDirection w:val="btLr"/>
          </w:tcPr>
          <w:p w:rsidR="00DF478D" w:rsidRPr="005E3E6D" w:rsidRDefault="00DF478D" w:rsidP="00CD7256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3" w:type="pct"/>
            <w:vMerge/>
            <w:textDirection w:val="btLr"/>
          </w:tcPr>
          <w:p w:rsidR="00DF478D" w:rsidRPr="005E3E6D" w:rsidRDefault="00DF478D" w:rsidP="00CD7256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1" w:type="pct"/>
            <w:vMerge/>
            <w:textDirection w:val="btLr"/>
          </w:tcPr>
          <w:p w:rsidR="00DF478D" w:rsidRPr="005E3E6D" w:rsidRDefault="00DF478D" w:rsidP="00CD7256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7" w:type="pct"/>
            <w:vMerge/>
            <w:textDirection w:val="btLr"/>
          </w:tcPr>
          <w:p w:rsidR="00DF478D" w:rsidRPr="005E3E6D" w:rsidRDefault="00DF478D" w:rsidP="00CD7256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vMerge/>
            <w:textDirection w:val="btLr"/>
          </w:tcPr>
          <w:p w:rsidR="00DF478D" w:rsidRPr="005E3E6D" w:rsidRDefault="00DF478D" w:rsidP="00CD7256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</w:tcPr>
          <w:p w:rsidR="00DF478D" w:rsidRPr="005E3E6D" w:rsidRDefault="00DF478D" w:rsidP="00CD7256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vMerge/>
            <w:tcBorders>
              <w:left w:val="single" w:sz="12" w:space="0" w:color="auto"/>
            </w:tcBorders>
            <w:textDirection w:val="btLr"/>
          </w:tcPr>
          <w:p w:rsidR="00DF478D" w:rsidRPr="005E3E6D" w:rsidRDefault="00DF478D" w:rsidP="00CD7256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32" w:type="pct"/>
            <w:vMerge/>
          </w:tcPr>
          <w:p w:rsidR="00DF478D" w:rsidRPr="005E3E6D" w:rsidRDefault="00DF478D" w:rsidP="00CD7256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DF478D" w:rsidRPr="005E3E6D" w:rsidTr="00DF478D">
        <w:tc>
          <w:tcPr>
            <w:tcW w:w="1099" w:type="pct"/>
            <w:gridSpan w:val="2"/>
            <w:shd w:val="clear" w:color="auto" w:fill="F2F2F2" w:themeFill="background1" w:themeFillShade="F2"/>
            <w:vAlign w:val="center"/>
          </w:tcPr>
          <w:p w:rsidR="00DF478D" w:rsidRPr="005E3E6D" w:rsidRDefault="00DF478D" w:rsidP="00CD7256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Learner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 xml:space="preserve"> name</w:t>
            </w:r>
          </w:p>
        </w:tc>
        <w:tc>
          <w:tcPr>
            <w:tcW w:w="428" w:type="pct"/>
            <w:shd w:val="clear" w:color="auto" w:fill="F2F2F2" w:themeFill="background1" w:themeFillShade="F2"/>
            <w:vAlign w:val="center"/>
          </w:tcPr>
          <w:p w:rsidR="00DF478D" w:rsidRPr="005E3E6D" w:rsidRDefault="00DF478D" w:rsidP="00CD7256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Student n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>o.</w:t>
            </w:r>
          </w:p>
        </w:tc>
        <w:tc>
          <w:tcPr>
            <w:tcW w:w="282" w:type="pct"/>
            <w:shd w:val="clear" w:color="auto" w:fill="F2F2F2" w:themeFill="background1" w:themeFillShade="F2"/>
            <w:vAlign w:val="center"/>
          </w:tcPr>
          <w:p w:rsidR="00DF478D" w:rsidRPr="005E3E6D" w:rsidRDefault="00DF478D" w:rsidP="00CD7256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301" w:type="pct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DF478D" w:rsidRPr="005E3E6D" w:rsidRDefault="00DF478D" w:rsidP="00CD7256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58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DF478D" w:rsidRPr="005E3E6D" w:rsidRDefault="00DF478D" w:rsidP="00CD7256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32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DF478D" w:rsidRPr="005E3E6D" w:rsidRDefault="00DF478D" w:rsidP="00CD7256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27" w:type="pct"/>
            <w:shd w:val="clear" w:color="auto" w:fill="F2F2F2" w:themeFill="background1" w:themeFillShade="F2"/>
            <w:vAlign w:val="center"/>
          </w:tcPr>
          <w:p w:rsidR="00DF478D" w:rsidRPr="005E3E6D" w:rsidRDefault="00DF478D" w:rsidP="00CD7256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80" w:type="pct"/>
            <w:shd w:val="clear" w:color="auto" w:fill="F2F2F2" w:themeFill="background1" w:themeFillShade="F2"/>
            <w:vAlign w:val="center"/>
          </w:tcPr>
          <w:p w:rsidR="00DF478D" w:rsidRPr="005E3E6D" w:rsidRDefault="00DF478D" w:rsidP="00CD7256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80" w:type="pct"/>
            <w:shd w:val="clear" w:color="auto" w:fill="F2F2F2" w:themeFill="background1" w:themeFillShade="F2"/>
            <w:vAlign w:val="center"/>
          </w:tcPr>
          <w:p w:rsidR="00DF478D" w:rsidRPr="005E3E6D" w:rsidRDefault="00DF478D" w:rsidP="00CD7256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213" w:type="pct"/>
            <w:shd w:val="clear" w:color="auto" w:fill="F2F2F2" w:themeFill="background1" w:themeFillShade="F2"/>
            <w:vAlign w:val="center"/>
          </w:tcPr>
          <w:p w:rsidR="00DF478D" w:rsidRPr="005E3E6D" w:rsidRDefault="00DF478D" w:rsidP="00CD7256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25</w:t>
            </w:r>
          </w:p>
        </w:tc>
        <w:tc>
          <w:tcPr>
            <w:tcW w:w="201" w:type="pct"/>
            <w:shd w:val="clear" w:color="auto" w:fill="F2F2F2" w:themeFill="background1" w:themeFillShade="F2"/>
            <w:vAlign w:val="center"/>
          </w:tcPr>
          <w:p w:rsidR="00DF478D" w:rsidRPr="005E3E6D" w:rsidRDefault="00DF478D" w:rsidP="00CD7256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20</w:t>
            </w:r>
          </w:p>
        </w:tc>
        <w:tc>
          <w:tcPr>
            <w:tcW w:w="127" w:type="pct"/>
            <w:shd w:val="clear" w:color="auto" w:fill="F2F2F2" w:themeFill="background1" w:themeFillShade="F2"/>
            <w:vAlign w:val="center"/>
          </w:tcPr>
          <w:p w:rsidR="00DF478D" w:rsidRDefault="00DF478D" w:rsidP="00CD7256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80" w:type="pct"/>
            <w:shd w:val="clear" w:color="auto" w:fill="F2F2F2" w:themeFill="background1" w:themeFillShade="F2"/>
            <w:vAlign w:val="center"/>
          </w:tcPr>
          <w:p w:rsidR="00DF478D" w:rsidRDefault="00DF478D" w:rsidP="00CD7256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80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DF478D" w:rsidRPr="005E3E6D" w:rsidRDefault="00DF478D" w:rsidP="00CD7256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100</w:t>
            </w:r>
          </w:p>
        </w:tc>
        <w:tc>
          <w:tcPr>
            <w:tcW w:w="180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DF478D" w:rsidRPr="005E3E6D" w:rsidRDefault="00DF478D" w:rsidP="00CD7256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P/</w:t>
            </w:r>
            <w:r>
              <w:rPr>
                <w:rFonts w:asciiTheme="minorHAnsi" w:hAnsiTheme="minorHAnsi" w:cstheme="minorHAnsi"/>
                <w:b/>
                <w:sz w:val="20"/>
              </w:rPr>
              <w:t>R</w:t>
            </w:r>
          </w:p>
        </w:tc>
        <w:tc>
          <w:tcPr>
            <w:tcW w:w="932" w:type="pct"/>
            <w:shd w:val="clear" w:color="auto" w:fill="F2F2F2" w:themeFill="background1" w:themeFillShade="F2"/>
            <w:vAlign w:val="center"/>
          </w:tcPr>
          <w:p w:rsidR="00DF478D" w:rsidRPr="005E3E6D" w:rsidRDefault="00DF478D" w:rsidP="00CD7256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Comment</w:t>
            </w:r>
          </w:p>
        </w:tc>
      </w:tr>
      <w:tr w:rsidR="00DF478D" w:rsidRPr="005E3E6D" w:rsidTr="00DF478D">
        <w:tc>
          <w:tcPr>
            <w:tcW w:w="127" w:type="pct"/>
          </w:tcPr>
          <w:p w:rsidR="00DF478D" w:rsidRPr="00024563" w:rsidRDefault="00DF478D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</w:t>
            </w:r>
          </w:p>
        </w:tc>
        <w:tc>
          <w:tcPr>
            <w:tcW w:w="972" w:type="pct"/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8" w:type="pct"/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2" w:type="pct"/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8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7" w:type="pct"/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3" w:type="pct"/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1" w:type="pct"/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7" w:type="pct"/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32" w:type="pct"/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DF478D" w:rsidRPr="005E3E6D" w:rsidTr="00DF478D">
        <w:tc>
          <w:tcPr>
            <w:tcW w:w="127" w:type="pct"/>
          </w:tcPr>
          <w:p w:rsidR="00DF478D" w:rsidRPr="00024563" w:rsidRDefault="00DF478D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2</w:t>
            </w:r>
          </w:p>
        </w:tc>
        <w:tc>
          <w:tcPr>
            <w:tcW w:w="972" w:type="pct"/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8" w:type="pct"/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2" w:type="pct"/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8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7" w:type="pct"/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3" w:type="pct"/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1" w:type="pct"/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7" w:type="pct"/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32" w:type="pct"/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DF478D" w:rsidRPr="005E3E6D" w:rsidTr="00DF478D">
        <w:tc>
          <w:tcPr>
            <w:tcW w:w="127" w:type="pct"/>
          </w:tcPr>
          <w:p w:rsidR="00DF478D" w:rsidRPr="00024563" w:rsidRDefault="00DF478D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3</w:t>
            </w:r>
          </w:p>
        </w:tc>
        <w:tc>
          <w:tcPr>
            <w:tcW w:w="972" w:type="pct"/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8" w:type="pct"/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2" w:type="pct"/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8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7" w:type="pct"/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3" w:type="pct"/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1" w:type="pct"/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7" w:type="pct"/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32" w:type="pct"/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DF478D" w:rsidRPr="005E3E6D" w:rsidTr="00DF478D">
        <w:tc>
          <w:tcPr>
            <w:tcW w:w="127" w:type="pct"/>
          </w:tcPr>
          <w:p w:rsidR="00DF478D" w:rsidRPr="00024563" w:rsidRDefault="00DF478D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4</w:t>
            </w:r>
          </w:p>
        </w:tc>
        <w:tc>
          <w:tcPr>
            <w:tcW w:w="972" w:type="pct"/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8" w:type="pct"/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2" w:type="pct"/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8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7" w:type="pct"/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3" w:type="pct"/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1" w:type="pct"/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7" w:type="pct"/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32" w:type="pct"/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DF478D" w:rsidRPr="005E3E6D" w:rsidTr="00DF478D">
        <w:tc>
          <w:tcPr>
            <w:tcW w:w="127" w:type="pct"/>
          </w:tcPr>
          <w:p w:rsidR="00DF478D" w:rsidRPr="00024563" w:rsidRDefault="00DF478D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972" w:type="pct"/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8" w:type="pct"/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2" w:type="pct"/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8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7" w:type="pct"/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3" w:type="pct"/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1" w:type="pct"/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7" w:type="pct"/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32" w:type="pct"/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DF478D" w:rsidRPr="005E3E6D" w:rsidTr="00DF478D">
        <w:tc>
          <w:tcPr>
            <w:tcW w:w="127" w:type="pct"/>
          </w:tcPr>
          <w:p w:rsidR="00DF478D" w:rsidRPr="00024563" w:rsidRDefault="00DF478D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6</w:t>
            </w:r>
          </w:p>
        </w:tc>
        <w:tc>
          <w:tcPr>
            <w:tcW w:w="972" w:type="pct"/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8" w:type="pct"/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2" w:type="pct"/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8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7" w:type="pct"/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3" w:type="pct"/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1" w:type="pct"/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7" w:type="pct"/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32" w:type="pct"/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DF478D" w:rsidRPr="005E3E6D" w:rsidTr="00DF478D">
        <w:tc>
          <w:tcPr>
            <w:tcW w:w="127" w:type="pct"/>
          </w:tcPr>
          <w:p w:rsidR="00DF478D" w:rsidRPr="00024563" w:rsidRDefault="00DF478D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7</w:t>
            </w:r>
          </w:p>
        </w:tc>
        <w:tc>
          <w:tcPr>
            <w:tcW w:w="972" w:type="pct"/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8" w:type="pct"/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2" w:type="pct"/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8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7" w:type="pct"/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3" w:type="pct"/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1" w:type="pct"/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7" w:type="pct"/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32" w:type="pct"/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DF478D" w:rsidRPr="005E3E6D" w:rsidTr="00DF478D">
        <w:tc>
          <w:tcPr>
            <w:tcW w:w="127" w:type="pct"/>
          </w:tcPr>
          <w:p w:rsidR="00DF478D" w:rsidRPr="00024563" w:rsidRDefault="00DF478D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8</w:t>
            </w:r>
          </w:p>
        </w:tc>
        <w:tc>
          <w:tcPr>
            <w:tcW w:w="972" w:type="pct"/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8" w:type="pct"/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2" w:type="pct"/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8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7" w:type="pct"/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3" w:type="pct"/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1" w:type="pct"/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7" w:type="pct"/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32" w:type="pct"/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DF478D" w:rsidRPr="005E3E6D" w:rsidTr="00DF478D">
        <w:tc>
          <w:tcPr>
            <w:tcW w:w="127" w:type="pct"/>
          </w:tcPr>
          <w:p w:rsidR="00DF478D" w:rsidRPr="00024563" w:rsidRDefault="00DF478D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9</w:t>
            </w:r>
          </w:p>
        </w:tc>
        <w:tc>
          <w:tcPr>
            <w:tcW w:w="972" w:type="pct"/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8" w:type="pct"/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2" w:type="pct"/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8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7" w:type="pct"/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3" w:type="pct"/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1" w:type="pct"/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7" w:type="pct"/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32" w:type="pct"/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DF478D" w:rsidRPr="005E3E6D" w:rsidTr="00DF478D">
        <w:tc>
          <w:tcPr>
            <w:tcW w:w="127" w:type="pct"/>
          </w:tcPr>
          <w:p w:rsidR="00DF478D" w:rsidRPr="00024563" w:rsidRDefault="00DF478D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972" w:type="pct"/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8" w:type="pct"/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2" w:type="pct"/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8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7" w:type="pct"/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3" w:type="pct"/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1" w:type="pct"/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7" w:type="pct"/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32" w:type="pct"/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DF478D" w:rsidRPr="005E3E6D" w:rsidTr="00DF478D">
        <w:tc>
          <w:tcPr>
            <w:tcW w:w="127" w:type="pct"/>
          </w:tcPr>
          <w:p w:rsidR="00DF478D" w:rsidRPr="00024563" w:rsidRDefault="00DF478D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11</w:t>
            </w:r>
          </w:p>
        </w:tc>
        <w:tc>
          <w:tcPr>
            <w:tcW w:w="972" w:type="pct"/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8" w:type="pct"/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2" w:type="pct"/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8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7" w:type="pct"/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3" w:type="pct"/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1" w:type="pct"/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7" w:type="pct"/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32" w:type="pct"/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DF478D" w:rsidRPr="005E3E6D" w:rsidTr="00DF478D">
        <w:tc>
          <w:tcPr>
            <w:tcW w:w="127" w:type="pct"/>
          </w:tcPr>
          <w:p w:rsidR="00DF478D" w:rsidRPr="00024563" w:rsidRDefault="00DF478D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12</w:t>
            </w:r>
          </w:p>
        </w:tc>
        <w:tc>
          <w:tcPr>
            <w:tcW w:w="972" w:type="pct"/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8" w:type="pct"/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2" w:type="pct"/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8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7" w:type="pct"/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3" w:type="pct"/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1" w:type="pct"/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7" w:type="pct"/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32" w:type="pct"/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DF478D" w:rsidRPr="005E3E6D" w:rsidTr="00DF478D">
        <w:trPr>
          <w:trHeight w:val="263"/>
        </w:trPr>
        <w:tc>
          <w:tcPr>
            <w:tcW w:w="127" w:type="pct"/>
          </w:tcPr>
          <w:p w:rsidR="00DF478D" w:rsidRPr="00024563" w:rsidRDefault="00DF478D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13</w:t>
            </w:r>
          </w:p>
        </w:tc>
        <w:tc>
          <w:tcPr>
            <w:tcW w:w="972" w:type="pct"/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8" w:type="pct"/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2" w:type="pct"/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8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7" w:type="pct"/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3" w:type="pct"/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1" w:type="pct"/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7" w:type="pct"/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32" w:type="pct"/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DF478D" w:rsidRPr="005E3E6D" w:rsidTr="00DF478D">
        <w:tc>
          <w:tcPr>
            <w:tcW w:w="127" w:type="pct"/>
          </w:tcPr>
          <w:p w:rsidR="00DF478D" w:rsidRPr="00024563" w:rsidRDefault="00DF478D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lastRenderedPageBreak/>
              <w:t>14</w:t>
            </w:r>
          </w:p>
        </w:tc>
        <w:tc>
          <w:tcPr>
            <w:tcW w:w="972" w:type="pct"/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8" w:type="pct"/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2" w:type="pct"/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8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7" w:type="pct"/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3" w:type="pct"/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1" w:type="pct"/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7" w:type="pct"/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32" w:type="pct"/>
            <w:tcMar>
              <w:top w:w="57" w:type="dxa"/>
              <w:bottom w:w="57" w:type="dxa"/>
            </w:tcMar>
          </w:tcPr>
          <w:p w:rsidR="00DF478D" w:rsidRPr="005E3E6D" w:rsidRDefault="00DF478D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</w:tbl>
    <w:p w:rsidR="005E3E6D" w:rsidRDefault="005E3E6D" w:rsidP="005E3E6D">
      <w:pPr>
        <w:spacing w:after="0"/>
        <w:rPr>
          <w:rFonts w:asciiTheme="minorHAnsi" w:hAnsiTheme="minorHAnsi" w:cstheme="minorHAnsi"/>
          <w:b/>
        </w:rPr>
      </w:pPr>
    </w:p>
    <w:p w:rsidR="00E574F8" w:rsidRPr="004A608D" w:rsidRDefault="00E574F8" w:rsidP="00E574F8">
      <w:pPr>
        <w:rPr>
          <w:b/>
        </w:rPr>
      </w:pPr>
      <w:r w:rsidRPr="004A608D">
        <w:rPr>
          <w:b/>
        </w:rPr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14"/>
        <w:gridCol w:w="1999"/>
        <w:gridCol w:w="5922"/>
        <w:gridCol w:w="5261"/>
      </w:tblGrid>
      <w:tr w:rsidR="00E574F8" w:rsidRPr="004A608D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E574F8" w:rsidRPr="004A608D" w:rsidRDefault="00E574F8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E574F8" w:rsidRPr="004A608D" w:rsidRDefault="00E574F8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E574F8" w:rsidRPr="004A608D" w:rsidRDefault="00E574F8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E574F8" w:rsidRPr="004A608D" w:rsidRDefault="00E574F8" w:rsidP="002F61D0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DF478D" w:rsidRPr="004A608D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F478D" w:rsidRPr="004A608D" w:rsidRDefault="00DF478D" w:rsidP="00DF478D">
            <w:pPr>
              <w:spacing w:before="60" w:after="60"/>
            </w:pPr>
            <w:r>
              <w:t>1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F478D" w:rsidRPr="004A608D" w:rsidRDefault="00DF478D" w:rsidP="00DF478D">
            <w:pPr>
              <w:spacing w:before="60" w:after="60"/>
            </w:pPr>
            <w:r>
              <w:t>11/12/19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F478D" w:rsidRPr="004A608D" w:rsidRDefault="00437C33" w:rsidP="00DF478D">
            <w:pPr>
              <w:spacing w:before="60" w:after="60"/>
            </w:pPr>
            <w:r>
              <w:t>First Published</w:t>
            </w:r>
            <w:bookmarkStart w:id="0" w:name="_GoBack"/>
            <w:bookmarkEnd w:id="0"/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F478D" w:rsidRPr="004A608D" w:rsidRDefault="00DF478D" w:rsidP="00DF478D">
            <w:pPr>
              <w:spacing w:before="60" w:after="60"/>
            </w:pPr>
            <w:r>
              <w:t>Assessment Administrator</w:t>
            </w:r>
          </w:p>
        </w:tc>
      </w:tr>
      <w:tr w:rsidR="00DF478D" w:rsidRPr="004A608D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F478D" w:rsidRPr="004A608D" w:rsidRDefault="00DF478D" w:rsidP="00DF478D">
            <w:pPr>
              <w:spacing w:before="60" w:after="60"/>
            </w:pP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F478D" w:rsidRPr="004A608D" w:rsidRDefault="00DF478D" w:rsidP="00DF478D">
            <w:pPr>
              <w:spacing w:before="60" w:after="60"/>
            </w:pP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F478D" w:rsidRPr="004A608D" w:rsidRDefault="00DF478D" w:rsidP="00DF478D">
            <w:pPr>
              <w:spacing w:before="60" w:after="60"/>
            </w:pP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F478D" w:rsidRPr="004A608D" w:rsidRDefault="00DF478D" w:rsidP="00DF478D">
            <w:pPr>
              <w:spacing w:before="60" w:after="60"/>
            </w:pPr>
          </w:p>
        </w:tc>
      </w:tr>
    </w:tbl>
    <w:p w:rsidR="00E574F8" w:rsidRPr="00DA5BE3" w:rsidRDefault="00E574F8" w:rsidP="00E574F8">
      <w:pPr>
        <w:pStyle w:val="Bullet"/>
        <w:numPr>
          <w:ilvl w:val="0"/>
          <w:numId w:val="0"/>
        </w:numPr>
        <w:tabs>
          <w:tab w:val="left" w:pos="2790"/>
        </w:tabs>
      </w:pPr>
      <w:r>
        <w:tab/>
      </w:r>
    </w:p>
    <w:p w:rsidR="00E574F8" w:rsidRDefault="00E574F8" w:rsidP="005E3E6D">
      <w:pPr>
        <w:spacing w:after="0"/>
        <w:rPr>
          <w:rFonts w:asciiTheme="minorHAnsi" w:hAnsiTheme="minorHAnsi" w:cstheme="minorHAnsi"/>
          <w:b/>
        </w:rPr>
      </w:pPr>
    </w:p>
    <w:sectPr w:rsidR="00E574F8" w:rsidSect="005E3E6D">
      <w:headerReference w:type="even" r:id="rId9"/>
      <w:footerReference w:type="even" r:id="rId10"/>
      <w:footerReference w:type="default" r:id="rId11"/>
      <w:headerReference w:type="first" r:id="rId12"/>
      <w:type w:val="continuous"/>
      <w:pgSz w:w="15840" w:h="12240" w:orient="landscape"/>
      <w:pgMar w:top="720" w:right="567" w:bottom="720" w:left="567" w:header="289" w:footer="22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7256" w:rsidRDefault="00CD7256">
      <w:r>
        <w:separator/>
      </w:r>
    </w:p>
  </w:endnote>
  <w:endnote w:type="continuationSeparator" w:id="0">
    <w:p w:rsidR="00CD7256" w:rsidRDefault="00CD72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Pr="00634FFA" w:rsidRDefault="00D431C3" w:rsidP="00112E35">
    <w:pPr>
      <w:pStyle w:val="Footer"/>
      <w:framePr w:wrap="around" w:vAnchor="text" w:hAnchor="margin" w:xAlign="right" w:y="1"/>
      <w:rPr>
        <w:rStyle w:val="PageNumber"/>
        <w:sz w:val="24"/>
      </w:rPr>
    </w:pPr>
    <w:r w:rsidRPr="00634FFA">
      <w:rPr>
        <w:rStyle w:val="PageNumber"/>
        <w:sz w:val="24"/>
      </w:rPr>
      <w:fldChar w:fldCharType="begin"/>
    </w:r>
    <w:r w:rsidRPr="00634FFA">
      <w:rPr>
        <w:rStyle w:val="PageNumber"/>
        <w:sz w:val="24"/>
      </w:rPr>
      <w:instrText xml:space="preserve">PAGE  </w:instrText>
    </w:r>
    <w:r w:rsidRPr="00634FFA">
      <w:rPr>
        <w:rStyle w:val="PageNumber"/>
        <w:sz w:val="24"/>
      </w:rPr>
      <w:fldChar w:fldCharType="end"/>
    </w:r>
  </w:p>
  <w:p w:rsidR="00D431C3" w:rsidRPr="00634FFA" w:rsidRDefault="00D431C3" w:rsidP="00473108">
    <w:pPr>
      <w:pStyle w:val="Footer"/>
      <w:ind w:right="360"/>
      <w:rPr>
        <w:rFonts w:cs="Arial"/>
        <w:sz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CD7256" w:rsidP="00FE41F0">
    <w:pPr>
      <w:pStyle w:val="Footer"/>
      <w:rPr>
        <w:rFonts w:cs="Calibri"/>
        <w:bCs/>
        <w:szCs w:val="16"/>
      </w:rPr>
    </w:pPr>
    <w:r w:rsidRPr="00CD7256">
      <w:rPr>
        <w:rFonts w:cs="Calibri"/>
        <w:szCs w:val="16"/>
        <w:lang w:val="en-US"/>
      </w:rPr>
      <w:t>iUCT32</w:t>
    </w:r>
    <w:r>
      <w:rPr>
        <w:rFonts w:cs="Calibri"/>
        <w:szCs w:val="16"/>
        <w:lang w:val="en-US"/>
      </w:rPr>
      <w:t xml:space="preserve"> </w:t>
    </w:r>
    <w:r w:rsidR="00024563" w:rsidRPr="00DC3C93">
      <w:rPr>
        <w:rFonts w:cs="Calibri"/>
        <w:szCs w:val="16"/>
        <w:lang w:val="en-US"/>
      </w:rPr>
      <w:t>Pre</w:t>
    </w:r>
    <w:r>
      <w:rPr>
        <w:rFonts w:cs="Calibri"/>
        <w:szCs w:val="16"/>
        <w:lang w:val="en-US"/>
      </w:rPr>
      <w:t>-</w:t>
    </w:r>
    <w:r w:rsidR="00DF478D">
      <w:rPr>
        <w:rFonts w:cs="Calibri"/>
        <w:szCs w:val="16"/>
        <w:lang w:val="en-US"/>
      </w:rPr>
      <w:t>examination assessment form_v1</w:t>
    </w:r>
    <w:r w:rsidR="0002456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  <w:lang w:val="en-GB"/>
      </w:rPr>
      <w:t xml:space="preserve">          </w:t>
    </w:r>
    <w:r w:rsidR="00024563" w:rsidRPr="00DC3C93">
      <w:rPr>
        <w:rFonts w:cs="Calibri"/>
        <w:szCs w:val="16"/>
        <w:lang w:val="en-GB"/>
      </w:rPr>
      <w:t xml:space="preserve">         </w:t>
    </w:r>
    <w:r w:rsidR="00D431C3" w:rsidRPr="00DC3C93">
      <w:rPr>
        <w:rFonts w:cs="Calibri"/>
        <w:szCs w:val="16"/>
        <w:lang w:val="en-GB"/>
      </w:rPr>
      <w:t xml:space="preserve">            </w:t>
    </w:r>
    <w:r w:rsidR="00634FFA" w:rsidRPr="00DC3C93">
      <w:rPr>
        <w:rFonts w:cs="Calibri"/>
        <w:szCs w:val="16"/>
        <w:lang w:val="en-GB"/>
      </w:rPr>
      <w:t xml:space="preserve">                             </w:t>
    </w:r>
    <w:r w:rsidR="00D431C3" w:rsidRPr="00DC3C93">
      <w:rPr>
        <w:rFonts w:cs="Calibri"/>
        <w:szCs w:val="16"/>
        <w:lang w:val="en-GB"/>
      </w:rPr>
      <w:t xml:space="preserve">                             </w:t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431C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</w:rPr>
      <w:t xml:space="preserve">Page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PAGE </w:instrText>
    </w:r>
    <w:r w:rsidR="00D431C3" w:rsidRPr="00DC3C93">
      <w:rPr>
        <w:rFonts w:cs="Calibri"/>
        <w:bCs/>
        <w:szCs w:val="16"/>
      </w:rPr>
      <w:fldChar w:fldCharType="separate"/>
    </w:r>
    <w:r w:rsidR="00437C33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  <w:r w:rsidR="00D431C3" w:rsidRPr="00DC3C93">
      <w:rPr>
        <w:rFonts w:cs="Calibri"/>
        <w:szCs w:val="16"/>
      </w:rPr>
      <w:t xml:space="preserve"> of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NUMPAGES  </w:instrText>
    </w:r>
    <w:r w:rsidR="00D431C3" w:rsidRPr="00DC3C93">
      <w:rPr>
        <w:rFonts w:cs="Calibri"/>
        <w:bCs/>
        <w:szCs w:val="16"/>
      </w:rPr>
      <w:fldChar w:fldCharType="separate"/>
    </w:r>
    <w:r w:rsidR="00437C33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</w:p>
  <w:p w:rsidR="00DC3C93" w:rsidRPr="00DC3C93" w:rsidRDefault="00DC3C93" w:rsidP="00FE41F0">
    <w:pPr>
      <w:pStyle w:val="Footer"/>
      <w:rPr>
        <w:rFonts w:cs="Calibri"/>
        <w:szCs w:val="16"/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7256" w:rsidRDefault="00CD7256">
      <w:r>
        <w:separator/>
      </w:r>
    </w:p>
  </w:footnote>
  <w:footnote w:type="continuationSeparator" w:id="0">
    <w:p w:rsidR="00CD7256" w:rsidRDefault="00CD72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437C33">
    <w:pPr>
      <w:pStyle w:val="Header"/>
    </w:pPr>
    <w:r>
      <w:rPr>
        <w:noProof/>
      </w:rPr>
      <w:pict w14:anchorId="2A39570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margin-left:0;margin-top:0;width:435.05pt;height:174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437C33">
    <w:pPr>
      <w:pStyle w:val="Header"/>
    </w:pPr>
    <w:r>
      <w:rPr>
        <w:noProof/>
      </w:rPr>
      <w:pict w14:anchorId="74CCA1A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margin-left:0;margin-top:0;width:435.05pt;height:174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737C9"/>
    <w:multiLevelType w:val="multilevel"/>
    <w:tmpl w:val="6C821568"/>
    <w:lvl w:ilvl="0">
      <w:start w:val="1"/>
      <w:numFmt w:val="none"/>
      <w:pStyle w:val="Bulletnumber2"/>
      <w:lvlText w:val="2.1"/>
      <w:lvlJc w:val="left"/>
      <w:pPr>
        <w:ind w:left="8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0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2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4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6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8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0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24" w:hanging="180"/>
      </w:pPr>
      <w:rPr>
        <w:rFonts w:hint="default"/>
      </w:rPr>
    </w:lvl>
  </w:abstractNum>
  <w:abstractNum w:abstractNumId="1" w15:restartNumberingAfterBreak="0">
    <w:nsid w:val="0B2B1439"/>
    <w:multiLevelType w:val="hybridMultilevel"/>
    <w:tmpl w:val="FCA85048"/>
    <w:lvl w:ilvl="0" w:tplc="4F9EB69C">
      <w:start w:val="1"/>
      <w:numFmt w:val="bullet"/>
      <w:pStyle w:val="Bullet"/>
      <w:lvlText w:val="-"/>
      <w:lvlJc w:val="left"/>
      <w:pPr>
        <w:ind w:left="720" w:hanging="360"/>
      </w:pPr>
      <w:rPr>
        <w:rFonts w:ascii="Arial" w:hAnsi="Arial" w:hint="default"/>
        <w:color w:val="auto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34AEC"/>
    <w:multiLevelType w:val="hybridMultilevel"/>
    <w:tmpl w:val="6B00794E"/>
    <w:lvl w:ilvl="0" w:tplc="1B98DD04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  <w:w w:val="13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06826"/>
    <w:multiLevelType w:val="multilevel"/>
    <w:tmpl w:val="F9E8F1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26B1155"/>
    <w:multiLevelType w:val="hybridMultilevel"/>
    <w:tmpl w:val="1FDA55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71003"/>
    <w:multiLevelType w:val="hybridMultilevel"/>
    <w:tmpl w:val="D88022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80369A"/>
    <w:multiLevelType w:val="hybridMultilevel"/>
    <w:tmpl w:val="EEBEAC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3676A6"/>
    <w:multiLevelType w:val="hybridMultilevel"/>
    <w:tmpl w:val="290AE47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711663"/>
    <w:multiLevelType w:val="hybridMultilevel"/>
    <w:tmpl w:val="36E2DA3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BA5DDD"/>
    <w:multiLevelType w:val="hybridMultilevel"/>
    <w:tmpl w:val="4092806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2FAB784E"/>
    <w:multiLevelType w:val="hybridMultilevel"/>
    <w:tmpl w:val="23C6A73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91875"/>
    <w:multiLevelType w:val="hybridMultilevel"/>
    <w:tmpl w:val="EA4E3CE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4A1EF0"/>
    <w:multiLevelType w:val="hybridMultilevel"/>
    <w:tmpl w:val="5764F00A"/>
    <w:lvl w:ilvl="0" w:tplc="4ACA8814">
      <w:start w:val="1"/>
      <w:numFmt w:val="bullet"/>
      <w:pStyle w:val="ListParagraph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301D0"/>
    <w:multiLevelType w:val="hybridMultilevel"/>
    <w:tmpl w:val="4E8249BA"/>
    <w:lvl w:ilvl="0" w:tplc="DE0868D0">
      <w:start w:val="1"/>
      <w:numFmt w:val="decimal"/>
      <w:pStyle w:val="Bulletnumberstyle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6F23EA"/>
    <w:multiLevelType w:val="hybridMultilevel"/>
    <w:tmpl w:val="1D3E42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706B8"/>
    <w:multiLevelType w:val="hybridMultilevel"/>
    <w:tmpl w:val="EC3A11F4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A90732"/>
    <w:multiLevelType w:val="hybridMultilevel"/>
    <w:tmpl w:val="5D002D1C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0951BC"/>
    <w:multiLevelType w:val="hybridMultilevel"/>
    <w:tmpl w:val="D66683C4"/>
    <w:lvl w:ilvl="0" w:tplc="11D22736">
      <w:start w:val="1"/>
      <w:numFmt w:val="decimal"/>
      <w:pStyle w:val="bulletnumbrtstyle2"/>
      <w:lvlText w:val="%1.1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727588"/>
    <w:multiLevelType w:val="hybridMultilevel"/>
    <w:tmpl w:val="88C0A98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A7208E"/>
    <w:multiLevelType w:val="hybridMultilevel"/>
    <w:tmpl w:val="61626F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AF4D0F"/>
    <w:multiLevelType w:val="hybridMultilevel"/>
    <w:tmpl w:val="7EE4603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FB918B8"/>
    <w:multiLevelType w:val="hybridMultilevel"/>
    <w:tmpl w:val="DF1E0A5A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E44CED"/>
    <w:multiLevelType w:val="hybridMultilevel"/>
    <w:tmpl w:val="DBE437A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8D1B80"/>
    <w:multiLevelType w:val="hybridMultilevel"/>
    <w:tmpl w:val="58507C7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176AA2"/>
    <w:multiLevelType w:val="hybridMultilevel"/>
    <w:tmpl w:val="40A2F7A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742156A"/>
    <w:multiLevelType w:val="hybridMultilevel"/>
    <w:tmpl w:val="5C00FB5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"/>
  </w:num>
  <w:num w:numId="3">
    <w:abstractNumId w:val="17"/>
  </w:num>
  <w:num w:numId="4">
    <w:abstractNumId w:val="0"/>
  </w:num>
  <w:num w:numId="5">
    <w:abstractNumId w:val="1"/>
  </w:num>
  <w:num w:numId="6">
    <w:abstractNumId w:val="9"/>
  </w:num>
  <w:num w:numId="7">
    <w:abstractNumId w:val="11"/>
  </w:num>
  <w:num w:numId="8">
    <w:abstractNumId w:val="18"/>
  </w:num>
  <w:num w:numId="9">
    <w:abstractNumId w:val="2"/>
  </w:num>
  <w:num w:numId="10">
    <w:abstractNumId w:val="10"/>
  </w:num>
  <w:num w:numId="11">
    <w:abstractNumId w:val="22"/>
  </w:num>
  <w:num w:numId="12">
    <w:abstractNumId w:val="12"/>
  </w:num>
  <w:num w:numId="13">
    <w:abstractNumId w:val="16"/>
  </w:num>
  <w:num w:numId="14">
    <w:abstractNumId w:val="4"/>
  </w:num>
  <w:num w:numId="15">
    <w:abstractNumId w:val="6"/>
  </w:num>
  <w:num w:numId="16">
    <w:abstractNumId w:val="19"/>
  </w:num>
  <w:num w:numId="17">
    <w:abstractNumId w:val="26"/>
  </w:num>
  <w:num w:numId="18">
    <w:abstractNumId w:val="5"/>
  </w:num>
  <w:num w:numId="19">
    <w:abstractNumId w:val="23"/>
  </w:num>
  <w:num w:numId="20">
    <w:abstractNumId w:val="24"/>
  </w:num>
  <w:num w:numId="21">
    <w:abstractNumId w:val="15"/>
  </w:num>
  <w:num w:numId="22">
    <w:abstractNumId w:val="7"/>
  </w:num>
  <w:num w:numId="23">
    <w:abstractNumId w:val="14"/>
  </w:num>
  <w:num w:numId="24">
    <w:abstractNumId w:val="20"/>
  </w:num>
  <w:num w:numId="25">
    <w:abstractNumId w:val="8"/>
  </w:num>
  <w:num w:numId="26">
    <w:abstractNumId w:val="21"/>
  </w:num>
  <w:num w:numId="27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fullPage" w:percent="113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TAxMzU0MjExsrBU0lEKTi0uzszPAykwMqwFACnJd58tAAAA"/>
  </w:docVars>
  <w:rsids>
    <w:rsidRoot w:val="00CD7256"/>
    <w:rsid w:val="000059D3"/>
    <w:rsid w:val="00006B3D"/>
    <w:rsid w:val="00012705"/>
    <w:rsid w:val="0001300F"/>
    <w:rsid w:val="00014A07"/>
    <w:rsid w:val="00024563"/>
    <w:rsid w:val="00024843"/>
    <w:rsid w:val="00026685"/>
    <w:rsid w:val="00053AB5"/>
    <w:rsid w:val="00061341"/>
    <w:rsid w:val="00064214"/>
    <w:rsid w:val="000657E8"/>
    <w:rsid w:val="0007239A"/>
    <w:rsid w:val="00073539"/>
    <w:rsid w:val="000745BE"/>
    <w:rsid w:val="000867E3"/>
    <w:rsid w:val="0009330C"/>
    <w:rsid w:val="000A1415"/>
    <w:rsid w:val="000B1B9A"/>
    <w:rsid w:val="000B57F6"/>
    <w:rsid w:val="000B66BB"/>
    <w:rsid w:val="000B6966"/>
    <w:rsid w:val="000C4F10"/>
    <w:rsid w:val="000D1E6F"/>
    <w:rsid w:val="000E4721"/>
    <w:rsid w:val="000E6B29"/>
    <w:rsid w:val="000F33F6"/>
    <w:rsid w:val="000F53C8"/>
    <w:rsid w:val="000F6C3F"/>
    <w:rsid w:val="00101CB1"/>
    <w:rsid w:val="00106E9C"/>
    <w:rsid w:val="00110252"/>
    <w:rsid w:val="0011255D"/>
    <w:rsid w:val="00112A2B"/>
    <w:rsid w:val="00112E35"/>
    <w:rsid w:val="00116202"/>
    <w:rsid w:val="001263D3"/>
    <w:rsid w:val="00130EA7"/>
    <w:rsid w:val="001401F3"/>
    <w:rsid w:val="001411DC"/>
    <w:rsid w:val="00143888"/>
    <w:rsid w:val="0014536D"/>
    <w:rsid w:val="0014690C"/>
    <w:rsid w:val="00146A62"/>
    <w:rsid w:val="00150A11"/>
    <w:rsid w:val="00151E50"/>
    <w:rsid w:val="00153464"/>
    <w:rsid w:val="001564AD"/>
    <w:rsid w:val="00157D37"/>
    <w:rsid w:val="00164E1C"/>
    <w:rsid w:val="001666B3"/>
    <w:rsid w:val="00170964"/>
    <w:rsid w:val="001709AF"/>
    <w:rsid w:val="00180F79"/>
    <w:rsid w:val="001814CC"/>
    <w:rsid w:val="00182200"/>
    <w:rsid w:val="00184066"/>
    <w:rsid w:val="00184D5F"/>
    <w:rsid w:val="0019706A"/>
    <w:rsid w:val="001A0270"/>
    <w:rsid w:val="001A0943"/>
    <w:rsid w:val="001A14E6"/>
    <w:rsid w:val="001B692C"/>
    <w:rsid w:val="001C0E8E"/>
    <w:rsid w:val="001C3BA6"/>
    <w:rsid w:val="001C46FC"/>
    <w:rsid w:val="001C4889"/>
    <w:rsid w:val="001C578B"/>
    <w:rsid w:val="001C5C0B"/>
    <w:rsid w:val="001D16CA"/>
    <w:rsid w:val="001D3E29"/>
    <w:rsid w:val="001E280E"/>
    <w:rsid w:val="001E5852"/>
    <w:rsid w:val="001F0EB8"/>
    <w:rsid w:val="001F200B"/>
    <w:rsid w:val="00200244"/>
    <w:rsid w:val="0020477E"/>
    <w:rsid w:val="0021092C"/>
    <w:rsid w:val="00215577"/>
    <w:rsid w:val="0022106A"/>
    <w:rsid w:val="00222652"/>
    <w:rsid w:val="00236D03"/>
    <w:rsid w:val="002372C5"/>
    <w:rsid w:val="00237A47"/>
    <w:rsid w:val="002452A1"/>
    <w:rsid w:val="00246E84"/>
    <w:rsid w:val="002478A9"/>
    <w:rsid w:val="002503B9"/>
    <w:rsid w:val="002544E8"/>
    <w:rsid w:val="00260331"/>
    <w:rsid w:val="002670A2"/>
    <w:rsid w:val="002750B9"/>
    <w:rsid w:val="00276DDE"/>
    <w:rsid w:val="00277932"/>
    <w:rsid w:val="00277B51"/>
    <w:rsid w:val="00294D6F"/>
    <w:rsid w:val="002A076B"/>
    <w:rsid w:val="002A100B"/>
    <w:rsid w:val="002A2F10"/>
    <w:rsid w:val="002A51D8"/>
    <w:rsid w:val="002A6216"/>
    <w:rsid w:val="002A7B00"/>
    <w:rsid w:val="002A7E08"/>
    <w:rsid w:val="002B356B"/>
    <w:rsid w:val="002B3C1D"/>
    <w:rsid w:val="002B72F3"/>
    <w:rsid w:val="002C392E"/>
    <w:rsid w:val="002D7765"/>
    <w:rsid w:val="002D7BEC"/>
    <w:rsid w:val="002E53C8"/>
    <w:rsid w:val="002E72BC"/>
    <w:rsid w:val="002F3D33"/>
    <w:rsid w:val="002F70E4"/>
    <w:rsid w:val="003107BC"/>
    <w:rsid w:val="00320075"/>
    <w:rsid w:val="00324753"/>
    <w:rsid w:val="003256E4"/>
    <w:rsid w:val="00326975"/>
    <w:rsid w:val="00331533"/>
    <w:rsid w:val="00333420"/>
    <w:rsid w:val="00333D03"/>
    <w:rsid w:val="00342CDC"/>
    <w:rsid w:val="00343E38"/>
    <w:rsid w:val="00361945"/>
    <w:rsid w:val="00362503"/>
    <w:rsid w:val="003704C2"/>
    <w:rsid w:val="00371309"/>
    <w:rsid w:val="00373CC3"/>
    <w:rsid w:val="00374AC9"/>
    <w:rsid w:val="00375BE6"/>
    <w:rsid w:val="00382641"/>
    <w:rsid w:val="00385771"/>
    <w:rsid w:val="00394DB4"/>
    <w:rsid w:val="003A50D3"/>
    <w:rsid w:val="003B0364"/>
    <w:rsid w:val="003B1A4C"/>
    <w:rsid w:val="003B1BF5"/>
    <w:rsid w:val="003B6BF3"/>
    <w:rsid w:val="003B7569"/>
    <w:rsid w:val="003D50EC"/>
    <w:rsid w:val="003F13EF"/>
    <w:rsid w:val="003F1588"/>
    <w:rsid w:val="003F21BA"/>
    <w:rsid w:val="00401D00"/>
    <w:rsid w:val="00403F8D"/>
    <w:rsid w:val="004045DF"/>
    <w:rsid w:val="004056F8"/>
    <w:rsid w:val="00416667"/>
    <w:rsid w:val="00422B07"/>
    <w:rsid w:val="00426EC3"/>
    <w:rsid w:val="004314C3"/>
    <w:rsid w:val="0043234B"/>
    <w:rsid w:val="00432D0A"/>
    <w:rsid w:val="00433E6F"/>
    <w:rsid w:val="00434EC4"/>
    <w:rsid w:val="00437C33"/>
    <w:rsid w:val="00440A49"/>
    <w:rsid w:val="00443B3E"/>
    <w:rsid w:val="00445A7A"/>
    <w:rsid w:val="00462019"/>
    <w:rsid w:val="00464315"/>
    <w:rsid w:val="00473108"/>
    <w:rsid w:val="00474485"/>
    <w:rsid w:val="00486D69"/>
    <w:rsid w:val="00492E6B"/>
    <w:rsid w:val="00493608"/>
    <w:rsid w:val="004969BC"/>
    <w:rsid w:val="004A01D8"/>
    <w:rsid w:val="004A331E"/>
    <w:rsid w:val="004A457E"/>
    <w:rsid w:val="004A7CD0"/>
    <w:rsid w:val="004C1CFD"/>
    <w:rsid w:val="004C4C3C"/>
    <w:rsid w:val="004C7983"/>
    <w:rsid w:val="004D2216"/>
    <w:rsid w:val="004D3BB8"/>
    <w:rsid w:val="004E51E4"/>
    <w:rsid w:val="004E5F0E"/>
    <w:rsid w:val="004E7F69"/>
    <w:rsid w:val="00500E68"/>
    <w:rsid w:val="005127A2"/>
    <w:rsid w:val="00514AAE"/>
    <w:rsid w:val="00523F1A"/>
    <w:rsid w:val="0053227A"/>
    <w:rsid w:val="00535666"/>
    <w:rsid w:val="00536347"/>
    <w:rsid w:val="0053758A"/>
    <w:rsid w:val="00542893"/>
    <w:rsid w:val="0054555B"/>
    <w:rsid w:val="0054635D"/>
    <w:rsid w:val="00546F05"/>
    <w:rsid w:val="005550F3"/>
    <w:rsid w:val="00557628"/>
    <w:rsid w:val="00560E82"/>
    <w:rsid w:val="00562BC8"/>
    <w:rsid w:val="00563A8C"/>
    <w:rsid w:val="005707E0"/>
    <w:rsid w:val="00571BEB"/>
    <w:rsid w:val="00575DAB"/>
    <w:rsid w:val="0058176B"/>
    <w:rsid w:val="00593ADF"/>
    <w:rsid w:val="00594F46"/>
    <w:rsid w:val="00595C5E"/>
    <w:rsid w:val="00597A86"/>
    <w:rsid w:val="005A0FCD"/>
    <w:rsid w:val="005A7501"/>
    <w:rsid w:val="005B232B"/>
    <w:rsid w:val="005B569F"/>
    <w:rsid w:val="005C4071"/>
    <w:rsid w:val="005D2E25"/>
    <w:rsid w:val="005D3C8D"/>
    <w:rsid w:val="005D5063"/>
    <w:rsid w:val="005D60BE"/>
    <w:rsid w:val="005E3E6D"/>
    <w:rsid w:val="006004B9"/>
    <w:rsid w:val="00603DD6"/>
    <w:rsid w:val="00614098"/>
    <w:rsid w:val="006150BD"/>
    <w:rsid w:val="00620CFE"/>
    <w:rsid w:val="00622921"/>
    <w:rsid w:val="00626698"/>
    <w:rsid w:val="00627D7A"/>
    <w:rsid w:val="00632AC9"/>
    <w:rsid w:val="006335B1"/>
    <w:rsid w:val="00634FFA"/>
    <w:rsid w:val="006358B3"/>
    <w:rsid w:val="00635FD3"/>
    <w:rsid w:val="00646E18"/>
    <w:rsid w:val="00656C4A"/>
    <w:rsid w:val="00666301"/>
    <w:rsid w:val="006677D8"/>
    <w:rsid w:val="006736F6"/>
    <w:rsid w:val="006830E0"/>
    <w:rsid w:val="00683289"/>
    <w:rsid w:val="00683724"/>
    <w:rsid w:val="00683E77"/>
    <w:rsid w:val="0068752E"/>
    <w:rsid w:val="006903E6"/>
    <w:rsid w:val="006912FE"/>
    <w:rsid w:val="00696CA9"/>
    <w:rsid w:val="006973F6"/>
    <w:rsid w:val="00697FDF"/>
    <w:rsid w:val="006A358A"/>
    <w:rsid w:val="006A7172"/>
    <w:rsid w:val="006B1E6D"/>
    <w:rsid w:val="006B6589"/>
    <w:rsid w:val="006B7FA1"/>
    <w:rsid w:val="006C406F"/>
    <w:rsid w:val="006C50E1"/>
    <w:rsid w:val="006D0519"/>
    <w:rsid w:val="006D1A2F"/>
    <w:rsid w:val="006D1ED1"/>
    <w:rsid w:val="006D50A4"/>
    <w:rsid w:val="006E2132"/>
    <w:rsid w:val="006E5D32"/>
    <w:rsid w:val="006F050B"/>
    <w:rsid w:val="006F066E"/>
    <w:rsid w:val="006F268F"/>
    <w:rsid w:val="006F3F73"/>
    <w:rsid w:val="006F5471"/>
    <w:rsid w:val="006F7836"/>
    <w:rsid w:val="00700009"/>
    <w:rsid w:val="00700FF8"/>
    <w:rsid w:val="00703C11"/>
    <w:rsid w:val="00704506"/>
    <w:rsid w:val="007150CA"/>
    <w:rsid w:val="007213BD"/>
    <w:rsid w:val="00723879"/>
    <w:rsid w:val="00723B24"/>
    <w:rsid w:val="00724FE6"/>
    <w:rsid w:val="00730B0D"/>
    <w:rsid w:val="00732FA5"/>
    <w:rsid w:val="007339AF"/>
    <w:rsid w:val="00752A08"/>
    <w:rsid w:val="007531B3"/>
    <w:rsid w:val="00754326"/>
    <w:rsid w:val="00754ACC"/>
    <w:rsid w:val="00760D5B"/>
    <w:rsid w:val="00765379"/>
    <w:rsid w:val="0076673D"/>
    <w:rsid w:val="00776169"/>
    <w:rsid w:val="00792B95"/>
    <w:rsid w:val="007935FF"/>
    <w:rsid w:val="00797BD0"/>
    <w:rsid w:val="007A3BCF"/>
    <w:rsid w:val="007A3C9B"/>
    <w:rsid w:val="007B0431"/>
    <w:rsid w:val="007B0C5C"/>
    <w:rsid w:val="007C1621"/>
    <w:rsid w:val="007D37F4"/>
    <w:rsid w:val="007D39E0"/>
    <w:rsid w:val="007E0C88"/>
    <w:rsid w:val="007E1008"/>
    <w:rsid w:val="007E6339"/>
    <w:rsid w:val="007E75B4"/>
    <w:rsid w:val="007F0BE8"/>
    <w:rsid w:val="007F6162"/>
    <w:rsid w:val="00801CBD"/>
    <w:rsid w:val="00805FE8"/>
    <w:rsid w:val="00807891"/>
    <w:rsid w:val="008133FC"/>
    <w:rsid w:val="00821F89"/>
    <w:rsid w:val="00823BB8"/>
    <w:rsid w:val="00824B18"/>
    <w:rsid w:val="00824ED5"/>
    <w:rsid w:val="0082657D"/>
    <w:rsid w:val="00833FC8"/>
    <w:rsid w:val="00834812"/>
    <w:rsid w:val="008433CF"/>
    <w:rsid w:val="00844EED"/>
    <w:rsid w:val="008465AC"/>
    <w:rsid w:val="00855E20"/>
    <w:rsid w:val="00861969"/>
    <w:rsid w:val="00866081"/>
    <w:rsid w:val="00866AE1"/>
    <w:rsid w:val="0087576D"/>
    <w:rsid w:val="00876DEB"/>
    <w:rsid w:val="00880A51"/>
    <w:rsid w:val="00882AA8"/>
    <w:rsid w:val="00884E71"/>
    <w:rsid w:val="0089184A"/>
    <w:rsid w:val="008A26D9"/>
    <w:rsid w:val="008B16CF"/>
    <w:rsid w:val="008C05C3"/>
    <w:rsid w:val="008C31CF"/>
    <w:rsid w:val="008C603E"/>
    <w:rsid w:val="008C7C73"/>
    <w:rsid w:val="008D00EE"/>
    <w:rsid w:val="008D0CD9"/>
    <w:rsid w:val="008D35BE"/>
    <w:rsid w:val="008D4EA5"/>
    <w:rsid w:val="008D50F9"/>
    <w:rsid w:val="008D7186"/>
    <w:rsid w:val="008E38B3"/>
    <w:rsid w:val="008E58D2"/>
    <w:rsid w:val="008F08E6"/>
    <w:rsid w:val="008F72DB"/>
    <w:rsid w:val="0091201A"/>
    <w:rsid w:val="00914075"/>
    <w:rsid w:val="00921B3A"/>
    <w:rsid w:val="00925BCE"/>
    <w:rsid w:val="00931357"/>
    <w:rsid w:val="00935E65"/>
    <w:rsid w:val="00937634"/>
    <w:rsid w:val="009402B7"/>
    <w:rsid w:val="0095677C"/>
    <w:rsid w:val="00956EB3"/>
    <w:rsid w:val="009572B4"/>
    <w:rsid w:val="00966B9B"/>
    <w:rsid w:val="009862AC"/>
    <w:rsid w:val="00992EAD"/>
    <w:rsid w:val="009978E4"/>
    <w:rsid w:val="009A1216"/>
    <w:rsid w:val="009A79B2"/>
    <w:rsid w:val="009B400E"/>
    <w:rsid w:val="009B50F3"/>
    <w:rsid w:val="009B7FBA"/>
    <w:rsid w:val="009C29C4"/>
    <w:rsid w:val="009C5FDA"/>
    <w:rsid w:val="009D11EB"/>
    <w:rsid w:val="009D2762"/>
    <w:rsid w:val="009D396A"/>
    <w:rsid w:val="009E07F7"/>
    <w:rsid w:val="009E1B54"/>
    <w:rsid w:val="009E2141"/>
    <w:rsid w:val="009E2BD7"/>
    <w:rsid w:val="009F2796"/>
    <w:rsid w:val="00A00A34"/>
    <w:rsid w:val="00A02467"/>
    <w:rsid w:val="00A04563"/>
    <w:rsid w:val="00A05DCC"/>
    <w:rsid w:val="00A072A9"/>
    <w:rsid w:val="00A20A05"/>
    <w:rsid w:val="00A218CA"/>
    <w:rsid w:val="00A219B4"/>
    <w:rsid w:val="00A2790B"/>
    <w:rsid w:val="00A300D1"/>
    <w:rsid w:val="00A36776"/>
    <w:rsid w:val="00A3725B"/>
    <w:rsid w:val="00A43681"/>
    <w:rsid w:val="00A46E3B"/>
    <w:rsid w:val="00A55A17"/>
    <w:rsid w:val="00A565BA"/>
    <w:rsid w:val="00A5751E"/>
    <w:rsid w:val="00A57D2C"/>
    <w:rsid w:val="00A60ABE"/>
    <w:rsid w:val="00A61C76"/>
    <w:rsid w:val="00A6679E"/>
    <w:rsid w:val="00A700AE"/>
    <w:rsid w:val="00A702A3"/>
    <w:rsid w:val="00A712BB"/>
    <w:rsid w:val="00A76892"/>
    <w:rsid w:val="00A8735C"/>
    <w:rsid w:val="00A90B49"/>
    <w:rsid w:val="00A94208"/>
    <w:rsid w:val="00A94DA4"/>
    <w:rsid w:val="00AA082C"/>
    <w:rsid w:val="00AA223B"/>
    <w:rsid w:val="00AA2703"/>
    <w:rsid w:val="00AA545C"/>
    <w:rsid w:val="00AB0810"/>
    <w:rsid w:val="00AB133C"/>
    <w:rsid w:val="00AB330C"/>
    <w:rsid w:val="00AC1C17"/>
    <w:rsid w:val="00AC20D6"/>
    <w:rsid w:val="00AD1577"/>
    <w:rsid w:val="00AD20F1"/>
    <w:rsid w:val="00AE0831"/>
    <w:rsid w:val="00AE38C5"/>
    <w:rsid w:val="00AE70D2"/>
    <w:rsid w:val="00AE73B1"/>
    <w:rsid w:val="00AE74FD"/>
    <w:rsid w:val="00AF4299"/>
    <w:rsid w:val="00AF703D"/>
    <w:rsid w:val="00B02F15"/>
    <w:rsid w:val="00B06151"/>
    <w:rsid w:val="00B12C44"/>
    <w:rsid w:val="00B17CD4"/>
    <w:rsid w:val="00B216C0"/>
    <w:rsid w:val="00B230FA"/>
    <w:rsid w:val="00B23EDA"/>
    <w:rsid w:val="00B24572"/>
    <w:rsid w:val="00B30BC2"/>
    <w:rsid w:val="00B353CB"/>
    <w:rsid w:val="00B35F3F"/>
    <w:rsid w:val="00B411A3"/>
    <w:rsid w:val="00B412E4"/>
    <w:rsid w:val="00B431BF"/>
    <w:rsid w:val="00B454DF"/>
    <w:rsid w:val="00B461E2"/>
    <w:rsid w:val="00B56024"/>
    <w:rsid w:val="00B64FBD"/>
    <w:rsid w:val="00B675E5"/>
    <w:rsid w:val="00B71205"/>
    <w:rsid w:val="00B72A83"/>
    <w:rsid w:val="00B80282"/>
    <w:rsid w:val="00B92DCD"/>
    <w:rsid w:val="00BA0E53"/>
    <w:rsid w:val="00BA1300"/>
    <w:rsid w:val="00BA3A8B"/>
    <w:rsid w:val="00BA6396"/>
    <w:rsid w:val="00BB6C7B"/>
    <w:rsid w:val="00BB6D13"/>
    <w:rsid w:val="00BB72AA"/>
    <w:rsid w:val="00BC28AD"/>
    <w:rsid w:val="00BC53F3"/>
    <w:rsid w:val="00BD18D7"/>
    <w:rsid w:val="00BD2DF0"/>
    <w:rsid w:val="00BE5DEE"/>
    <w:rsid w:val="00BE6395"/>
    <w:rsid w:val="00BE6E01"/>
    <w:rsid w:val="00BF32A1"/>
    <w:rsid w:val="00BF4347"/>
    <w:rsid w:val="00C10F7F"/>
    <w:rsid w:val="00C121D2"/>
    <w:rsid w:val="00C1735B"/>
    <w:rsid w:val="00C23774"/>
    <w:rsid w:val="00C31652"/>
    <w:rsid w:val="00C33400"/>
    <w:rsid w:val="00C42506"/>
    <w:rsid w:val="00C427B6"/>
    <w:rsid w:val="00C509C9"/>
    <w:rsid w:val="00C5181A"/>
    <w:rsid w:val="00C52A8A"/>
    <w:rsid w:val="00C56EF4"/>
    <w:rsid w:val="00C62990"/>
    <w:rsid w:val="00C737C7"/>
    <w:rsid w:val="00C73E26"/>
    <w:rsid w:val="00C779D5"/>
    <w:rsid w:val="00C77C5F"/>
    <w:rsid w:val="00C93C86"/>
    <w:rsid w:val="00CA0191"/>
    <w:rsid w:val="00CA42EC"/>
    <w:rsid w:val="00CB13C6"/>
    <w:rsid w:val="00CB191F"/>
    <w:rsid w:val="00CB4EBE"/>
    <w:rsid w:val="00CB6CD9"/>
    <w:rsid w:val="00CC1462"/>
    <w:rsid w:val="00CC23AF"/>
    <w:rsid w:val="00CD56D7"/>
    <w:rsid w:val="00CD7256"/>
    <w:rsid w:val="00CD735C"/>
    <w:rsid w:val="00CE3EB9"/>
    <w:rsid w:val="00CE7A4D"/>
    <w:rsid w:val="00CF0DDC"/>
    <w:rsid w:val="00CF5C84"/>
    <w:rsid w:val="00D00944"/>
    <w:rsid w:val="00D07396"/>
    <w:rsid w:val="00D16842"/>
    <w:rsid w:val="00D20067"/>
    <w:rsid w:val="00D20D9A"/>
    <w:rsid w:val="00D2529E"/>
    <w:rsid w:val="00D3541E"/>
    <w:rsid w:val="00D36784"/>
    <w:rsid w:val="00D431C3"/>
    <w:rsid w:val="00D4500D"/>
    <w:rsid w:val="00D65B32"/>
    <w:rsid w:val="00D6726D"/>
    <w:rsid w:val="00D729CF"/>
    <w:rsid w:val="00D8443E"/>
    <w:rsid w:val="00D926D7"/>
    <w:rsid w:val="00D97F2D"/>
    <w:rsid w:val="00DB0CAD"/>
    <w:rsid w:val="00DB379D"/>
    <w:rsid w:val="00DB4ACA"/>
    <w:rsid w:val="00DB7063"/>
    <w:rsid w:val="00DB7F60"/>
    <w:rsid w:val="00DC3C93"/>
    <w:rsid w:val="00DD0F0D"/>
    <w:rsid w:val="00DD37B7"/>
    <w:rsid w:val="00DD5478"/>
    <w:rsid w:val="00DE38FB"/>
    <w:rsid w:val="00DF478D"/>
    <w:rsid w:val="00DF793D"/>
    <w:rsid w:val="00E04690"/>
    <w:rsid w:val="00E1520B"/>
    <w:rsid w:val="00E17D03"/>
    <w:rsid w:val="00E21442"/>
    <w:rsid w:val="00E21EF0"/>
    <w:rsid w:val="00E344CC"/>
    <w:rsid w:val="00E3553A"/>
    <w:rsid w:val="00E356DB"/>
    <w:rsid w:val="00E37249"/>
    <w:rsid w:val="00E376AB"/>
    <w:rsid w:val="00E42F2A"/>
    <w:rsid w:val="00E44D4B"/>
    <w:rsid w:val="00E45D2B"/>
    <w:rsid w:val="00E574F8"/>
    <w:rsid w:val="00E63B86"/>
    <w:rsid w:val="00E9358D"/>
    <w:rsid w:val="00EB0CCC"/>
    <w:rsid w:val="00EB1919"/>
    <w:rsid w:val="00EB3E33"/>
    <w:rsid w:val="00EB4F16"/>
    <w:rsid w:val="00EB6E2B"/>
    <w:rsid w:val="00EB7611"/>
    <w:rsid w:val="00ED1CF3"/>
    <w:rsid w:val="00ED265A"/>
    <w:rsid w:val="00ED43D7"/>
    <w:rsid w:val="00EE1951"/>
    <w:rsid w:val="00EE3018"/>
    <w:rsid w:val="00EE4AA4"/>
    <w:rsid w:val="00EE5C75"/>
    <w:rsid w:val="00EF1340"/>
    <w:rsid w:val="00EF3B89"/>
    <w:rsid w:val="00EF629D"/>
    <w:rsid w:val="00EF7AFD"/>
    <w:rsid w:val="00F026E3"/>
    <w:rsid w:val="00F15982"/>
    <w:rsid w:val="00F2449C"/>
    <w:rsid w:val="00F25121"/>
    <w:rsid w:val="00F2553E"/>
    <w:rsid w:val="00F25FE6"/>
    <w:rsid w:val="00F26C04"/>
    <w:rsid w:val="00F34C5E"/>
    <w:rsid w:val="00F40490"/>
    <w:rsid w:val="00F46DE4"/>
    <w:rsid w:val="00F52F97"/>
    <w:rsid w:val="00F53463"/>
    <w:rsid w:val="00F5489F"/>
    <w:rsid w:val="00F55A81"/>
    <w:rsid w:val="00F63D85"/>
    <w:rsid w:val="00F67947"/>
    <w:rsid w:val="00F7184F"/>
    <w:rsid w:val="00F74690"/>
    <w:rsid w:val="00F74B4F"/>
    <w:rsid w:val="00F8501D"/>
    <w:rsid w:val="00F87241"/>
    <w:rsid w:val="00F87639"/>
    <w:rsid w:val="00F92EF0"/>
    <w:rsid w:val="00F9793E"/>
    <w:rsid w:val="00FA1FEA"/>
    <w:rsid w:val="00FA6D6B"/>
    <w:rsid w:val="00FA7661"/>
    <w:rsid w:val="00FB4436"/>
    <w:rsid w:val="00FB5F48"/>
    <w:rsid w:val="00FB6AFA"/>
    <w:rsid w:val="00FB7ACA"/>
    <w:rsid w:val="00FC0D06"/>
    <w:rsid w:val="00FC2BE6"/>
    <w:rsid w:val="00FC4786"/>
    <w:rsid w:val="00FD0F1B"/>
    <w:rsid w:val="00FD5FB2"/>
    <w:rsid w:val="00FD7756"/>
    <w:rsid w:val="00FE2378"/>
    <w:rsid w:val="00FE2C55"/>
    <w:rsid w:val="00FE41F0"/>
    <w:rsid w:val="00FF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5:chartTrackingRefBased/>
  <w15:docId w15:val="{2C8F6F08-247B-450C-842A-333D417AB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443B3E"/>
    <w:pPr>
      <w:spacing w:after="20"/>
    </w:pPr>
    <w:rPr>
      <w:rFonts w:ascii="Calibri" w:hAnsi="Calibri"/>
      <w:sz w:val="22"/>
      <w:szCs w:val="24"/>
    </w:rPr>
  </w:style>
  <w:style w:type="paragraph" w:styleId="Heading1">
    <w:name w:val="heading 1"/>
    <w:basedOn w:val="Normal"/>
    <w:next w:val="Normal"/>
    <w:qFormat/>
    <w:rsid w:val="00882AA8"/>
    <w:pPr>
      <w:keepNext/>
      <w:spacing w:before="160" w:after="120"/>
      <w:outlineLvl w:val="0"/>
    </w:pPr>
    <w:rPr>
      <w:rFonts w:cs="Arial"/>
      <w:b/>
      <w:bCs/>
      <w:color w:val="05C3DE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lang w:val="x-none" w:eastAsia="x-none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  <w:rsid w:val="00473108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pPr>
      <w:ind w:left="360"/>
    </w:pPr>
    <w:rPr>
      <w:lang w:val="x-none" w:eastAsia="en-US"/>
    </w:rPr>
  </w:style>
  <w:style w:type="character" w:styleId="CommentReference">
    <w:name w:val="annotation reference"/>
    <w:semiHidden/>
    <w:rsid w:val="00F8501D"/>
    <w:rPr>
      <w:sz w:val="16"/>
      <w:szCs w:val="16"/>
    </w:rPr>
  </w:style>
  <w:style w:type="paragraph" w:styleId="CommentText">
    <w:name w:val="annotation text"/>
    <w:basedOn w:val="Normal"/>
    <w:semiHidden/>
    <w:rsid w:val="00F8501D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F8501D"/>
    <w:rPr>
      <w:b/>
      <w:bCs/>
    </w:rPr>
  </w:style>
  <w:style w:type="paragraph" w:styleId="BodyText2">
    <w:name w:val="Body Text 2"/>
    <w:basedOn w:val="Normal"/>
    <w:rsid w:val="007E75B4"/>
    <w:pPr>
      <w:spacing w:after="120" w:line="480" w:lineRule="auto"/>
    </w:pPr>
  </w:style>
  <w:style w:type="paragraph" w:styleId="BodyText3">
    <w:name w:val="Body Text 3"/>
    <w:basedOn w:val="Normal"/>
    <w:rsid w:val="00416667"/>
    <w:pPr>
      <w:spacing w:after="120"/>
    </w:pPr>
    <w:rPr>
      <w:sz w:val="16"/>
      <w:szCs w:val="16"/>
    </w:rPr>
  </w:style>
  <w:style w:type="table" w:styleId="TableGrid">
    <w:name w:val="Table Grid"/>
    <w:basedOn w:val="TableNormal"/>
    <w:rsid w:val="009A7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143888"/>
    <w:rPr>
      <w:color w:val="0000FF"/>
      <w:u w:val="single"/>
    </w:rPr>
  </w:style>
  <w:style w:type="paragraph" w:customStyle="1" w:styleId="Default">
    <w:name w:val="Default"/>
    <w:rsid w:val="002A51D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FooterChar">
    <w:name w:val="Footer Char"/>
    <w:link w:val="Footer"/>
    <w:uiPriority w:val="99"/>
    <w:rsid w:val="00683E77"/>
    <w:rPr>
      <w:sz w:val="24"/>
      <w:szCs w:val="24"/>
    </w:rPr>
  </w:style>
  <w:style w:type="paragraph" w:styleId="BodyText">
    <w:name w:val="Body Text"/>
    <w:basedOn w:val="Normal"/>
    <w:link w:val="BodyTextChar"/>
    <w:rsid w:val="007339AF"/>
    <w:pPr>
      <w:spacing w:after="120"/>
    </w:pPr>
    <w:rPr>
      <w:lang w:val="x-none" w:eastAsia="x-none"/>
    </w:rPr>
  </w:style>
  <w:style w:type="character" w:customStyle="1" w:styleId="BodyTextChar">
    <w:name w:val="Body Text Char"/>
    <w:link w:val="BodyText"/>
    <w:rsid w:val="007339AF"/>
    <w:rPr>
      <w:sz w:val="24"/>
      <w:szCs w:val="24"/>
    </w:rPr>
  </w:style>
  <w:style w:type="character" w:customStyle="1" w:styleId="BodyTextIndentChar">
    <w:name w:val="Body Text Indent Char"/>
    <w:link w:val="BodyTextIndent"/>
    <w:rsid w:val="00D20067"/>
    <w:rPr>
      <w:sz w:val="24"/>
      <w:szCs w:val="24"/>
      <w:lang w:eastAsia="en-US"/>
    </w:rPr>
  </w:style>
  <w:style w:type="character" w:customStyle="1" w:styleId="HeaderChar">
    <w:name w:val="Header Char"/>
    <w:link w:val="Header"/>
    <w:rsid w:val="00956EB3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F63D85"/>
    <w:pPr>
      <w:numPr>
        <w:numId w:val="12"/>
      </w:numPr>
      <w:spacing w:after="0"/>
      <w:ind w:left="714" w:hanging="357"/>
    </w:pPr>
  </w:style>
  <w:style w:type="paragraph" w:customStyle="1" w:styleId="bullet0">
    <w:name w:val="bullet"/>
    <w:basedOn w:val="Normal"/>
    <w:link w:val="bulletChar"/>
    <w:qFormat/>
    <w:rsid w:val="00E356DB"/>
    <w:pPr>
      <w:numPr>
        <w:numId w:val="1"/>
      </w:numPr>
      <w:spacing w:after="0"/>
    </w:pPr>
    <w:rPr>
      <w:rFonts w:cs="Arial"/>
      <w:szCs w:val="20"/>
    </w:rPr>
  </w:style>
  <w:style w:type="paragraph" w:styleId="Title">
    <w:name w:val="Title"/>
    <w:basedOn w:val="Normal"/>
    <w:next w:val="Normal"/>
    <w:link w:val="TitleChar"/>
    <w:qFormat/>
    <w:rsid w:val="005E3E6D"/>
    <w:pPr>
      <w:pBdr>
        <w:top w:val="single" w:sz="12" w:space="1" w:color="05C3DE"/>
      </w:pBdr>
      <w:spacing w:before="240" w:after="60"/>
      <w:outlineLvl w:val="0"/>
    </w:pPr>
    <w:rPr>
      <w:b/>
      <w:bCs/>
      <w:kern w:val="28"/>
      <w:sz w:val="40"/>
      <w:szCs w:val="32"/>
    </w:rPr>
  </w:style>
  <w:style w:type="character" w:customStyle="1" w:styleId="bulletChar">
    <w:name w:val="bullet Char"/>
    <w:link w:val="bullet0"/>
    <w:rsid w:val="00E356DB"/>
    <w:rPr>
      <w:rFonts w:ascii="Calibri" w:hAnsi="Calibri" w:cs="Arial"/>
      <w:sz w:val="22"/>
      <w:lang w:val="en-GB" w:eastAsia="en-GB"/>
    </w:rPr>
  </w:style>
  <w:style w:type="character" w:customStyle="1" w:styleId="TitleChar">
    <w:name w:val="Title Char"/>
    <w:link w:val="Title"/>
    <w:rsid w:val="005E3E6D"/>
    <w:rPr>
      <w:rFonts w:ascii="Calibri" w:hAnsi="Calibri"/>
      <w:b/>
      <w:bCs/>
      <w:kern w:val="28"/>
      <w:sz w:val="40"/>
      <w:szCs w:val="32"/>
    </w:rPr>
  </w:style>
  <w:style w:type="paragraph" w:customStyle="1" w:styleId="Bulletnumberstyle">
    <w:name w:val="Bullet number style"/>
    <w:basedOn w:val="Normal"/>
    <w:link w:val="BulletnumberstyleChar"/>
    <w:qFormat/>
    <w:rsid w:val="00634FFA"/>
    <w:pPr>
      <w:numPr>
        <w:numId w:val="27"/>
      </w:numPr>
      <w:spacing w:after="0"/>
      <w:ind w:left="0" w:firstLine="0"/>
    </w:pPr>
  </w:style>
  <w:style w:type="paragraph" w:styleId="BodyTextIndent2">
    <w:name w:val="Body Text Indent 2"/>
    <w:basedOn w:val="Normal"/>
    <w:link w:val="BodyTextIndent2Char"/>
    <w:rsid w:val="006C406F"/>
    <w:pPr>
      <w:spacing w:after="120" w:line="480" w:lineRule="auto"/>
      <w:ind w:left="360"/>
    </w:pPr>
  </w:style>
  <w:style w:type="character" w:customStyle="1" w:styleId="BulletnumberstyleChar">
    <w:name w:val="Bullet number style Char"/>
    <w:link w:val="Bulletnumberstyle"/>
    <w:rsid w:val="00634FFA"/>
    <w:rPr>
      <w:rFonts w:ascii="Calibri" w:hAnsi="Calibri"/>
      <w:sz w:val="22"/>
      <w:szCs w:val="24"/>
    </w:rPr>
  </w:style>
  <w:style w:type="character" w:customStyle="1" w:styleId="BodyTextIndent2Char">
    <w:name w:val="Body Text Indent 2 Char"/>
    <w:link w:val="BodyTextIndent2"/>
    <w:rsid w:val="006C406F"/>
    <w:rPr>
      <w:rFonts w:ascii="Calibri" w:hAnsi="Calibri"/>
      <w:sz w:val="22"/>
      <w:szCs w:val="24"/>
      <w:lang w:val="en-GB" w:eastAsia="en-GB"/>
    </w:rPr>
  </w:style>
  <w:style w:type="paragraph" w:customStyle="1" w:styleId="bulletnumbrtstyle2">
    <w:name w:val="bullet numbrt style 2"/>
    <w:basedOn w:val="Bulletnumberstyle"/>
    <w:link w:val="bulletnumbrtstyle2Char"/>
    <w:rsid w:val="006C406F"/>
    <w:pPr>
      <w:numPr>
        <w:numId w:val="3"/>
      </w:numPr>
    </w:pPr>
  </w:style>
  <w:style w:type="paragraph" w:customStyle="1" w:styleId="Bulletnumber2">
    <w:name w:val="Bullet number 2"/>
    <w:basedOn w:val="Bulletnumberstyle"/>
    <w:next w:val="Bulletnumberstyle"/>
    <w:link w:val="Bulletnumber2Char"/>
    <w:rsid w:val="007D37F4"/>
    <w:pPr>
      <w:numPr>
        <w:numId w:val="4"/>
      </w:numPr>
      <w:ind w:left="504"/>
    </w:pPr>
  </w:style>
  <w:style w:type="character" w:customStyle="1" w:styleId="bulletnumbrtstyle2Char">
    <w:name w:val="bullet numbrt style 2 Char"/>
    <w:basedOn w:val="BulletnumberstyleChar"/>
    <w:link w:val="bulletnumbrtstyle2"/>
    <w:rsid w:val="006C406F"/>
    <w:rPr>
      <w:rFonts w:ascii="Calibri" w:hAnsi="Calibri"/>
      <w:sz w:val="22"/>
      <w:szCs w:val="24"/>
      <w:lang w:val="en-GB" w:eastAsia="en-GB"/>
    </w:rPr>
  </w:style>
  <w:style w:type="character" w:customStyle="1" w:styleId="Bulletnumber2Char">
    <w:name w:val="Bullet number 2 Char"/>
    <w:basedOn w:val="BulletnumberstyleChar"/>
    <w:link w:val="Bulletnumber2"/>
    <w:rsid w:val="007D37F4"/>
    <w:rPr>
      <w:rFonts w:ascii="Calibri" w:hAnsi="Calibri"/>
      <w:sz w:val="22"/>
      <w:szCs w:val="24"/>
      <w:lang w:val="en-GB" w:eastAsia="en-GB"/>
    </w:rPr>
  </w:style>
  <w:style w:type="paragraph" w:customStyle="1" w:styleId="Bullet">
    <w:name w:val="Bullet"/>
    <w:basedOn w:val="ListParagraph"/>
    <w:link w:val="BulletChar0"/>
    <w:qFormat/>
    <w:rsid w:val="00343E38"/>
    <w:pPr>
      <w:numPr>
        <w:numId w:val="5"/>
      </w:numPr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BulletChar0">
    <w:name w:val="Bullet Char"/>
    <w:basedOn w:val="DefaultParagraphFont"/>
    <w:link w:val="Bullet"/>
    <w:rsid w:val="00343E38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056F8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3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86026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7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0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Pre-examination%20Assessment%20Form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35E268-718A-421C-A450-D4847E6EB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Pre-examination Assessment Form_v2</Template>
  <TotalTime>0</TotalTime>
  <Pages>2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ITEC Ltd</Company>
  <LinksUpToDate>false</LinksUpToDate>
  <CharactersWithSpaces>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Melo Ruswa</dc:creator>
  <cp:keywords/>
  <cp:lastModifiedBy>Dennis Applebaum</cp:lastModifiedBy>
  <cp:revision>4</cp:revision>
  <cp:lastPrinted>2018-05-31T07:14:00Z</cp:lastPrinted>
  <dcterms:created xsi:type="dcterms:W3CDTF">2019-12-11T11:34:00Z</dcterms:created>
  <dcterms:modified xsi:type="dcterms:W3CDTF">2019-12-12T15:31:00Z</dcterms:modified>
</cp:coreProperties>
</file>