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E22811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187785" w:rsidP="00D12889">
      <w:pPr>
        <w:pStyle w:val="Frontpageheading"/>
        <w:spacing w:after="120"/>
        <w:rPr>
          <w:rFonts w:cstheme="minorHAnsi"/>
          <w:sz w:val="52"/>
        </w:rPr>
      </w:pPr>
      <w:r>
        <w:rPr>
          <w:rFonts w:cstheme="minorHAnsi"/>
          <w:sz w:val="52"/>
        </w:rPr>
        <w:t>Assignment Assessment</w:t>
      </w:r>
      <w:r w:rsidR="00DA3339">
        <w:rPr>
          <w:rFonts w:cstheme="minorHAnsi"/>
          <w:sz w:val="52"/>
        </w:rPr>
        <w:t xml:space="preserve"> F</w:t>
      </w:r>
      <w:r w:rsidR="001E0802">
        <w:rPr>
          <w:rFonts w:cstheme="minorHAnsi"/>
          <w:sz w:val="52"/>
        </w:rPr>
        <w:t>orm</w:t>
      </w:r>
    </w:p>
    <w:p w:rsidR="005A28C8" w:rsidRDefault="005A28C8" w:rsidP="005A651E">
      <w:pPr>
        <w:rPr>
          <w:b/>
        </w:rPr>
      </w:pPr>
      <w:r w:rsidRPr="005A28C8">
        <w:rPr>
          <w:rFonts w:eastAsiaTheme="majorEastAsia" w:cstheme="minorHAnsi"/>
          <w:sz w:val="28"/>
          <w:szCs w:val="26"/>
        </w:rPr>
        <w:t>iUHB261 – The history of the postiche</w:t>
      </w:r>
    </w:p>
    <w:p w:rsidR="001E0802" w:rsidRDefault="00187785" w:rsidP="00D12889">
      <w:pPr>
        <w:spacing w:after="40"/>
        <w:rPr>
          <w:b/>
        </w:rPr>
      </w:pPr>
      <w:r>
        <w:rPr>
          <w:b/>
        </w:rPr>
        <w:t>Instructions:</w:t>
      </w:r>
    </w:p>
    <w:p w:rsidR="00187785" w:rsidRDefault="00187785" w:rsidP="00187785">
      <w:pPr>
        <w:pStyle w:val="bullet0"/>
      </w:pPr>
      <w:r>
        <w:t xml:space="preserve">Assessors must use this form to evaluate Learners’ submitted evidence, which may be a combination of some or all of the types listed below. Please indicate with a </w:t>
      </w:r>
      <w:r>
        <w:sym w:font="Wingdings 2" w:char="F050"/>
      </w:r>
      <w:r>
        <w:t xml:space="preserve"> which source of information was submitted and accepted, and indicate with an </w:t>
      </w:r>
      <w:r>
        <w:rPr>
          <w:rFonts w:cs="Calibri"/>
        </w:rPr>
        <w:t>×</w:t>
      </w:r>
      <w:r>
        <w:t xml:space="preserve"> evidence submitted but not accepted</w:t>
      </w:r>
    </w:p>
    <w:p w:rsidR="00187785" w:rsidRDefault="00187785" w:rsidP="00187785">
      <w:pPr>
        <w:pStyle w:val="bullet0"/>
      </w:pPr>
      <w:r>
        <w:t>Learners may re-submit evidence for further evaluation at any stage of their course in order to achieve success</w:t>
      </w:r>
    </w:p>
    <w:p w:rsidR="00187785" w:rsidRDefault="00187785" w:rsidP="00187785">
      <w:pPr>
        <w:pStyle w:val="bullet0"/>
      </w:pPr>
      <w:r>
        <w:t xml:space="preserve">When all evidence has been submitted and accepted Assessors must place a </w:t>
      </w:r>
      <w:r>
        <w:sym w:font="Wingdings 2" w:char="F050"/>
      </w:r>
      <w:r>
        <w:t xml:space="preserve"> in the Assignment Completed box. This indicates a pass mark</w:t>
      </w:r>
    </w:p>
    <w:p w:rsidR="00187785" w:rsidRPr="005A651E" w:rsidRDefault="00187785" w:rsidP="00D12889">
      <w:pPr>
        <w:pStyle w:val="bullet0"/>
        <w:spacing w:after="0"/>
      </w:pPr>
      <w:r>
        <w:t>The form must be placed with the project evidence for ITEC external verification purposes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500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8424"/>
        <w:gridCol w:w="1209"/>
        <w:gridCol w:w="1277"/>
        <w:gridCol w:w="1417"/>
        <w:gridCol w:w="1927"/>
      </w:tblGrid>
      <w:tr w:rsidR="00901AFB" w:rsidRPr="001204C3" w:rsidTr="00901AFB">
        <w:trPr>
          <w:trHeight w:val="90"/>
        </w:trPr>
        <w:tc>
          <w:tcPr>
            <w:tcW w:w="2955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901AFB" w:rsidRPr="005A28C8" w:rsidRDefault="005A28C8" w:rsidP="005A28C8">
            <w:pPr>
              <w:rPr>
                <w:rFonts w:cstheme="minorHAnsi"/>
                <w:b/>
                <w:color w:val="262626" w:themeColor="text1" w:themeTint="D9"/>
              </w:rPr>
            </w:pPr>
            <w:r w:rsidRPr="005A28C8">
              <w:rPr>
                <w:rFonts w:cstheme="minorHAnsi"/>
                <w:b/>
                <w:color w:val="262626" w:themeColor="text1" w:themeTint="D9"/>
              </w:rPr>
              <w:t>iUHB261 – The history of the postiche</w:t>
            </w:r>
          </w:p>
        </w:tc>
        <w:tc>
          <w:tcPr>
            <w:tcW w:w="424" w:type="pct"/>
            <w:shd w:val="clear" w:color="auto" w:fill="DEEAF6"/>
          </w:tcPr>
          <w:p w:rsidR="00901AFB" w:rsidRDefault="00901AFB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Written Word</w:t>
            </w:r>
          </w:p>
        </w:tc>
        <w:tc>
          <w:tcPr>
            <w:tcW w:w="448" w:type="pct"/>
            <w:shd w:val="clear" w:color="auto" w:fill="DEEAF6"/>
          </w:tcPr>
          <w:p w:rsidR="00901AFB" w:rsidRDefault="00901AFB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Chart</w:t>
            </w:r>
          </w:p>
        </w:tc>
        <w:tc>
          <w:tcPr>
            <w:tcW w:w="497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901AFB" w:rsidRPr="001E0802" w:rsidRDefault="00901AFB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Other Pictorial Presentation</w:t>
            </w:r>
          </w:p>
        </w:tc>
        <w:tc>
          <w:tcPr>
            <w:tcW w:w="676" w:type="pct"/>
            <w:shd w:val="clear" w:color="auto" w:fill="DEEAF6"/>
          </w:tcPr>
          <w:p w:rsidR="00901AFB" w:rsidRPr="001E0802" w:rsidRDefault="00901AFB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Date Accepted</w:t>
            </w:r>
          </w:p>
        </w:tc>
      </w:tr>
      <w:tr w:rsidR="00901AFB" w:rsidRPr="001204C3" w:rsidTr="009B35DC">
        <w:trPr>
          <w:trHeight w:val="171"/>
        </w:trPr>
        <w:tc>
          <w:tcPr>
            <w:tcW w:w="2955" w:type="pct"/>
            <w:tcMar>
              <w:top w:w="28" w:type="dxa"/>
              <w:bottom w:w="28" w:type="dxa"/>
            </w:tcMar>
          </w:tcPr>
          <w:p w:rsidR="00901AFB" w:rsidRPr="00901AFB" w:rsidRDefault="00901AFB" w:rsidP="00D12889">
            <w:pPr>
              <w:spacing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Describe the h</w:t>
            </w:r>
            <w:r w:rsidRPr="00901AFB">
              <w:rPr>
                <w:rFonts w:cstheme="minorHAnsi"/>
              </w:rPr>
              <w:t xml:space="preserve">istory of </w:t>
            </w:r>
            <w:r>
              <w:rPr>
                <w:rFonts w:cstheme="minorHAnsi"/>
              </w:rPr>
              <w:t>p</w:t>
            </w:r>
            <w:r w:rsidRPr="00901AFB">
              <w:rPr>
                <w:rFonts w:cstheme="minorHAnsi"/>
              </w:rPr>
              <w:t xml:space="preserve">ostiche, the different types of </w:t>
            </w:r>
            <w:r>
              <w:rPr>
                <w:rFonts w:cstheme="minorHAnsi"/>
              </w:rPr>
              <w:t>p</w:t>
            </w:r>
            <w:r w:rsidRPr="00901AFB">
              <w:rPr>
                <w:rFonts w:cstheme="minorHAnsi"/>
              </w:rPr>
              <w:t xml:space="preserve">ostiche and the uses of </w:t>
            </w:r>
            <w:r>
              <w:rPr>
                <w:rFonts w:cstheme="minorHAnsi"/>
              </w:rPr>
              <w:t>p</w:t>
            </w:r>
            <w:r w:rsidRPr="00901AFB">
              <w:rPr>
                <w:rFonts w:cstheme="minorHAnsi"/>
              </w:rPr>
              <w:t>ostiche</w:t>
            </w:r>
          </w:p>
        </w:tc>
        <w:tc>
          <w:tcPr>
            <w:tcW w:w="424" w:type="pct"/>
          </w:tcPr>
          <w:p w:rsidR="00901AFB" w:rsidRPr="005A651E" w:rsidRDefault="00901AFB" w:rsidP="00901AFB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48" w:type="pct"/>
          </w:tcPr>
          <w:p w:rsidR="00901AFB" w:rsidRPr="005A651E" w:rsidRDefault="00901AFB" w:rsidP="00901AFB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97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901AFB" w:rsidRPr="005A651E" w:rsidRDefault="00901AFB" w:rsidP="00D12889">
            <w:pPr>
              <w:spacing w:before="60" w:after="60"/>
              <w:rPr>
                <w:rFonts w:cstheme="minorHAnsi"/>
              </w:rPr>
            </w:pPr>
          </w:p>
        </w:tc>
        <w:tc>
          <w:tcPr>
            <w:tcW w:w="676" w:type="pct"/>
          </w:tcPr>
          <w:p w:rsidR="00901AFB" w:rsidRPr="005A651E" w:rsidRDefault="00901AFB" w:rsidP="00901AFB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901AFB" w:rsidRPr="001204C3" w:rsidTr="009B35DC">
        <w:trPr>
          <w:trHeight w:val="30"/>
        </w:trPr>
        <w:tc>
          <w:tcPr>
            <w:tcW w:w="2955" w:type="pct"/>
            <w:tcMar>
              <w:top w:w="28" w:type="dxa"/>
              <w:bottom w:w="28" w:type="dxa"/>
            </w:tcMar>
          </w:tcPr>
          <w:p w:rsidR="00901AFB" w:rsidRPr="00901AFB" w:rsidRDefault="00901AFB" w:rsidP="00D12889">
            <w:pPr>
              <w:spacing w:line="276" w:lineRule="auto"/>
              <w:rPr>
                <w:rFonts w:cstheme="minorHAnsi"/>
                <w:bCs/>
                <w:sz w:val="20"/>
                <w:szCs w:val="20"/>
              </w:rPr>
            </w:pPr>
            <w:r w:rsidRPr="00901AFB">
              <w:rPr>
                <w:rFonts w:cstheme="minorHAnsi"/>
                <w:bCs/>
                <w:szCs w:val="20"/>
              </w:rPr>
              <w:t>List the materials used in wig making</w:t>
            </w:r>
            <w:r w:rsidRPr="00901AFB">
              <w:rPr>
                <w:rFonts w:cstheme="minorHAnsi"/>
                <w:bCs/>
                <w:szCs w:val="20"/>
              </w:rPr>
              <w:br/>
              <w:t xml:space="preserve">List the tools used in wig making </w:t>
            </w:r>
            <w:r w:rsidRPr="00901AFB">
              <w:rPr>
                <w:rFonts w:cstheme="minorHAnsi"/>
                <w:bCs/>
                <w:szCs w:val="20"/>
              </w:rPr>
              <w:br/>
              <w:t>List the equipment used in wig m</w:t>
            </w:r>
            <w:r>
              <w:rPr>
                <w:rFonts w:cstheme="minorHAnsi"/>
                <w:bCs/>
                <w:szCs w:val="20"/>
              </w:rPr>
              <w:t>aking</w:t>
            </w:r>
          </w:p>
        </w:tc>
        <w:tc>
          <w:tcPr>
            <w:tcW w:w="424" w:type="pct"/>
          </w:tcPr>
          <w:p w:rsidR="00901AFB" w:rsidRPr="005A651E" w:rsidRDefault="00901AFB" w:rsidP="00901AFB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48" w:type="pct"/>
          </w:tcPr>
          <w:p w:rsidR="00901AFB" w:rsidRPr="005A651E" w:rsidRDefault="00901AFB" w:rsidP="00901AFB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97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901AFB" w:rsidRPr="005A651E" w:rsidRDefault="00901AFB" w:rsidP="00901AFB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676" w:type="pct"/>
          </w:tcPr>
          <w:p w:rsidR="00901AFB" w:rsidRPr="005A651E" w:rsidRDefault="00901AFB" w:rsidP="00901AFB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901AFB" w:rsidRPr="001204C3" w:rsidTr="009B35DC">
        <w:trPr>
          <w:trHeight w:val="90"/>
        </w:trPr>
        <w:tc>
          <w:tcPr>
            <w:tcW w:w="2955" w:type="pct"/>
            <w:tcMar>
              <w:top w:w="28" w:type="dxa"/>
              <w:bottom w:w="28" w:type="dxa"/>
            </w:tcMar>
          </w:tcPr>
          <w:p w:rsidR="00901AFB" w:rsidRPr="00901AFB" w:rsidRDefault="00901AFB" w:rsidP="00D12889">
            <w:pPr>
              <w:spacing w:line="276" w:lineRule="auto"/>
              <w:rPr>
                <w:rFonts w:cstheme="minorHAnsi"/>
                <w:bCs/>
              </w:rPr>
            </w:pPr>
            <w:r w:rsidRPr="00901AFB">
              <w:rPr>
                <w:rFonts w:cstheme="minorHAnsi"/>
                <w:bCs/>
              </w:rPr>
              <w:t xml:space="preserve">Describe the </w:t>
            </w:r>
            <w:r>
              <w:rPr>
                <w:rFonts w:cstheme="minorHAnsi"/>
                <w:bCs/>
              </w:rPr>
              <w:t>c</w:t>
            </w:r>
            <w:r w:rsidRPr="00901AFB">
              <w:rPr>
                <w:rFonts w:cstheme="minorHAnsi"/>
                <w:bCs/>
              </w:rPr>
              <w:t xml:space="preserve">omposition of </w:t>
            </w:r>
            <w:r>
              <w:rPr>
                <w:rFonts w:cstheme="minorHAnsi"/>
                <w:bCs/>
              </w:rPr>
              <w:t>hair</w:t>
            </w:r>
            <w:r>
              <w:rPr>
                <w:rFonts w:cstheme="minorHAnsi"/>
                <w:bCs/>
              </w:rPr>
              <w:br/>
              <w:t>Describe the different h</w:t>
            </w:r>
            <w:r w:rsidRPr="00901AFB">
              <w:rPr>
                <w:rFonts w:cstheme="minorHAnsi"/>
                <w:bCs/>
              </w:rPr>
              <w:t xml:space="preserve">air </w:t>
            </w:r>
            <w:r>
              <w:rPr>
                <w:rFonts w:cstheme="minorHAnsi"/>
                <w:bCs/>
              </w:rPr>
              <w:t>types</w:t>
            </w:r>
            <w:r>
              <w:rPr>
                <w:rFonts w:cstheme="minorHAnsi"/>
                <w:bCs/>
              </w:rPr>
              <w:br/>
              <w:t>E</w:t>
            </w:r>
            <w:r w:rsidRPr="00901AFB">
              <w:rPr>
                <w:rFonts w:cstheme="minorHAnsi"/>
                <w:bCs/>
              </w:rPr>
              <w:t xml:space="preserve">xplain the importance of sorting </w:t>
            </w:r>
            <w:r>
              <w:rPr>
                <w:rFonts w:cstheme="minorHAnsi"/>
                <w:bCs/>
              </w:rPr>
              <w:t>r</w:t>
            </w:r>
            <w:r w:rsidRPr="00901AFB">
              <w:rPr>
                <w:rFonts w:cstheme="minorHAnsi"/>
                <w:bCs/>
              </w:rPr>
              <w:t xml:space="preserve">oot to </w:t>
            </w:r>
            <w:r>
              <w:rPr>
                <w:rFonts w:cstheme="minorHAnsi"/>
                <w:bCs/>
              </w:rPr>
              <w:t>t</w:t>
            </w:r>
            <w:r w:rsidRPr="00901AFB">
              <w:rPr>
                <w:rFonts w:cstheme="minorHAnsi"/>
                <w:bCs/>
              </w:rPr>
              <w:t xml:space="preserve">ip </w:t>
            </w:r>
          </w:p>
        </w:tc>
        <w:tc>
          <w:tcPr>
            <w:tcW w:w="424" w:type="pct"/>
          </w:tcPr>
          <w:p w:rsidR="00901AFB" w:rsidRPr="005A651E" w:rsidRDefault="00901AFB" w:rsidP="00901AFB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48" w:type="pct"/>
          </w:tcPr>
          <w:p w:rsidR="00901AFB" w:rsidRPr="005A651E" w:rsidRDefault="00901AFB" w:rsidP="00901AFB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97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901AFB" w:rsidRPr="005A651E" w:rsidRDefault="00901AFB" w:rsidP="00901AFB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676" w:type="pct"/>
          </w:tcPr>
          <w:p w:rsidR="00901AFB" w:rsidRPr="005A651E" w:rsidRDefault="00901AFB" w:rsidP="00901AFB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901AFB" w:rsidRPr="001204C3" w:rsidTr="009B35DC">
        <w:trPr>
          <w:trHeight w:val="90"/>
        </w:trPr>
        <w:tc>
          <w:tcPr>
            <w:tcW w:w="2955" w:type="pct"/>
            <w:tcMar>
              <w:top w:w="28" w:type="dxa"/>
              <w:bottom w:w="28" w:type="dxa"/>
            </w:tcMar>
          </w:tcPr>
          <w:p w:rsidR="00901AFB" w:rsidRPr="00901AFB" w:rsidRDefault="00901AFB" w:rsidP="00D12889">
            <w:pPr>
              <w:tabs>
                <w:tab w:val="left" w:pos="596"/>
              </w:tabs>
              <w:ind w:left="238" w:hanging="238"/>
              <w:rPr>
                <w:rFonts w:cstheme="minorHAnsi"/>
                <w:bCs/>
              </w:rPr>
            </w:pPr>
            <w:r w:rsidRPr="00901AFB">
              <w:rPr>
                <w:rFonts w:cstheme="minorHAnsi"/>
                <w:bCs/>
              </w:rPr>
              <w:t>Present a pictorial sheet with evidence of all of the above</w:t>
            </w:r>
          </w:p>
        </w:tc>
        <w:tc>
          <w:tcPr>
            <w:tcW w:w="424" w:type="pct"/>
          </w:tcPr>
          <w:p w:rsidR="00901AFB" w:rsidRPr="005A651E" w:rsidRDefault="00901AFB" w:rsidP="00901AFB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48" w:type="pct"/>
          </w:tcPr>
          <w:p w:rsidR="00901AFB" w:rsidRPr="005A651E" w:rsidRDefault="00901AFB" w:rsidP="00901AFB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97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901AFB" w:rsidRPr="005A651E" w:rsidRDefault="00901AFB" w:rsidP="00901AFB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676" w:type="pct"/>
          </w:tcPr>
          <w:p w:rsidR="00901AFB" w:rsidRPr="005A651E" w:rsidRDefault="00901AFB" w:rsidP="00901AFB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487A5C" w:rsidRPr="001204C3" w:rsidTr="00901AFB">
        <w:trPr>
          <w:trHeight w:val="90"/>
        </w:trPr>
        <w:tc>
          <w:tcPr>
            <w:tcW w:w="3827" w:type="pct"/>
            <w:gridSpan w:val="3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487A5C" w:rsidRPr="005A651E" w:rsidRDefault="00487A5C" w:rsidP="00487A5C">
            <w:pPr>
              <w:spacing w:before="60" w:after="6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Assignment Completed</w:t>
            </w:r>
          </w:p>
        </w:tc>
        <w:tc>
          <w:tcPr>
            <w:tcW w:w="497" w:type="pct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:rsidR="00487A5C" w:rsidRPr="005A651E" w:rsidRDefault="00487A5C" w:rsidP="005A651E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Pass</w:t>
            </w:r>
          </w:p>
        </w:tc>
        <w:tc>
          <w:tcPr>
            <w:tcW w:w="676" w:type="pct"/>
          </w:tcPr>
          <w:p w:rsidR="00487A5C" w:rsidRPr="005A651E" w:rsidRDefault="00487A5C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187785" w:rsidRPr="001E0802" w:rsidRDefault="00187785" w:rsidP="00D12889">
      <w:pPr>
        <w:spacing w:after="0"/>
        <w:rPr>
          <w:b/>
        </w:rPr>
      </w:pPr>
      <w:r>
        <w:rPr>
          <w:b/>
        </w:rPr>
        <w:lastRenderedPageBreak/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____________________________________________</w:t>
      </w:r>
    </w:p>
    <w:p w:rsidR="00187785" w:rsidRDefault="00187785" w:rsidP="00187785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______________________________________ </w:t>
      </w:r>
      <w:r w:rsidRPr="00B07B93">
        <w:rPr>
          <w:b/>
        </w:rPr>
        <w:t>Date:</w:t>
      </w:r>
      <w:r>
        <w:t xml:space="preserve"> ______________________________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  <w:r w:rsidR="00187785">
        <w:t>______________</w:t>
      </w:r>
    </w:p>
    <w:p w:rsidR="00BA514F" w:rsidRDefault="00981276" w:rsidP="00BA514F">
      <w:pPr>
        <w:spacing w:after="120"/>
        <w:rPr>
          <w:b/>
        </w:rPr>
      </w:pPr>
      <w:r>
        <w:rPr>
          <w:b/>
        </w:rPr>
        <w:t xml:space="preserve">Lecturer/Assessor </w:t>
      </w:r>
      <w:r w:rsidR="00BA514F">
        <w:rPr>
          <w:b/>
        </w:rPr>
        <w:t>signature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</w:t>
      </w:r>
      <w:r w:rsidR="00BA514F">
        <w:t>__________________________</w:t>
      </w:r>
      <w:r w:rsidR="00BA514F" w:rsidRPr="00B07B93">
        <w:rPr>
          <w:b/>
        </w:rPr>
        <w:t>Date:</w:t>
      </w:r>
      <w:r w:rsidR="00BA514F">
        <w:t xml:space="preserve"> _______________</w:t>
      </w:r>
      <w:r w:rsidR="00187785">
        <w:t>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187785" w:rsidP="00BA514F">
      <w:pPr>
        <w:spacing w:after="120"/>
        <w:rPr>
          <w:b/>
        </w:rPr>
      </w:pPr>
      <w:r>
        <w:rPr>
          <w:b/>
        </w:rPr>
        <w:t>Internal Quality Assurer Name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______________________________________</w:t>
      </w:r>
      <w:r>
        <w:t>_______________________________</w:t>
      </w:r>
    </w:p>
    <w:p w:rsidR="00BA514F" w:rsidRDefault="00981276" w:rsidP="00BA514F">
      <w:pPr>
        <w:spacing w:after="240"/>
      </w:pPr>
      <w:r>
        <w:rPr>
          <w:b/>
        </w:rPr>
        <w:t>Internal</w:t>
      </w:r>
      <w:r w:rsidR="00187785">
        <w:rPr>
          <w:b/>
        </w:rPr>
        <w:t xml:space="preserve"> Quality Assurer </w:t>
      </w:r>
      <w:r>
        <w:rPr>
          <w:b/>
        </w:rPr>
        <w:t>Signature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</w:t>
      </w:r>
      <w:r w:rsidR="00BA514F">
        <w:t>___</w:t>
      </w:r>
      <w:r w:rsidR="00187785">
        <w:t>_______________________________</w:t>
      </w:r>
      <w:r w:rsidR="00BA514F">
        <w:t xml:space="preserve">___ </w:t>
      </w:r>
      <w:r w:rsidR="00BA514F" w:rsidRPr="00B07B93">
        <w:rPr>
          <w:b/>
        </w:rPr>
        <w:t>Date:</w:t>
      </w:r>
      <w:r w:rsidR="00BA514F">
        <w:t xml:space="preserve"> _________________</w:t>
      </w:r>
      <w:r w:rsidR="00187785">
        <w:t>___</w:t>
      </w:r>
    </w:p>
    <w:p w:rsidR="00187785" w:rsidRDefault="00187785" w:rsidP="00187785">
      <w:pPr>
        <w:spacing w:after="120"/>
        <w:rPr>
          <w:b/>
        </w:rPr>
      </w:pPr>
    </w:p>
    <w:p w:rsidR="00187785" w:rsidRPr="001E0802" w:rsidRDefault="00187785" w:rsidP="00187785">
      <w:pPr>
        <w:spacing w:after="120"/>
        <w:rPr>
          <w:b/>
        </w:rPr>
      </w:pPr>
      <w:r>
        <w:rPr>
          <w:b/>
        </w:rPr>
        <w:t xml:space="preserve">External </w:t>
      </w:r>
      <w:r w:rsidR="00981276">
        <w:rPr>
          <w:b/>
        </w:rPr>
        <w:t>Verifier</w:t>
      </w:r>
      <w:r>
        <w:rPr>
          <w:b/>
        </w:rPr>
        <w:t xml:space="preserve">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</w:t>
      </w:r>
    </w:p>
    <w:p w:rsidR="00187785" w:rsidRPr="00187785" w:rsidRDefault="00187785" w:rsidP="00187785">
      <w:pPr>
        <w:spacing w:after="240"/>
      </w:pPr>
      <w:r>
        <w:rPr>
          <w:b/>
        </w:rPr>
        <w:t xml:space="preserve">External </w:t>
      </w:r>
      <w:r w:rsidR="00981276">
        <w:rPr>
          <w:b/>
        </w:rPr>
        <w:t>Verifier</w:t>
      </w:r>
      <w:r>
        <w:rPr>
          <w:b/>
        </w:rPr>
        <w:t xml:space="preserve"> </w:t>
      </w:r>
      <w:r w:rsidR="00981276">
        <w:rPr>
          <w:b/>
        </w:rPr>
        <w:t>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 </w:t>
      </w:r>
      <w:r w:rsidRPr="00B07B93">
        <w:rPr>
          <w:b/>
        </w:rPr>
        <w:t>Date:</w:t>
      </w:r>
      <w:r>
        <w:t xml:space="preserve"> ____________________</w:t>
      </w:r>
      <w:r>
        <w:br/>
      </w:r>
      <w:r w:rsidRPr="00187785">
        <w:rPr>
          <w:b/>
        </w:rPr>
        <w:t>(if sampled)</w:t>
      </w:r>
    </w:p>
    <w:p w:rsidR="00187785" w:rsidRDefault="00187785" w:rsidP="00BA514F">
      <w:pPr>
        <w:spacing w:after="240"/>
        <w:rPr>
          <w:b/>
        </w:rPr>
      </w:pPr>
    </w:p>
    <w:p w:rsidR="0032249D" w:rsidRPr="007B0431" w:rsidRDefault="00187785" w:rsidP="00187785">
      <w:pPr>
        <w:spacing w:line="259" w:lineRule="auto"/>
        <w:rPr>
          <w:rFonts w:cs="Calibri"/>
        </w:rPr>
      </w:pPr>
      <w:r w:rsidRPr="007B0431">
        <w:rPr>
          <w:rFonts w:cs="Calibri"/>
        </w:rPr>
        <w:t xml:space="preserve"> </w:t>
      </w:r>
    </w:p>
    <w:p w:rsidR="0032249D" w:rsidRDefault="0032249D" w:rsidP="00FE482A">
      <w:pPr>
        <w:tabs>
          <w:tab w:val="left" w:pos="1553"/>
        </w:tabs>
        <w:rPr>
          <w:rFonts w:cstheme="minorHAnsi"/>
          <w:sz w:val="52"/>
        </w:rPr>
      </w:pPr>
    </w:p>
    <w:p w:rsidR="00D12889" w:rsidRDefault="00D12889" w:rsidP="00FE482A">
      <w:pPr>
        <w:tabs>
          <w:tab w:val="left" w:pos="1553"/>
        </w:tabs>
        <w:rPr>
          <w:rFonts w:cstheme="minorHAnsi"/>
          <w:sz w:val="52"/>
        </w:rPr>
      </w:pPr>
    </w:p>
    <w:p w:rsidR="00D12889" w:rsidRDefault="00D12889" w:rsidP="00FE482A">
      <w:pPr>
        <w:tabs>
          <w:tab w:val="left" w:pos="1553"/>
        </w:tabs>
        <w:rPr>
          <w:rFonts w:cstheme="minorHAnsi"/>
          <w:sz w:val="52"/>
        </w:rPr>
      </w:pPr>
    </w:p>
    <w:p w:rsidR="00D12889" w:rsidRDefault="00D12889" w:rsidP="00FE482A">
      <w:pPr>
        <w:tabs>
          <w:tab w:val="left" w:pos="1553"/>
        </w:tabs>
        <w:rPr>
          <w:rFonts w:cstheme="minorHAnsi"/>
          <w:sz w:val="52"/>
        </w:rPr>
      </w:pPr>
    </w:p>
    <w:p w:rsidR="00D12889" w:rsidRPr="0083605D" w:rsidRDefault="00D12889" w:rsidP="00D12889">
      <w:pPr>
        <w:rPr>
          <w:rFonts w:cstheme="minorHAnsi"/>
          <w:b/>
        </w:rPr>
      </w:pPr>
      <w:r w:rsidRPr="0083605D">
        <w:rPr>
          <w:rFonts w:cstheme="minorHAnsi"/>
          <w:b/>
        </w:rPr>
        <w:lastRenderedPageBreak/>
        <w:t>Docu</w:t>
      </w:r>
      <w:bookmarkStart w:id="0" w:name="_GoBack"/>
      <w:bookmarkEnd w:id="0"/>
      <w:r w:rsidRPr="0083605D">
        <w:rPr>
          <w:rFonts w:cstheme="minorHAnsi"/>
          <w:b/>
        </w:rPr>
        <w:t>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25"/>
        <w:gridCol w:w="1773"/>
        <w:gridCol w:w="5799"/>
        <w:gridCol w:w="5157"/>
      </w:tblGrid>
      <w:tr w:rsidR="00D12889" w:rsidRPr="000E545E" w:rsidTr="00060CCA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D12889" w:rsidRPr="000E545E" w:rsidRDefault="00D12889" w:rsidP="00060CCA">
            <w:pPr>
              <w:spacing w:before="60" w:after="60"/>
              <w:rPr>
                <w:rFonts w:cstheme="minorHAnsi"/>
                <w:b/>
              </w:rPr>
            </w:pPr>
            <w:r w:rsidRPr="000E545E">
              <w:rPr>
                <w:rFonts w:cstheme="minorHAnsi"/>
                <w:b/>
              </w:rPr>
              <w:t>Version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D12889" w:rsidRPr="000E545E" w:rsidRDefault="00D12889" w:rsidP="00060CCA">
            <w:pPr>
              <w:spacing w:before="60" w:after="60"/>
              <w:rPr>
                <w:rFonts w:cstheme="minorHAnsi"/>
                <w:b/>
              </w:rPr>
            </w:pPr>
            <w:r w:rsidRPr="000E545E">
              <w:rPr>
                <w:rFonts w:cstheme="minorHAnsi"/>
                <w:b/>
              </w:rPr>
              <w:t>Issue Date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D12889" w:rsidRPr="000E545E" w:rsidRDefault="00D12889" w:rsidP="00060CCA">
            <w:pPr>
              <w:spacing w:before="60" w:after="60"/>
              <w:rPr>
                <w:rFonts w:cstheme="minorHAnsi"/>
                <w:b/>
              </w:rPr>
            </w:pPr>
            <w:r w:rsidRPr="000E545E">
              <w:rPr>
                <w:rFonts w:cstheme="minorHAnsi"/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D12889" w:rsidRPr="000E545E" w:rsidRDefault="00D12889" w:rsidP="00060CCA">
            <w:pPr>
              <w:spacing w:before="60" w:after="60"/>
              <w:rPr>
                <w:rFonts w:cstheme="minorHAnsi"/>
                <w:b/>
              </w:rPr>
            </w:pPr>
            <w:r w:rsidRPr="000E545E">
              <w:rPr>
                <w:rFonts w:cstheme="minorHAnsi"/>
                <w:b/>
              </w:rPr>
              <w:t>Role</w:t>
            </w:r>
          </w:p>
        </w:tc>
      </w:tr>
      <w:tr w:rsidR="00D12889" w:rsidRPr="000E545E" w:rsidTr="00060CCA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12889" w:rsidRPr="000E545E" w:rsidRDefault="00D12889" w:rsidP="00060CCA">
            <w:pPr>
              <w:spacing w:before="60" w:after="60"/>
              <w:rPr>
                <w:rFonts w:cstheme="minorHAnsi"/>
              </w:rPr>
            </w:pPr>
            <w:r w:rsidRPr="000E545E">
              <w:rPr>
                <w:rFonts w:cstheme="minorHAnsi"/>
              </w:rPr>
              <w:t>v1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12889" w:rsidRPr="000E545E" w:rsidRDefault="00D12889" w:rsidP="00060CCA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23/09/2019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12889" w:rsidRPr="000E545E" w:rsidRDefault="00D12889" w:rsidP="00060CCA">
            <w:pPr>
              <w:spacing w:before="60" w:after="60"/>
              <w:rPr>
                <w:rFonts w:cstheme="minorHAnsi"/>
              </w:rPr>
            </w:pPr>
            <w:r w:rsidRPr="000E545E">
              <w:rPr>
                <w:rFonts w:cstheme="minorHAnsi"/>
              </w:rP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12889" w:rsidRPr="000E545E" w:rsidRDefault="00D12889" w:rsidP="00060CCA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Qualifications and Regulation Co-ordinator</w:t>
            </w:r>
          </w:p>
        </w:tc>
      </w:tr>
    </w:tbl>
    <w:p w:rsidR="00D12889" w:rsidRPr="001204C3" w:rsidRDefault="00D12889" w:rsidP="00D12889">
      <w:pPr>
        <w:tabs>
          <w:tab w:val="left" w:pos="1553"/>
        </w:tabs>
        <w:rPr>
          <w:rFonts w:cstheme="minorHAnsi"/>
          <w:sz w:val="52"/>
        </w:rPr>
      </w:pPr>
    </w:p>
    <w:p w:rsidR="00D12889" w:rsidRPr="001204C3" w:rsidRDefault="00D12889" w:rsidP="00FE482A">
      <w:pPr>
        <w:tabs>
          <w:tab w:val="left" w:pos="1553"/>
        </w:tabs>
        <w:rPr>
          <w:rFonts w:cstheme="minorHAnsi"/>
          <w:sz w:val="52"/>
        </w:rPr>
      </w:pPr>
    </w:p>
    <w:sectPr w:rsidR="00D12889" w:rsidRPr="001204C3" w:rsidSect="00187785">
      <w:footerReference w:type="default" r:id="rId9"/>
      <w:pgSz w:w="16838" w:h="11906" w:orient="landscape"/>
      <w:pgMar w:top="1440" w:right="1440" w:bottom="1440" w:left="1134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1AFB" w:rsidRDefault="00901AFB" w:rsidP="00735D34">
      <w:r>
        <w:separator/>
      </w:r>
    </w:p>
  </w:endnote>
  <w:endnote w:type="continuationSeparator" w:id="0">
    <w:p w:rsidR="00901AFB" w:rsidRDefault="00901AFB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5A28C8" w:rsidRDefault="005A28C8" w:rsidP="009F197D">
            <w:pPr>
              <w:pStyle w:val="Footer"/>
              <w:tabs>
                <w:tab w:val="clear" w:pos="9026"/>
              </w:tabs>
              <w:ind w:right="-330"/>
              <w:rPr>
                <w:szCs w:val="18"/>
              </w:rPr>
            </w:pPr>
            <w:r w:rsidRPr="005A28C8">
              <w:rPr>
                <w:szCs w:val="18"/>
              </w:rPr>
              <w:t xml:space="preserve">iUHB261 </w:t>
            </w:r>
            <w:r w:rsidR="00D866EF">
              <w:rPr>
                <w:szCs w:val="18"/>
              </w:rPr>
              <w:t>Assignment assessment</w:t>
            </w:r>
            <w:r w:rsidR="001E0802" w:rsidRPr="001E0802">
              <w:rPr>
                <w:szCs w:val="18"/>
              </w:rPr>
              <w:t xml:space="preserve"> form</w:t>
            </w:r>
            <w:r w:rsidR="00E90DE1" w:rsidRPr="001E0802">
              <w:rPr>
                <w:szCs w:val="18"/>
              </w:rPr>
              <w:t>_v</w:t>
            </w:r>
            <w:r w:rsidR="00D12889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D12889">
              <w:rPr>
                <w:noProof/>
                <w:szCs w:val="18"/>
              </w:rPr>
              <w:t>3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D12889">
              <w:rPr>
                <w:noProof/>
                <w:szCs w:val="18"/>
              </w:rPr>
              <w:t>3</w:t>
            </w:r>
            <w:r w:rsidR="00782851" w:rsidRPr="001E0802">
              <w:rPr>
                <w:noProof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1AFB" w:rsidRDefault="00901AFB" w:rsidP="00735D34">
      <w:r>
        <w:separator/>
      </w:r>
    </w:p>
  </w:footnote>
  <w:footnote w:type="continuationSeparator" w:id="0">
    <w:p w:rsidR="00901AFB" w:rsidRDefault="00901AFB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04C0872"/>
    <w:multiLevelType w:val="hybridMultilevel"/>
    <w:tmpl w:val="B03A3B04"/>
    <w:lvl w:ilvl="0" w:tplc="64DEF7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5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kFAL/Rxa0tAAAA"/>
  </w:docVars>
  <w:rsids>
    <w:rsidRoot w:val="00901AFB"/>
    <w:rsid w:val="00003257"/>
    <w:rsid w:val="0001369A"/>
    <w:rsid w:val="00061C6A"/>
    <w:rsid w:val="000D1D6D"/>
    <w:rsid w:val="001204C3"/>
    <w:rsid w:val="00136FC0"/>
    <w:rsid w:val="00143DC0"/>
    <w:rsid w:val="00146396"/>
    <w:rsid w:val="00161E31"/>
    <w:rsid w:val="00164C39"/>
    <w:rsid w:val="0018288A"/>
    <w:rsid w:val="00187785"/>
    <w:rsid w:val="0019114B"/>
    <w:rsid w:val="00195B44"/>
    <w:rsid w:val="001C172A"/>
    <w:rsid w:val="001E0802"/>
    <w:rsid w:val="00220EC1"/>
    <w:rsid w:val="00245D23"/>
    <w:rsid w:val="00267424"/>
    <w:rsid w:val="00290269"/>
    <w:rsid w:val="002C2ACF"/>
    <w:rsid w:val="003163CE"/>
    <w:rsid w:val="003174B1"/>
    <w:rsid w:val="0032249D"/>
    <w:rsid w:val="00361FF4"/>
    <w:rsid w:val="00383801"/>
    <w:rsid w:val="003C5251"/>
    <w:rsid w:val="003F2255"/>
    <w:rsid w:val="00464B15"/>
    <w:rsid w:val="00477296"/>
    <w:rsid w:val="00487A5C"/>
    <w:rsid w:val="00557B36"/>
    <w:rsid w:val="00560C28"/>
    <w:rsid w:val="00586BFF"/>
    <w:rsid w:val="005A28C8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736F4"/>
    <w:rsid w:val="006C2FED"/>
    <w:rsid w:val="006F489D"/>
    <w:rsid w:val="0070684E"/>
    <w:rsid w:val="0072212E"/>
    <w:rsid w:val="00735D34"/>
    <w:rsid w:val="00747314"/>
    <w:rsid w:val="00782851"/>
    <w:rsid w:val="007870A1"/>
    <w:rsid w:val="007F0350"/>
    <w:rsid w:val="00834262"/>
    <w:rsid w:val="00856F63"/>
    <w:rsid w:val="00874E16"/>
    <w:rsid w:val="008F03ED"/>
    <w:rsid w:val="00901AFB"/>
    <w:rsid w:val="0093597A"/>
    <w:rsid w:val="009541DF"/>
    <w:rsid w:val="00974429"/>
    <w:rsid w:val="00976267"/>
    <w:rsid w:val="00981276"/>
    <w:rsid w:val="00992337"/>
    <w:rsid w:val="009D42F0"/>
    <w:rsid w:val="009F197D"/>
    <w:rsid w:val="00A47301"/>
    <w:rsid w:val="00A66143"/>
    <w:rsid w:val="00A679AF"/>
    <w:rsid w:val="00A926BD"/>
    <w:rsid w:val="00A9756D"/>
    <w:rsid w:val="00B52567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580C"/>
    <w:rsid w:val="00CF5A89"/>
    <w:rsid w:val="00D12889"/>
    <w:rsid w:val="00D46C11"/>
    <w:rsid w:val="00D54DD1"/>
    <w:rsid w:val="00D866EF"/>
    <w:rsid w:val="00D95506"/>
    <w:rsid w:val="00DA3339"/>
    <w:rsid w:val="00DB1D5A"/>
    <w:rsid w:val="00E102F0"/>
    <w:rsid w:val="00E22811"/>
    <w:rsid w:val="00E30E9A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D2F1F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97AADA01-603C-4A82-B32C-86F8C2A64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Assignment%20Assessment%20Form_v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9DFBD1-D6CE-488D-9E58-2D1EA5832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Assignment Assessment Form_v1</Template>
  <TotalTime>0</TotalTime>
  <Pages>3</Pages>
  <Words>212</Words>
  <Characters>1956</Characters>
  <Application>Microsoft Office Word</Application>
  <DocSecurity>0</DocSecurity>
  <Lines>72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Andeep Kaur</dc:creator>
  <cp:keywords/>
  <dc:description/>
  <cp:lastModifiedBy>Tom Hynd</cp:lastModifiedBy>
  <cp:revision>2</cp:revision>
  <cp:lastPrinted>2018-03-13T11:43:00Z</cp:lastPrinted>
  <dcterms:created xsi:type="dcterms:W3CDTF">2019-09-23T16:20:00Z</dcterms:created>
  <dcterms:modified xsi:type="dcterms:W3CDTF">2019-09-23T16:20:00Z</dcterms:modified>
</cp:coreProperties>
</file>