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E22811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BA514F">
      <w:pPr>
        <w:pStyle w:val="Frontpageheading"/>
        <w:spacing w:after="24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</w:p>
    <w:p w:rsidR="001E0802" w:rsidRPr="00187785" w:rsidRDefault="009F7DC5" w:rsidP="00187785">
      <w:pPr>
        <w:pStyle w:val="Heading2"/>
        <w:spacing w:after="120"/>
        <w:rPr>
          <w:rFonts w:cstheme="minorHAnsi"/>
          <w:color w:val="auto"/>
        </w:rPr>
      </w:pPr>
      <w:proofErr w:type="gramStart"/>
      <w:r w:rsidRPr="009F7DC5">
        <w:rPr>
          <w:rFonts w:cstheme="minorHAnsi"/>
          <w:color w:val="auto"/>
        </w:rPr>
        <w:t>iUHB237</w:t>
      </w:r>
      <w:proofErr w:type="gramEnd"/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Pr="009F7DC5">
        <w:rPr>
          <w:rFonts w:cstheme="minorHAnsi"/>
          <w:color w:val="auto"/>
        </w:rPr>
        <w:t xml:space="preserve">Prepare </w:t>
      </w:r>
      <w:r w:rsidR="00CF791A" w:rsidRPr="009F7DC5">
        <w:rPr>
          <w:rFonts w:cstheme="minorHAnsi"/>
          <w:color w:val="auto"/>
        </w:rPr>
        <w:t>raw hair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 with the project evidence for ITEC external verification purposes</w:t>
      </w:r>
    </w:p>
    <w:p w:rsidR="001E0802" w:rsidRPr="001E0802" w:rsidRDefault="001E0802" w:rsidP="00BA514F">
      <w:pPr>
        <w:spacing w:after="0"/>
      </w:pP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ook w:val="04A0" w:firstRow="1" w:lastRow="0" w:firstColumn="1" w:lastColumn="0" w:noHBand="0" w:noVBand="1"/>
      </w:tblPr>
      <w:tblGrid>
        <w:gridCol w:w="8641"/>
        <w:gridCol w:w="1559"/>
        <w:gridCol w:w="1420"/>
        <w:gridCol w:w="1417"/>
        <w:gridCol w:w="1217"/>
      </w:tblGrid>
      <w:tr w:rsidR="00F25981" w:rsidRPr="001204C3" w:rsidTr="00CF791A">
        <w:trPr>
          <w:trHeight w:val="90"/>
        </w:trPr>
        <w:tc>
          <w:tcPr>
            <w:tcW w:w="3031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25981" w:rsidRPr="00F42F92" w:rsidRDefault="00F25981" w:rsidP="001E0802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47" w:type="pct"/>
            <w:shd w:val="clear" w:color="auto" w:fill="DEEAF6"/>
          </w:tcPr>
          <w:p w:rsidR="00F25981" w:rsidRDefault="00F25981" w:rsidP="00CF791A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 xml:space="preserve">Written </w:t>
            </w:r>
            <w:r w:rsidR="00CF791A">
              <w:rPr>
                <w:rFonts w:cstheme="minorHAnsi"/>
                <w:b/>
              </w:rPr>
              <w:t>w</w:t>
            </w:r>
            <w:r>
              <w:rPr>
                <w:rFonts w:cstheme="minorHAnsi"/>
                <w:b/>
              </w:rPr>
              <w:t>ord</w:t>
            </w:r>
          </w:p>
        </w:tc>
        <w:tc>
          <w:tcPr>
            <w:tcW w:w="498" w:type="pct"/>
            <w:shd w:val="clear" w:color="auto" w:fill="DEEAF6"/>
          </w:tcPr>
          <w:p w:rsidR="00F25981" w:rsidRDefault="00F2598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497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25981" w:rsidRPr="001E0802" w:rsidRDefault="00F25981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427" w:type="pct"/>
            <w:shd w:val="clear" w:color="auto" w:fill="DEEAF6"/>
          </w:tcPr>
          <w:p w:rsidR="00F25981" w:rsidRPr="001E0802" w:rsidRDefault="00CF791A" w:rsidP="001E0802">
            <w:pPr>
              <w:spacing w:before="60" w:after="6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</w:t>
            </w:r>
            <w:r w:rsidR="00F25981">
              <w:rPr>
                <w:rFonts w:cstheme="minorHAnsi"/>
                <w:b/>
              </w:rPr>
              <w:t>ccepted</w:t>
            </w:r>
          </w:p>
        </w:tc>
      </w:tr>
      <w:tr w:rsidR="00F25981" w:rsidRPr="001204C3" w:rsidTr="00CF791A">
        <w:trPr>
          <w:trHeight w:val="171"/>
        </w:trPr>
        <w:tc>
          <w:tcPr>
            <w:tcW w:w="3031" w:type="pct"/>
            <w:tcMar>
              <w:top w:w="28" w:type="dxa"/>
              <w:bottom w:w="28" w:type="dxa"/>
            </w:tcMar>
          </w:tcPr>
          <w:p w:rsidR="00F25981" w:rsidRPr="00D15413" w:rsidRDefault="00F25981" w:rsidP="009F7DC5">
            <w:pPr>
              <w:rPr>
                <w:b/>
              </w:rPr>
            </w:pPr>
            <w:r>
              <w:t>Explain what a hackle is and how it is used</w:t>
            </w:r>
          </w:p>
        </w:tc>
        <w:tc>
          <w:tcPr>
            <w:tcW w:w="54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8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5981" w:rsidRPr="001204C3" w:rsidTr="00CF791A">
        <w:trPr>
          <w:trHeight w:val="30"/>
        </w:trPr>
        <w:tc>
          <w:tcPr>
            <w:tcW w:w="3031" w:type="pct"/>
            <w:tcMar>
              <w:top w:w="28" w:type="dxa"/>
              <w:bottom w:w="28" w:type="dxa"/>
            </w:tcMar>
          </w:tcPr>
          <w:p w:rsidR="00F25981" w:rsidRPr="00D15413" w:rsidRDefault="00F25981" w:rsidP="009F7DC5">
            <w:pPr>
              <w:rPr>
                <w:b/>
                <w:bCs/>
              </w:rPr>
            </w:pPr>
            <w:r>
              <w:t>Detail the steps that are required to prepare raw hair</w:t>
            </w:r>
          </w:p>
        </w:tc>
        <w:tc>
          <w:tcPr>
            <w:tcW w:w="54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8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5981" w:rsidRPr="001204C3" w:rsidTr="00CF791A">
        <w:trPr>
          <w:trHeight w:val="90"/>
        </w:trPr>
        <w:tc>
          <w:tcPr>
            <w:tcW w:w="3031" w:type="pct"/>
            <w:tcMar>
              <w:top w:w="28" w:type="dxa"/>
              <w:bottom w:w="28" w:type="dxa"/>
            </w:tcMar>
          </w:tcPr>
          <w:p w:rsidR="00F25981" w:rsidRPr="00D15413" w:rsidRDefault="00F25981" w:rsidP="009F7DC5">
            <w:pPr>
              <w:rPr>
                <w:b/>
                <w:bCs/>
              </w:rPr>
            </w:pPr>
            <w:r>
              <w:t>Explain what a drawing brush is and how it is used</w:t>
            </w:r>
          </w:p>
        </w:tc>
        <w:tc>
          <w:tcPr>
            <w:tcW w:w="54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8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25981" w:rsidRPr="001204C3" w:rsidTr="00CF791A">
        <w:trPr>
          <w:trHeight w:val="90"/>
        </w:trPr>
        <w:tc>
          <w:tcPr>
            <w:tcW w:w="3031" w:type="pct"/>
            <w:tcMar>
              <w:top w:w="28" w:type="dxa"/>
              <w:bottom w:w="28" w:type="dxa"/>
            </w:tcMar>
          </w:tcPr>
          <w:p w:rsidR="00F25981" w:rsidRPr="00D15413" w:rsidRDefault="00DF45AD" w:rsidP="004751A1">
            <w:pPr>
              <w:rPr>
                <w:b/>
                <w:bCs/>
              </w:rPr>
            </w:pPr>
            <w:r>
              <w:t xml:space="preserve">Describe how to turn hair and </w:t>
            </w:r>
            <w:r w:rsidR="00F25981">
              <w:t>explain why root point correct is so important</w:t>
            </w:r>
            <w:r w:rsidR="004751A1">
              <w:t xml:space="preserve">                          </w:t>
            </w:r>
            <w:r w:rsidR="00F25981" w:rsidRPr="00D15413">
              <w:t xml:space="preserve">                               </w:t>
            </w:r>
          </w:p>
        </w:tc>
        <w:tc>
          <w:tcPr>
            <w:tcW w:w="54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8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97" w:type="pct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427" w:type="pct"/>
          </w:tcPr>
          <w:p w:rsidR="00F25981" w:rsidRPr="005A651E" w:rsidRDefault="00F25981" w:rsidP="009F7DC5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487A5C" w:rsidRPr="001204C3" w:rsidTr="00CF791A">
        <w:trPr>
          <w:trHeight w:val="90"/>
        </w:trPr>
        <w:tc>
          <w:tcPr>
            <w:tcW w:w="4076" w:type="pct"/>
            <w:gridSpan w:val="3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487A5C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97" w:type="pct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427" w:type="pct"/>
          </w:tcPr>
          <w:p w:rsidR="00487A5C" w:rsidRPr="005A651E" w:rsidRDefault="00487A5C" w:rsidP="005A651E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735D34" w:rsidRPr="00BA514F" w:rsidRDefault="00290269" w:rsidP="00BA514F">
      <w:pPr>
        <w:spacing w:after="0"/>
        <w:rPr>
          <w:sz w:val="10"/>
        </w:rPr>
      </w:pPr>
      <w:r>
        <w:tab/>
      </w:r>
    </w:p>
    <w:p w:rsidR="009F197D" w:rsidRDefault="009F197D" w:rsidP="00487A5C"/>
    <w:p w:rsidR="00657BFB" w:rsidRDefault="00657BFB" w:rsidP="00CF791A">
      <w:pPr>
        <w:spacing w:after="120"/>
        <w:rPr>
          <w:b/>
        </w:rPr>
      </w:pPr>
    </w:p>
    <w:p w:rsidR="00CF791A" w:rsidRPr="001E0802" w:rsidRDefault="00CF791A" w:rsidP="00CF791A">
      <w:pPr>
        <w:spacing w:after="120"/>
        <w:rPr>
          <w:b/>
        </w:rPr>
      </w:pPr>
      <w:r>
        <w:rPr>
          <w:b/>
        </w:rPr>
        <w:lastRenderedPageBreak/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____________________________________________</w:t>
      </w:r>
    </w:p>
    <w:p w:rsidR="00CF791A" w:rsidRDefault="00CF791A" w:rsidP="00CF791A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 </w:t>
      </w:r>
      <w:r w:rsidRPr="00B07B93">
        <w:rPr>
          <w:b/>
        </w:rPr>
        <w:t>Date:</w:t>
      </w:r>
      <w:r>
        <w:t xml:space="preserve"> __________________</w:t>
      </w:r>
    </w:p>
    <w:p w:rsidR="00CF791A" w:rsidRDefault="00CF791A" w:rsidP="00CF791A">
      <w:pPr>
        <w:spacing w:after="120"/>
        <w:rPr>
          <w:b/>
        </w:rPr>
      </w:pPr>
    </w:p>
    <w:p w:rsidR="00CF791A" w:rsidRPr="001E0802" w:rsidRDefault="00CF791A" w:rsidP="00CF791A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____________________________________</w:t>
      </w:r>
    </w:p>
    <w:p w:rsidR="00CF791A" w:rsidRDefault="00CF791A" w:rsidP="00CF791A">
      <w:pPr>
        <w:spacing w:after="120"/>
        <w:rPr>
          <w:b/>
        </w:rPr>
      </w:pPr>
      <w:r>
        <w:rPr>
          <w:b/>
        </w:rPr>
        <w:t>Lecturer/Assessor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</w:t>
      </w:r>
      <w:r w:rsidRPr="00B07B93">
        <w:rPr>
          <w:b/>
        </w:rPr>
        <w:t>Date:</w:t>
      </w:r>
      <w:r>
        <w:t xml:space="preserve"> __________________</w:t>
      </w:r>
    </w:p>
    <w:p w:rsidR="00CF791A" w:rsidRDefault="00CF791A" w:rsidP="00CF791A">
      <w:pPr>
        <w:spacing w:after="120"/>
        <w:rPr>
          <w:b/>
        </w:rPr>
      </w:pPr>
    </w:p>
    <w:p w:rsidR="00CF791A" w:rsidRPr="001E0802" w:rsidRDefault="00CF791A" w:rsidP="00CF791A">
      <w:pPr>
        <w:spacing w:after="120"/>
        <w:rPr>
          <w:b/>
        </w:rPr>
      </w:pPr>
      <w:r>
        <w:rPr>
          <w:b/>
        </w:rPr>
        <w:t>Internal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</w:t>
      </w:r>
      <w:r>
        <w:t>_________________________________</w:t>
      </w:r>
    </w:p>
    <w:p w:rsidR="00CF791A" w:rsidRDefault="00CF791A" w:rsidP="00CF791A">
      <w:pPr>
        <w:spacing w:after="240"/>
      </w:pPr>
      <w:r>
        <w:rPr>
          <w:b/>
        </w:rPr>
        <w:t>Internal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___________________</w:t>
      </w:r>
    </w:p>
    <w:p w:rsidR="00CF791A" w:rsidRDefault="00CF791A" w:rsidP="00CF791A">
      <w:pPr>
        <w:spacing w:after="120"/>
        <w:rPr>
          <w:b/>
        </w:rPr>
      </w:pPr>
    </w:p>
    <w:p w:rsidR="00CF791A" w:rsidRPr="001E0802" w:rsidRDefault="00CF791A" w:rsidP="00CF791A">
      <w:pPr>
        <w:spacing w:after="120"/>
        <w:rPr>
          <w:b/>
        </w:rPr>
      </w:pPr>
      <w:r>
        <w:rPr>
          <w:b/>
        </w:rPr>
        <w:t>External Quality Assurer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</w:t>
      </w:r>
    </w:p>
    <w:p w:rsidR="00CF791A" w:rsidRPr="00187785" w:rsidRDefault="00CF791A" w:rsidP="00CF791A">
      <w:pPr>
        <w:spacing w:after="240"/>
      </w:pPr>
      <w:r>
        <w:rPr>
          <w:b/>
        </w:rPr>
        <w:t>External Quality Assurer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 </w:t>
      </w:r>
      <w:r w:rsidRPr="00B07B93">
        <w:rPr>
          <w:b/>
        </w:rPr>
        <w:t>Date:</w:t>
      </w:r>
      <w:r>
        <w:t xml:space="preserve"> 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CF791A" w:rsidRDefault="00CF791A" w:rsidP="00CF791A">
      <w:pPr>
        <w:spacing w:after="240"/>
        <w:rPr>
          <w:b/>
        </w:rPr>
      </w:pPr>
    </w:p>
    <w:p w:rsidR="00187785" w:rsidRDefault="00187785" w:rsidP="00BA514F">
      <w:pPr>
        <w:spacing w:after="240"/>
        <w:rPr>
          <w:b/>
        </w:rPr>
      </w:pPr>
    </w:p>
    <w:p w:rsidR="0032249D" w:rsidRPr="007B0431" w:rsidRDefault="00187785" w:rsidP="0018778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1572DC" w:rsidRDefault="001572DC" w:rsidP="001572DC"/>
    <w:p w:rsidR="001572DC" w:rsidRDefault="001572DC">
      <w:pPr>
        <w:spacing w:line="259" w:lineRule="auto"/>
        <w:rPr>
          <w:rFonts w:cstheme="minorHAnsi"/>
          <w:b/>
        </w:rPr>
      </w:pPr>
      <w:r>
        <w:rPr>
          <w:rFonts w:cstheme="minorHAnsi"/>
          <w:b/>
        </w:rPr>
        <w:br w:type="page"/>
      </w:r>
    </w:p>
    <w:p w:rsidR="001572DC" w:rsidRPr="0083605D" w:rsidRDefault="001572DC" w:rsidP="001572DC">
      <w:pPr>
        <w:rPr>
          <w:rFonts w:cstheme="minorHAnsi"/>
          <w:b/>
        </w:rPr>
      </w:pPr>
      <w:bookmarkStart w:id="0" w:name="_GoBack"/>
      <w:bookmarkEnd w:id="0"/>
      <w:r w:rsidRPr="0083605D">
        <w:rPr>
          <w:rFonts w:cstheme="minorHAnsi"/>
          <w:b/>
        </w:rPr>
        <w:lastRenderedPageBreak/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525"/>
        <w:gridCol w:w="1773"/>
        <w:gridCol w:w="5799"/>
        <w:gridCol w:w="5157"/>
      </w:tblGrid>
      <w:tr w:rsidR="001572DC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Version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Issue Date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  <w:b/>
              </w:rPr>
            </w:pPr>
            <w:r w:rsidRPr="000E545E">
              <w:rPr>
                <w:rFonts w:cstheme="minorHAnsi"/>
                <w:b/>
              </w:rPr>
              <w:t>Role</w:t>
            </w:r>
          </w:p>
        </w:tc>
      </w:tr>
      <w:tr w:rsidR="001572DC" w:rsidRPr="000E545E" w:rsidTr="00B479B4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v1</w:t>
            </w:r>
          </w:p>
        </w:tc>
        <w:tc>
          <w:tcPr>
            <w:tcW w:w="622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23/09/2019</w:t>
            </w:r>
          </w:p>
        </w:tc>
        <w:tc>
          <w:tcPr>
            <w:tcW w:w="2034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</w:rPr>
            </w:pPr>
            <w:r w:rsidRPr="000E545E">
              <w:rPr>
                <w:rFonts w:cstheme="minorHAnsi"/>
              </w:rP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1572DC" w:rsidRPr="000E545E" w:rsidRDefault="001572DC" w:rsidP="00B479B4">
            <w:pPr>
              <w:spacing w:before="60" w:after="60"/>
              <w:rPr>
                <w:rFonts w:cstheme="minorHAnsi"/>
              </w:rPr>
            </w:pPr>
            <w:r>
              <w:rPr>
                <w:rFonts w:cstheme="minorHAnsi"/>
              </w:rPr>
              <w:t>Qualifications and Regulation Co-ordinator</w:t>
            </w:r>
          </w:p>
        </w:tc>
      </w:tr>
    </w:tbl>
    <w:p w:rsidR="001572DC" w:rsidRPr="00DA5BE3" w:rsidRDefault="001572DC" w:rsidP="001572DC">
      <w:pPr>
        <w:pStyle w:val="Bullet"/>
        <w:numPr>
          <w:ilvl w:val="0"/>
          <w:numId w:val="0"/>
        </w:numPr>
      </w:pPr>
    </w:p>
    <w:p w:rsidR="0032249D" w:rsidRPr="001204C3" w:rsidRDefault="0032249D" w:rsidP="00FE482A">
      <w:pPr>
        <w:tabs>
          <w:tab w:val="left" w:pos="1553"/>
        </w:tabs>
        <w:rPr>
          <w:rFonts w:cstheme="minorHAnsi"/>
          <w:sz w:val="52"/>
        </w:rPr>
      </w:pPr>
    </w:p>
    <w:sectPr w:rsidR="0032249D" w:rsidRPr="001204C3" w:rsidSect="00187785">
      <w:footerReference w:type="default" r:id="rId9"/>
      <w:pgSz w:w="16838" w:h="11906" w:orient="landscape"/>
      <w:pgMar w:top="1440" w:right="1440" w:bottom="1440" w:left="1134" w:header="284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7DC5" w:rsidRDefault="009F7DC5" w:rsidP="00735D34">
      <w:r>
        <w:separator/>
      </w:r>
    </w:p>
  </w:endnote>
  <w:endnote w:type="continuationSeparator" w:id="0">
    <w:p w:rsidR="009F7DC5" w:rsidRDefault="009F7DC5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9F7DC5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 w:rsidRPr="009F7DC5">
              <w:rPr>
                <w:szCs w:val="18"/>
              </w:rPr>
              <w:t>iUHB237</w:t>
            </w:r>
            <w:proofErr w:type="gramEnd"/>
            <w:r w:rsidR="00E86CBB" w:rsidRPr="001E0802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E90DE1" w:rsidRPr="001E0802">
              <w:rPr>
                <w:szCs w:val="18"/>
              </w:rPr>
              <w:t>_v</w:t>
            </w:r>
            <w:r w:rsidR="005E419D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1572DC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1572DC">
              <w:rPr>
                <w:noProof/>
                <w:szCs w:val="18"/>
              </w:rPr>
              <w:t>3</w:t>
            </w:r>
            <w:r w:rsidR="00782851" w:rsidRPr="001E0802">
              <w:rPr>
                <w:noProof/>
                <w:szCs w:val="18"/>
              </w:rPr>
              <w:fldChar w:fldCharType="end"/>
            </w:r>
            <w:r w:rsidR="00D95506">
              <w:rPr>
                <w:noProof/>
                <w:szCs w:val="18"/>
              </w:rPr>
              <w:br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7DC5" w:rsidRDefault="009F7DC5" w:rsidP="00735D34">
      <w:r>
        <w:separator/>
      </w:r>
    </w:p>
  </w:footnote>
  <w:footnote w:type="continuationSeparator" w:id="0">
    <w:p w:rsidR="009F7DC5" w:rsidRDefault="009F7DC5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04C0872"/>
    <w:multiLevelType w:val="hybridMultilevel"/>
    <w:tmpl w:val="B6847B1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attachedTemplate r:id="rId1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0FAP7g3rQtAAAA"/>
  </w:docVars>
  <w:rsids>
    <w:rsidRoot w:val="009F7DC5"/>
    <w:rsid w:val="00003257"/>
    <w:rsid w:val="0001369A"/>
    <w:rsid w:val="00061C6A"/>
    <w:rsid w:val="000D1D6D"/>
    <w:rsid w:val="001204C3"/>
    <w:rsid w:val="00136FC0"/>
    <w:rsid w:val="00143DC0"/>
    <w:rsid w:val="00146396"/>
    <w:rsid w:val="001572DC"/>
    <w:rsid w:val="00161E31"/>
    <w:rsid w:val="00164C39"/>
    <w:rsid w:val="0018288A"/>
    <w:rsid w:val="00187785"/>
    <w:rsid w:val="0019114B"/>
    <w:rsid w:val="00195B44"/>
    <w:rsid w:val="001C172A"/>
    <w:rsid w:val="001E0802"/>
    <w:rsid w:val="00220EC1"/>
    <w:rsid w:val="00245D23"/>
    <w:rsid w:val="00267424"/>
    <w:rsid w:val="00290269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51A1"/>
    <w:rsid w:val="00477296"/>
    <w:rsid w:val="00487A5C"/>
    <w:rsid w:val="004F4923"/>
    <w:rsid w:val="00557B36"/>
    <w:rsid w:val="00560C28"/>
    <w:rsid w:val="00586BFF"/>
    <w:rsid w:val="00594C3D"/>
    <w:rsid w:val="005A39CB"/>
    <w:rsid w:val="005A651E"/>
    <w:rsid w:val="005B5965"/>
    <w:rsid w:val="005B7B27"/>
    <w:rsid w:val="005E419D"/>
    <w:rsid w:val="005E746C"/>
    <w:rsid w:val="005F0DF2"/>
    <w:rsid w:val="006114A1"/>
    <w:rsid w:val="00612AD3"/>
    <w:rsid w:val="0063472A"/>
    <w:rsid w:val="006474E8"/>
    <w:rsid w:val="0065222C"/>
    <w:rsid w:val="00657BFB"/>
    <w:rsid w:val="006736F4"/>
    <w:rsid w:val="006C2FE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74E16"/>
    <w:rsid w:val="008F03ED"/>
    <w:rsid w:val="0093597A"/>
    <w:rsid w:val="009541DF"/>
    <w:rsid w:val="00974429"/>
    <w:rsid w:val="00976267"/>
    <w:rsid w:val="00992337"/>
    <w:rsid w:val="009D42F0"/>
    <w:rsid w:val="009F197D"/>
    <w:rsid w:val="009F7DC5"/>
    <w:rsid w:val="00A47301"/>
    <w:rsid w:val="00A66143"/>
    <w:rsid w:val="00A679AF"/>
    <w:rsid w:val="00A764AD"/>
    <w:rsid w:val="00A926BD"/>
    <w:rsid w:val="00A9756D"/>
    <w:rsid w:val="00B52567"/>
    <w:rsid w:val="00BA514F"/>
    <w:rsid w:val="00BD6D8C"/>
    <w:rsid w:val="00BE19AA"/>
    <w:rsid w:val="00BF0C3B"/>
    <w:rsid w:val="00BF13A4"/>
    <w:rsid w:val="00C311A4"/>
    <w:rsid w:val="00C4005F"/>
    <w:rsid w:val="00C603BC"/>
    <w:rsid w:val="00C813BD"/>
    <w:rsid w:val="00CB425B"/>
    <w:rsid w:val="00CC0684"/>
    <w:rsid w:val="00CE580C"/>
    <w:rsid w:val="00CF5A89"/>
    <w:rsid w:val="00CF791A"/>
    <w:rsid w:val="00D46C11"/>
    <w:rsid w:val="00D54DD1"/>
    <w:rsid w:val="00D866EF"/>
    <w:rsid w:val="00D95506"/>
    <w:rsid w:val="00DA3339"/>
    <w:rsid w:val="00DB1D5A"/>
    <w:rsid w:val="00DF45AD"/>
    <w:rsid w:val="00E102F0"/>
    <w:rsid w:val="00E22811"/>
    <w:rsid w:val="00E30E9A"/>
    <w:rsid w:val="00E42835"/>
    <w:rsid w:val="00E86CBB"/>
    <w:rsid w:val="00E90DE1"/>
    <w:rsid w:val="00EC5E3B"/>
    <w:rsid w:val="00EE5390"/>
    <w:rsid w:val="00F12A8D"/>
    <w:rsid w:val="00F25981"/>
    <w:rsid w:val="00F42F92"/>
    <w:rsid w:val="00F76B76"/>
    <w:rsid w:val="00F77413"/>
    <w:rsid w:val="00F83CD7"/>
    <w:rsid w:val="00FA6733"/>
    <w:rsid w:val="00FC0428"/>
    <w:rsid w:val="00FC319B"/>
    <w:rsid w:val="00FC3845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AB8EA6C3-3F8F-4804-8D98-985F68EEFF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8485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Operation%20Bridge\Documents%20Refresh\Templates\iTEC%20Assignment%20Assessment%20Form_v1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51660A-FC8A-4DB9-9182-12FB6BFC1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iTEC Assignment Assessment Form_v1</Template>
  <TotalTime>1</TotalTime>
  <Pages>3</Pages>
  <Words>232</Words>
  <Characters>1817</Characters>
  <Application>Microsoft Office Word</Application>
  <DocSecurity>0</DocSecurity>
  <Lines>67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Melo Ruswa</dc:creator>
  <cp:keywords/>
  <dc:description/>
  <cp:lastModifiedBy>Tom Hynd</cp:lastModifiedBy>
  <cp:revision>3</cp:revision>
  <cp:lastPrinted>2018-03-13T11:43:00Z</cp:lastPrinted>
  <dcterms:created xsi:type="dcterms:W3CDTF">2019-09-23T15:25:00Z</dcterms:created>
  <dcterms:modified xsi:type="dcterms:W3CDTF">2019-09-23T15:26:00Z</dcterms:modified>
</cp:coreProperties>
</file>