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9E1615" w:rsidRDefault="009E1615" w:rsidP="009E1615">
      <w:pPr>
        <w:pStyle w:val="Heading2"/>
        <w:spacing w:after="120"/>
        <w:rPr>
          <w:rFonts w:cstheme="minorHAnsi"/>
          <w:color w:val="auto"/>
        </w:rPr>
      </w:pPr>
      <w:r w:rsidRPr="009E1615">
        <w:rPr>
          <w:rFonts w:cstheme="minorHAnsi"/>
          <w:color w:val="auto"/>
        </w:rPr>
        <w:t>iUHB236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9E1615">
        <w:rPr>
          <w:rFonts w:cstheme="minorHAnsi"/>
          <w:color w:val="auto"/>
        </w:rPr>
        <w:t xml:space="preserve">Weaving a </w:t>
      </w:r>
      <w:r w:rsidR="003816EB">
        <w:rPr>
          <w:rFonts w:cstheme="minorHAnsi"/>
          <w:color w:val="auto"/>
        </w:rPr>
        <w:t>two string weft</w:t>
      </w:r>
    </w:p>
    <w:p w:rsidR="001E0802" w:rsidRDefault="009E1615" w:rsidP="005A651E">
      <w:pPr>
        <w:rPr>
          <w:b/>
        </w:rPr>
      </w:pPr>
      <w:r>
        <w:rPr>
          <w:b/>
        </w:rPr>
        <w:t xml:space="preserve"> </w:t>
      </w:r>
      <w:r w:rsidR="00187785"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5"/>
        <w:gridCol w:w="1636"/>
        <w:gridCol w:w="1559"/>
        <w:gridCol w:w="1531"/>
        <w:gridCol w:w="1103"/>
      </w:tblGrid>
      <w:tr w:rsidR="009E1615" w:rsidRPr="001204C3" w:rsidTr="009E1615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9E1615" w:rsidRPr="00F42F92" w:rsidRDefault="009E161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74" w:type="pct"/>
            <w:shd w:val="clear" w:color="auto" w:fill="DEEAF6"/>
          </w:tcPr>
          <w:p w:rsidR="009E1615" w:rsidRDefault="009E1615" w:rsidP="009E161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47" w:type="pct"/>
            <w:shd w:val="clear" w:color="auto" w:fill="DEEAF6"/>
          </w:tcPr>
          <w:p w:rsidR="009E1615" w:rsidRDefault="009E161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37" w:type="pct"/>
            <w:shd w:val="clear" w:color="auto" w:fill="DEEAF6"/>
          </w:tcPr>
          <w:p w:rsidR="009E1615" w:rsidRPr="001E0802" w:rsidRDefault="009E161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9E1615" w:rsidRPr="001E0802" w:rsidRDefault="009E161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9E1615" w:rsidRPr="001204C3" w:rsidTr="009E1615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E1615" w:rsidRPr="00D15413" w:rsidRDefault="009E1615" w:rsidP="009E1615">
            <w:pPr>
              <w:rPr>
                <w:b/>
              </w:rPr>
            </w:pPr>
            <w:r>
              <w:t>Describe how to set up a weaving frame, the weaving threads and the tying off</w:t>
            </w:r>
          </w:p>
        </w:tc>
        <w:tc>
          <w:tcPr>
            <w:tcW w:w="574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E1615" w:rsidRPr="001204C3" w:rsidTr="009E1615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E1615" w:rsidRPr="00D15413" w:rsidRDefault="009E1615" w:rsidP="009E1615">
            <w:pPr>
              <w:rPr>
                <w:b/>
                <w:bCs/>
              </w:rPr>
            </w:pPr>
            <w:r>
              <w:t xml:space="preserve">Explain the </w:t>
            </w:r>
            <w:r w:rsidR="00787F8A">
              <w:t xml:space="preserve">health and safety </w:t>
            </w:r>
            <w:r w:rsidR="00AA5E2A">
              <w:t>considerations</w:t>
            </w:r>
          </w:p>
        </w:tc>
        <w:tc>
          <w:tcPr>
            <w:tcW w:w="574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E1615" w:rsidRPr="001204C3" w:rsidTr="009E1615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E1615" w:rsidRPr="00D15413" w:rsidRDefault="009E1615" w:rsidP="00787F8A">
            <w:pPr>
              <w:rPr>
                <w:b/>
                <w:bCs/>
              </w:rPr>
            </w:pPr>
            <w:r>
              <w:t xml:space="preserve">Present examples of how a </w:t>
            </w:r>
            <w:r w:rsidR="00787F8A">
              <w:t>two</w:t>
            </w:r>
            <w:r>
              <w:t xml:space="preserve"> string weft could be used</w:t>
            </w:r>
          </w:p>
        </w:tc>
        <w:tc>
          <w:tcPr>
            <w:tcW w:w="574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E1615" w:rsidRPr="001204C3" w:rsidTr="009E1615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E1615" w:rsidRPr="00D15413" w:rsidRDefault="009E1615" w:rsidP="00AA5E2A">
            <w:pPr>
              <w:rPr>
                <w:b/>
                <w:bCs/>
              </w:rPr>
            </w:pPr>
            <w:r>
              <w:t>Present a pictorial sheet with evidence of all of the above</w:t>
            </w:r>
            <w:r w:rsidRPr="00D15413">
              <w:t xml:space="preserve">                                                              </w:t>
            </w:r>
          </w:p>
        </w:tc>
        <w:tc>
          <w:tcPr>
            <w:tcW w:w="574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9E1615" w:rsidRPr="005A651E" w:rsidRDefault="009E1615" w:rsidP="009E161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D5495B">
        <w:trPr>
          <w:trHeight w:val="90"/>
        </w:trPr>
        <w:tc>
          <w:tcPr>
            <w:tcW w:w="4076" w:type="pct"/>
            <w:gridSpan w:val="3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537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AA5E2A" w:rsidRDefault="00AA5E2A" w:rsidP="00487A5C"/>
    <w:p w:rsidR="00787F8A" w:rsidRPr="001E0802" w:rsidRDefault="00787F8A" w:rsidP="00787F8A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787F8A" w:rsidRDefault="00787F8A" w:rsidP="00787F8A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787F8A" w:rsidRDefault="00787F8A" w:rsidP="00787F8A">
      <w:pPr>
        <w:spacing w:after="120"/>
        <w:rPr>
          <w:b/>
        </w:rPr>
      </w:pPr>
    </w:p>
    <w:p w:rsidR="00787F8A" w:rsidRPr="001E0802" w:rsidRDefault="00787F8A" w:rsidP="00787F8A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787F8A" w:rsidRDefault="00787F8A" w:rsidP="00787F8A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787F8A" w:rsidRDefault="00787F8A" w:rsidP="00787F8A">
      <w:pPr>
        <w:spacing w:after="120"/>
        <w:rPr>
          <w:b/>
        </w:rPr>
      </w:pPr>
    </w:p>
    <w:p w:rsidR="00787F8A" w:rsidRPr="001E0802" w:rsidRDefault="00787F8A" w:rsidP="00787F8A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_________________________________</w:t>
      </w:r>
    </w:p>
    <w:p w:rsidR="00787F8A" w:rsidRDefault="00787F8A" w:rsidP="00787F8A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</w:t>
      </w:r>
    </w:p>
    <w:p w:rsidR="00787F8A" w:rsidRDefault="00787F8A" w:rsidP="00787F8A">
      <w:pPr>
        <w:spacing w:after="120"/>
        <w:rPr>
          <w:b/>
        </w:rPr>
      </w:pPr>
    </w:p>
    <w:p w:rsidR="00787F8A" w:rsidRPr="001E0802" w:rsidRDefault="00787F8A" w:rsidP="00787F8A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787F8A" w:rsidRPr="00187785" w:rsidRDefault="00787F8A" w:rsidP="00787F8A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</w:t>
      </w:r>
      <w:r>
        <w:br/>
      </w:r>
      <w:r w:rsidRPr="00187785">
        <w:rPr>
          <w:b/>
        </w:rPr>
        <w:t>(if sampled)</w:t>
      </w:r>
    </w:p>
    <w:p w:rsidR="00787F8A" w:rsidRDefault="00787F8A" w:rsidP="00787F8A">
      <w:pPr>
        <w:spacing w:after="240"/>
        <w:rPr>
          <w:b/>
        </w:rPr>
      </w:pPr>
    </w:p>
    <w:p w:rsidR="00787F8A" w:rsidRPr="007B0431" w:rsidRDefault="00787F8A" w:rsidP="00787F8A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615" w:rsidRDefault="009E1615" w:rsidP="00735D34">
      <w:r>
        <w:separator/>
      </w:r>
    </w:p>
  </w:endnote>
  <w:endnote w:type="continuationSeparator" w:id="0">
    <w:p w:rsidR="009E1615" w:rsidRDefault="009E161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E161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1615">
              <w:rPr>
                <w:szCs w:val="18"/>
              </w:rPr>
              <w:t>iUHB236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892F0C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92F0C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92F0C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615" w:rsidRDefault="009E1615" w:rsidP="00735D34">
      <w:r>
        <w:separator/>
      </w:r>
    </w:p>
  </w:footnote>
  <w:footnote w:type="continuationSeparator" w:id="0">
    <w:p w:rsidR="009E1615" w:rsidRDefault="009E161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4C0872"/>
    <w:multiLevelType w:val="hybridMultilevel"/>
    <w:tmpl w:val="B03A3B04"/>
    <w:lvl w:ilvl="0" w:tplc="64DEF7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9E1615"/>
    <w:rsid w:val="00003257"/>
    <w:rsid w:val="0001369A"/>
    <w:rsid w:val="00061C6A"/>
    <w:rsid w:val="000D1D6D"/>
    <w:rsid w:val="00114863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65F7"/>
    <w:rsid w:val="00267424"/>
    <w:rsid w:val="00290269"/>
    <w:rsid w:val="002C2ACF"/>
    <w:rsid w:val="003163CE"/>
    <w:rsid w:val="003174B1"/>
    <w:rsid w:val="0032249D"/>
    <w:rsid w:val="00361FF4"/>
    <w:rsid w:val="00380F1E"/>
    <w:rsid w:val="003816EB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87F8A"/>
    <w:rsid w:val="007F0350"/>
    <w:rsid w:val="00834262"/>
    <w:rsid w:val="00856F63"/>
    <w:rsid w:val="00874E16"/>
    <w:rsid w:val="00892F0C"/>
    <w:rsid w:val="008F03ED"/>
    <w:rsid w:val="0093597A"/>
    <w:rsid w:val="009541DF"/>
    <w:rsid w:val="00974429"/>
    <w:rsid w:val="00976267"/>
    <w:rsid w:val="00992337"/>
    <w:rsid w:val="009D42F0"/>
    <w:rsid w:val="009E1615"/>
    <w:rsid w:val="009F197D"/>
    <w:rsid w:val="00A47301"/>
    <w:rsid w:val="00A66143"/>
    <w:rsid w:val="00A679AF"/>
    <w:rsid w:val="00A926BD"/>
    <w:rsid w:val="00A9756D"/>
    <w:rsid w:val="00AA5E2A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23438"/>
    <w:rsid w:val="00D46C11"/>
    <w:rsid w:val="00D5495B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D2B0C2B-D9CC-4E5E-9A71-36DB3436F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4D426-978E-4B89-AD0C-D6D61C4E2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2</Pages>
  <Words>191</Words>
  <Characters>1757</Characters>
  <Application>Microsoft Office Word</Application>
  <DocSecurity>0</DocSecurity>
  <Lines>65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2019-09-23T15:09:00Z</dcterms:created>
  <dcterms:modified xsi:type="dcterms:W3CDTF">2019-09-23T15:09:00Z</dcterms:modified>
</cp:coreProperties>
</file>