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0F32FC" w:rsidP="00BA514F">
      <w:pPr>
        <w:pStyle w:val="Frontpageheading"/>
        <w:spacing w:after="240"/>
        <w:rPr>
          <w:rFonts w:cstheme="minorHAnsi"/>
          <w:sz w:val="52"/>
        </w:rPr>
      </w:pPr>
      <w:r w:rsidRPr="000F32FC">
        <w:rPr>
          <w:rFonts w:cstheme="minorHAnsi"/>
          <w:sz w:val="52"/>
        </w:rPr>
        <w:t>Individual Internal Practical</w:t>
      </w:r>
      <w:r w:rsidR="00187785" w:rsidRPr="000F32FC">
        <w:rPr>
          <w:rFonts w:cstheme="minorHAnsi"/>
          <w:sz w:val="52"/>
        </w:rPr>
        <w:t xml:space="preserve"> </w:t>
      </w:r>
      <w:r w:rsidR="00187785"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0F32FC" w:rsidP="00187785">
      <w:pPr>
        <w:pStyle w:val="Heading2"/>
        <w:spacing w:after="120"/>
        <w:rPr>
          <w:rFonts w:cstheme="minorHAnsi"/>
          <w:color w:val="auto"/>
        </w:rPr>
      </w:pPr>
      <w:r w:rsidRPr="000F32FC">
        <w:rPr>
          <w:rFonts w:cstheme="minorHAnsi"/>
          <w:color w:val="auto"/>
        </w:rPr>
        <w:t>iUSP176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Instructing water-based e</w:t>
      </w:r>
      <w:r w:rsidRPr="000F32FC">
        <w:rPr>
          <w:rFonts w:cstheme="minorHAnsi"/>
          <w:color w:val="auto"/>
        </w:rPr>
        <w:t>xercise</w:t>
      </w:r>
    </w:p>
    <w:p w:rsidR="00D67717" w:rsidRDefault="0079097A" w:rsidP="005A651E">
      <w:pPr>
        <w:rPr>
          <w:b/>
        </w:rPr>
      </w:pPr>
      <w:r>
        <w:rPr>
          <w:b/>
        </w:rPr>
        <w:t>Name of l</w:t>
      </w:r>
      <w:r w:rsidR="00D67717">
        <w:rPr>
          <w:b/>
        </w:rPr>
        <w:t>earner:___________________________________________</w:t>
      </w:r>
    </w:p>
    <w:p w:rsidR="000F32FC" w:rsidRDefault="000F32FC" w:rsidP="005A651E">
      <w:pPr>
        <w:rPr>
          <w:b/>
        </w:rPr>
      </w:pPr>
      <w:r>
        <w:rPr>
          <w:b/>
        </w:rPr>
        <w:t>Two internal a</w:t>
      </w:r>
      <w:r w:rsidRPr="000F32FC">
        <w:rPr>
          <w:b/>
        </w:rPr>
        <w:t>ssessments</w:t>
      </w:r>
      <w:r>
        <w:rPr>
          <w:b/>
        </w:rPr>
        <w:t xml:space="preserve"> to be completed.  One further s</w:t>
      </w:r>
      <w:r w:rsidRPr="000F32FC">
        <w:rPr>
          <w:b/>
        </w:rPr>
        <w:t>ummati</w:t>
      </w:r>
      <w:r>
        <w:rPr>
          <w:b/>
        </w:rPr>
        <w:t>ve internal a</w:t>
      </w:r>
      <w:r w:rsidRPr="000F32FC">
        <w:rPr>
          <w:b/>
        </w:rPr>
        <w:t>ssessment is required a</w:t>
      </w:r>
      <w:r>
        <w:rPr>
          <w:b/>
        </w:rPr>
        <w:t>nd must be completed using the summative internal assessment f</w:t>
      </w:r>
      <w:r w:rsidRPr="000F32FC">
        <w:rPr>
          <w:b/>
        </w:rPr>
        <w:t>orm</w:t>
      </w:r>
      <w:r w:rsidR="0079097A">
        <w:rPr>
          <w:b/>
        </w:rPr>
        <w:t>.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</w:t>
      </w:r>
      <w:r w:rsidR="0079097A">
        <w:rPr>
          <w:b/>
        </w:rPr>
        <w:t>n full for each learner by the internal a</w:t>
      </w:r>
      <w:r w:rsidRPr="00D67717">
        <w:rPr>
          <w:b/>
        </w:rPr>
        <w:t>ssessor</w:t>
      </w:r>
      <w:r w:rsidR="0079097A">
        <w:rPr>
          <w:b/>
        </w:rPr>
        <w:t>.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</w:t>
      </w:r>
      <w:r w:rsidR="00FB2145">
        <w:t>n</w:t>
      </w:r>
      <w:r w:rsidRPr="00D67717">
        <w:t xml:space="preserve"> </w:t>
      </w:r>
      <w:r>
        <w:rPr>
          <w:rFonts w:cs="Calibri"/>
        </w:rPr>
        <w:t>×</w:t>
      </w:r>
      <w:r w:rsidRPr="00D67717">
        <w:t xml:space="preserve"> criteria that have no</w:t>
      </w:r>
      <w:r w:rsidR="0079097A">
        <w:t>t been completed successfully.</w:t>
      </w:r>
    </w:p>
    <w:p w:rsidR="000F32FC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0F32FC" w:rsidRPr="000F32FC" w:rsidRDefault="000F32FC" w:rsidP="000F32FC">
      <w:pPr>
        <w:rPr>
          <w:lang w:eastAsia="en-GB"/>
        </w:rPr>
      </w:pPr>
    </w:p>
    <w:tbl>
      <w:tblPr>
        <w:tblStyle w:val="TableGrid"/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707"/>
        <w:gridCol w:w="567"/>
        <w:gridCol w:w="710"/>
        <w:gridCol w:w="3258"/>
        <w:gridCol w:w="707"/>
        <w:gridCol w:w="795"/>
      </w:tblGrid>
      <w:tr w:rsidR="00D67717" w:rsidRPr="001204C3" w:rsidTr="0079097A">
        <w:trPr>
          <w:trHeight w:val="90"/>
          <w:jc w:val="center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79097A">
        <w:trPr>
          <w:cantSplit/>
          <w:trHeight w:val="1285"/>
          <w:jc w:val="center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  <w:vAlign w:val="center"/>
          </w:tcPr>
          <w:p w:rsidR="00D67717" w:rsidRPr="005A651E" w:rsidRDefault="000F32FC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</w:t>
            </w:r>
          </w:p>
        </w:tc>
        <w:tc>
          <w:tcPr>
            <w:tcW w:w="248" w:type="pct"/>
            <w:textDirection w:val="btLr"/>
            <w:vAlign w:val="center"/>
          </w:tcPr>
          <w:p w:rsidR="00D67717" w:rsidRPr="005A651E" w:rsidRDefault="000F32FC" w:rsidP="000F32FC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</w:t>
            </w:r>
            <w:r w:rsidR="00D67717">
              <w:rPr>
                <w:rFonts w:cstheme="minorHAnsi"/>
              </w:rPr>
              <w:t>omple</w:t>
            </w:r>
            <w:r>
              <w:rPr>
                <w:rFonts w:cstheme="minorHAnsi"/>
              </w:rPr>
              <w:t>te</w:t>
            </w:r>
          </w:p>
        </w:tc>
        <w:tc>
          <w:tcPr>
            <w:tcW w:w="199" w:type="pct"/>
            <w:textDirection w:val="btLr"/>
            <w:vAlign w:val="cente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="000F32FC">
              <w:rPr>
                <w:rFonts w:cstheme="minorHAnsi"/>
              </w:rPr>
              <w:t>omplete</w:t>
            </w: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:rsidR="00D67717" w:rsidRPr="005A651E" w:rsidRDefault="000F32FC" w:rsidP="000F32FC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</w:t>
            </w:r>
          </w:p>
        </w:tc>
        <w:tc>
          <w:tcPr>
            <w:tcW w:w="16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79097A">
        <w:trPr>
          <w:trHeight w:val="3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660647" w:rsidRDefault="000F32FC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660647">
              <w:rPr>
                <w:rFonts w:cstheme="minorHAnsi"/>
                <w:b/>
                <w:color w:val="262626" w:themeColor="text1" w:themeTint="D9"/>
              </w:rPr>
              <w:t>Appearance – the learner demonstrated: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60647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60647" w:rsidRDefault="00660647" w:rsidP="00660647">
            <w:r>
              <w:t xml:space="preserve">Clean, neat and appropriate work wear with minimal jewellery </w:t>
            </w: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60647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60647" w:rsidRDefault="00660647" w:rsidP="00660647">
            <w:r>
              <w:t>Appropriate comfortable and clean</w:t>
            </w:r>
            <w:r w:rsidRPr="0057471D">
              <w:rPr>
                <w:color w:val="FF0000"/>
              </w:rPr>
              <w:t xml:space="preserve"> </w:t>
            </w:r>
            <w:r w:rsidRPr="00CD5B8B">
              <w:t xml:space="preserve">footwear </w:t>
            </w: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60647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60647" w:rsidRDefault="00660647" w:rsidP="00660647">
            <w:r>
              <w:lastRenderedPageBreak/>
              <w:t xml:space="preserve">Hair clean, neat and tied back/up if long </w:t>
            </w: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60647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60647" w:rsidRDefault="00660647" w:rsidP="00660647">
            <w:r>
              <w:t xml:space="preserve">No body or breath odour </w:t>
            </w: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60647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60647" w:rsidRDefault="00660647" w:rsidP="00660647">
            <w:r>
              <w:t xml:space="preserve">No chewing gum or sucking sweets </w:t>
            </w: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60647" w:rsidRPr="005A651E" w:rsidRDefault="00660647" w:rsidP="00660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F32FC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F32FC" w:rsidRPr="005A651E" w:rsidRDefault="001C4610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Client care</w:t>
            </w:r>
            <w:r w:rsidRPr="00660647">
              <w:rPr>
                <w:rFonts w:cstheme="minorHAnsi"/>
                <w:b/>
                <w:color w:val="262626" w:themeColor="text1" w:themeTint="D9"/>
              </w:rPr>
              <w:t xml:space="preserve"> – the learner demonstrated:</w:t>
            </w:r>
          </w:p>
        </w:tc>
        <w:tc>
          <w:tcPr>
            <w:tcW w:w="199" w:type="pct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Default="001C4610" w:rsidP="001C4610">
            <w:r>
              <w:t>Greeted and introduced self</w:t>
            </w:r>
            <w:r>
              <w:rPr>
                <w:b/>
              </w:rPr>
              <w:t xml:space="preserve"> </w:t>
            </w:r>
            <w:r>
              <w:t>to participants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Default="001C4610" w:rsidP="001C4610">
            <w:r>
              <w:t xml:space="preserve">Displayed positive body language at all times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Default="001C4610" w:rsidP="001C4610">
            <w:r>
              <w:t xml:space="preserve">Ensured all non-swimmers were suitably positioned in the pool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Default="001C4610" w:rsidP="001C4610">
            <w:r>
              <w:t xml:space="preserve">Respected participants’ needs throughout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Default="001C4610" w:rsidP="001C4610">
            <w:r>
              <w:t xml:space="preserve">Checked participants’ comfort throughout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F32FC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F32FC" w:rsidRPr="001C4610" w:rsidRDefault="0079097A" w:rsidP="00D67717">
            <w:pPr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Professional conduct</w:t>
            </w:r>
            <w:r w:rsidR="001C4610" w:rsidRPr="001C4610">
              <w:rPr>
                <w:rFonts w:cstheme="minorHAnsi"/>
                <w:b/>
                <w:color w:val="262626" w:themeColor="text1" w:themeTint="D9"/>
              </w:rPr>
              <w:t xml:space="preserve"> – the learner:</w:t>
            </w:r>
          </w:p>
        </w:tc>
        <w:tc>
          <w:tcPr>
            <w:tcW w:w="199" w:type="pct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Default="001C4610" w:rsidP="001C4610">
            <w:r>
              <w:t xml:space="preserve">Had a clean and neat appearance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Default="001C4610" w:rsidP="001C4610">
            <w:r>
              <w:t xml:space="preserve">Checked participants were wearing the correct clothing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Default="0079097A" w:rsidP="001C4610">
            <w:r>
              <w:t>Demonstrated knowledge of health &amp; s</w:t>
            </w:r>
            <w:r w:rsidR="001C4610">
              <w:t xml:space="preserve">afety regulations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Pr="008867ED" w:rsidRDefault="001C4610" w:rsidP="001C4610">
            <w:r>
              <w:t>Ensured e</w:t>
            </w:r>
            <w:r w:rsidRPr="008867ED">
              <w:t>quipment was clea</w:t>
            </w:r>
            <w:r>
              <w:t xml:space="preserve">n and in good working order prior to and after the session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Pr="008867ED" w:rsidRDefault="001C4610" w:rsidP="001C4610">
            <w:r>
              <w:t>Ensured e</w:t>
            </w:r>
            <w:r w:rsidRPr="008867ED">
              <w:t>quipment was stowed away correctly</w:t>
            </w:r>
            <w:r>
              <w:t xml:space="preserve"> at the end of the session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F32FC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F32FC" w:rsidRPr="001C4610" w:rsidRDefault="0079097A" w:rsidP="001C4610">
            <w:pPr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Core teaching rationale</w:t>
            </w:r>
            <w:r w:rsidR="001C4610" w:rsidRPr="001C4610">
              <w:rPr>
                <w:rFonts w:cstheme="minorHAnsi"/>
                <w:b/>
                <w:color w:val="262626" w:themeColor="text1" w:themeTint="D9"/>
              </w:rPr>
              <w:t xml:space="preserve"> – the learner:</w:t>
            </w:r>
          </w:p>
        </w:tc>
        <w:tc>
          <w:tcPr>
            <w:tcW w:w="199" w:type="pct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0F32FC" w:rsidRPr="005A651E" w:rsidRDefault="000F32FC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Pr="002A6844" w:rsidRDefault="001C4610" w:rsidP="001C4610">
            <w:r w:rsidRPr="002A6844">
              <w:t xml:space="preserve">Demonstrated a variety of correct teaching points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Pr="002A6844" w:rsidRDefault="001C4610" w:rsidP="001C4610">
            <w:r w:rsidRPr="002A6844">
              <w:t xml:space="preserve">Recognised safety aspects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Pr="002A6844" w:rsidRDefault="001C4610" w:rsidP="001C4610">
            <w:r w:rsidRPr="002A6844">
              <w:t xml:space="preserve">Identified and stated muscles used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Pr="002A6844" w:rsidRDefault="001C4610" w:rsidP="001C4610">
            <w:r w:rsidRPr="002A6844">
              <w:lastRenderedPageBreak/>
              <w:t xml:space="preserve">Made adaptations where appropriate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Pr="002A6844" w:rsidRDefault="001C4610" w:rsidP="001C4610">
            <w:r w:rsidRPr="002A6844">
              <w:t xml:space="preserve">Showed progression/regression where appropriate 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C4610" w:rsidRPr="00690C2A" w:rsidRDefault="0079097A" w:rsidP="00690C2A">
            <w:pPr>
              <w:rPr>
                <w:b/>
              </w:rPr>
            </w:pPr>
            <w:r>
              <w:rPr>
                <w:b/>
              </w:rPr>
              <w:t xml:space="preserve">Pulse checks </w:t>
            </w:r>
            <w:r w:rsidR="00FB2145">
              <w:rPr>
                <w:b/>
              </w:rPr>
              <w:t>–</w:t>
            </w:r>
            <w:r w:rsidR="00690C2A" w:rsidRPr="00690C2A">
              <w:rPr>
                <w:b/>
              </w:rPr>
              <w:t xml:space="preserve"> the learner: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D8674C" w:rsidRDefault="00690C2A" w:rsidP="00690C2A">
            <w:r>
              <w:t>Correctly d</w:t>
            </w:r>
            <w:r w:rsidRPr="00D8674C">
              <w:t xml:space="preserve">emonstrated how to take the pulse from the larger carotid artery on the side of the larynx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D8674C" w:rsidRDefault="00690C2A" w:rsidP="00690C2A">
            <w:r>
              <w:t>Correctly d</w:t>
            </w:r>
            <w:r w:rsidRPr="00D8674C">
              <w:t>emonstrated how to take the pulse from the radial pulse on the wrist</w:t>
            </w:r>
            <w:r>
              <w:t xml:space="preserve">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CD5B8B" w:rsidRDefault="00690C2A" w:rsidP="00690C2A">
            <w:r w:rsidRPr="00CD5B8B">
              <w:t>Assisted participants in taking their pulse in both areas</w:t>
            </w:r>
            <w:r>
              <w:t xml:space="preserve">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D8674C" w:rsidRDefault="00690C2A" w:rsidP="00690C2A">
            <w:r w:rsidRPr="00D8674C">
              <w:t xml:space="preserve">Ensured </w:t>
            </w:r>
            <w:r>
              <w:t xml:space="preserve">the </w:t>
            </w:r>
            <w:r w:rsidRPr="00D8674C">
              <w:t xml:space="preserve">pulse </w:t>
            </w:r>
            <w:r>
              <w:t>was taken after the warm-</w:t>
            </w:r>
            <w:r w:rsidRPr="00D8674C">
              <w:t>up</w:t>
            </w:r>
            <w:r>
              <w:t xml:space="preserve">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D8674C" w:rsidRDefault="00690C2A" w:rsidP="00690C2A">
            <w:r w:rsidRPr="00D8674C">
              <w:t xml:space="preserve">Ensured </w:t>
            </w:r>
            <w:r>
              <w:t xml:space="preserve">the </w:t>
            </w:r>
            <w:r w:rsidRPr="00D8674C">
              <w:t>pulse</w:t>
            </w:r>
            <w:r>
              <w:t xml:space="preserve"> was</w:t>
            </w:r>
            <w:r w:rsidRPr="00D8674C">
              <w:t xml:space="preserve"> taken after the </w:t>
            </w:r>
            <w:r>
              <w:t>conditioning</w:t>
            </w:r>
            <w:r w:rsidRPr="00D8674C">
              <w:t xml:space="preserve"> section</w:t>
            </w:r>
            <w:r>
              <w:t xml:space="preserve">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C4610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C4610" w:rsidRPr="00690C2A" w:rsidRDefault="00690C2A" w:rsidP="001C4610">
            <w:pPr>
              <w:rPr>
                <w:rFonts w:cstheme="minorHAnsi"/>
                <w:b/>
                <w:color w:val="262626" w:themeColor="text1" w:themeTint="D9"/>
              </w:rPr>
            </w:pPr>
            <w:r w:rsidRPr="00690C2A">
              <w:rPr>
                <w:rFonts w:cstheme="minorHAnsi"/>
                <w:b/>
                <w:color w:val="262626" w:themeColor="text1" w:themeTint="D9"/>
              </w:rPr>
              <w:t>Warm up – the learner:</w:t>
            </w: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1C4610" w:rsidRPr="005A651E" w:rsidRDefault="001C4610" w:rsidP="001C461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>Demonstrated and guided the participants corr</w:t>
            </w:r>
            <w:r w:rsidR="0079097A">
              <w:t>ectly through a graduated warm-</w:t>
            </w:r>
            <w:r>
              <w:t xml:space="preserve">up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>Raised</w:t>
            </w:r>
            <w:r w:rsidR="0079097A">
              <w:t xml:space="preserve"> the cardiovascular and musculo</w:t>
            </w:r>
            <w:r>
              <w:t xml:space="preserve">skeletal systems appropriately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 xml:space="preserve">Demonstrated variety and progression of choreography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D8674C" w:rsidRDefault="00690C2A" w:rsidP="00690C2A">
            <w:pPr>
              <w:rPr>
                <w:bCs/>
              </w:rPr>
            </w:pPr>
            <w:r w:rsidRPr="00D8674C">
              <w:rPr>
                <w:bCs/>
              </w:rPr>
              <w:t>Explained the exercises simply and</w:t>
            </w:r>
            <w:r>
              <w:rPr>
                <w:bCs/>
              </w:rPr>
              <w:t xml:space="preserve"> precisely 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D8674C" w:rsidRDefault="00690C2A" w:rsidP="00690C2A">
            <w:pPr>
              <w:rPr>
                <w:bCs/>
              </w:rPr>
            </w:pPr>
            <w:r>
              <w:rPr>
                <w:bCs/>
              </w:rPr>
              <w:t>Gave alternative exercises whe</w:t>
            </w:r>
            <w:r w:rsidRPr="00D8674C">
              <w:rPr>
                <w:bCs/>
              </w:rPr>
              <w:t>re necessary</w:t>
            </w:r>
            <w:r>
              <w:rPr>
                <w:bCs/>
              </w:rPr>
              <w:t xml:space="preserve">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690C2A" w:rsidRDefault="0079097A" w:rsidP="00690C2A">
            <w:pPr>
              <w:rPr>
                <w:b/>
              </w:rPr>
            </w:pPr>
            <w:r>
              <w:rPr>
                <w:b/>
              </w:rPr>
              <w:t>Conditioning</w:t>
            </w:r>
            <w:r w:rsidR="00690C2A" w:rsidRPr="00690C2A">
              <w:rPr>
                <w:b/>
              </w:rPr>
              <w:t xml:space="preserve"> – </w:t>
            </w:r>
            <w:r w:rsidR="00690C2A">
              <w:rPr>
                <w:b/>
                <w:iCs/>
              </w:rPr>
              <w:t>t</w:t>
            </w:r>
            <w:r w:rsidR="00690C2A" w:rsidRPr="00690C2A">
              <w:rPr>
                <w:b/>
                <w:iCs/>
              </w:rPr>
              <w:t xml:space="preserve">he </w:t>
            </w:r>
            <w:r w:rsidR="00690C2A">
              <w:rPr>
                <w:b/>
                <w:iCs/>
              </w:rPr>
              <w:t>l</w:t>
            </w:r>
            <w:r w:rsidR="00690C2A" w:rsidRPr="00690C2A">
              <w:rPr>
                <w:b/>
                <w:iCs/>
              </w:rPr>
              <w:t>earner</w:t>
            </w:r>
            <w:r w:rsidR="00690C2A" w:rsidRPr="00690C2A">
              <w:rPr>
                <w:b/>
              </w:rPr>
              <w:t>: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 xml:space="preserve">Performed the correct water-based exercises for the appropriate session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 xml:space="preserve">Performed within the required time limit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 xml:space="preserve">Ensured movements were controlled and smooth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lastRenderedPageBreak/>
              <w:t xml:space="preserve">Demonstrated variety and progression in the movements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 xml:space="preserve">Made good use of the equipment available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 xml:space="preserve">Explained the exercises simply and precisely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pPr>
              <w:rPr>
                <w:b/>
              </w:rPr>
            </w:pPr>
            <w:r>
              <w:rPr>
                <w:bCs/>
              </w:rPr>
              <w:t>Gave alternative exercises whe</w:t>
            </w:r>
            <w:r w:rsidRPr="00D8674C">
              <w:rPr>
                <w:bCs/>
              </w:rPr>
              <w:t>re necessary</w:t>
            </w:r>
            <w:r>
              <w:rPr>
                <w:bCs/>
              </w:rPr>
              <w:t xml:space="preserve">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9A5AE8" w:rsidRDefault="00690C2A" w:rsidP="00690C2A">
            <w:r w:rsidRPr="009A5AE8">
              <w:t xml:space="preserve">Ensured all participants performed exercises correctly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9A5AE8" w:rsidRDefault="00690C2A" w:rsidP="00690C2A">
            <w:r>
              <w:t xml:space="preserve">Use of verbal and non-verbal communication was used appropriately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9A5AE8" w:rsidRDefault="00690C2A" w:rsidP="00690C2A">
            <w:r w:rsidRPr="009A5AE8">
              <w:t xml:space="preserve">Finished </w:t>
            </w:r>
            <w:r>
              <w:t xml:space="preserve">the section </w:t>
            </w:r>
            <w:r w:rsidRPr="009A5AE8">
              <w:t>appropriately</w:t>
            </w:r>
            <w:r>
              <w:t xml:space="preserve">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90C2A" w:rsidRPr="00690C2A" w:rsidRDefault="00690C2A" w:rsidP="00690C2A">
            <w:pPr>
              <w:rPr>
                <w:rFonts w:cstheme="minorHAnsi"/>
                <w:b/>
                <w:color w:val="262626" w:themeColor="text1" w:themeTint="D9"/>
              </w:rPr>
            </w:pPr>
            <w:r w:rsidRPr="0079097A">
              <w:rPr>
                <w:rFonts w:cstheme="minorHAnsi"/>
                <w:b/>
              </w:rPr>
              <w:t>Stretch/cool down – the learner: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 xml:space="preserve">Performed the correct cool down for the appropriate session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>Lowered</w:t>
            </w:r>
            <w:r w:rsidR="0079097A">
              <w:t xml:space="preserve"> the cardiovascular and musculo</w:t>
            </w:r>
            <w:r>
              <w:t xml:space="preserve">skeletal systems appropriately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>
              <w:t xml:space="preserve">Included progressions and adaptations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pPr>
              <w:rPr>
                <w:b/>
              </w:rPr>
            </w:pPr>
            <w:r>
              <w:rPr>
                <w:bCs/>
              </w:rPr>
              <w:t>Gave alternative exercises whe</w:t>
            </w:r>
            <w:r w:rsidRPr="00D8674C">
              <w:rPr>
                <w:bCs/>
              </w:rPr>
              <w:t>re necessary</w:t>
            </w:r>
            <w:r>
              <w:rPr>
                <w:bCs/>
              </w:rPr>
              <w:t xml:space="preserve">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9A5AE8" w:rsidRDefault="00690C2A" w:rsidP="00690C2A">
            <w:r w:rsidRPr="009A5AE8">
              <w:t>Ensured all participants performed</w:t>
            </w:r>
            <w:r>
              <w:t xml:space="preserve"> the </w:t>
            </w:r>
            <w:r w:rsidRPr="009A5AE8">
              <w:t xml:space="preserve">exercises correctly </w:t>
            </w:r>
            <w:r>
              <w:t xml:space="preserve">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90C2A" w:rsidRPr="00690C2A" w:rsidRDefault="00690C2A" w:rsidP="00690C2A">
            <w:pPr>
              <w:rPr>
                <w:rFonts w:cstheme="minorHAnsi"/>
                <w:b/>
                <w:color w:val="262626" w:themeColor="text1" w:themeTint="D9"/>
              </w:rPr>
            </w:pPr>
            <w:r w:rsidRPr="0079097A">
              <w:rPr>
                <w:rFonts w:cstheme="minorHAnsi"/>
                <w:b/>
              </w:rPr>
              <w:t>Water-based session– the learner: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975E95" w:rsidRDefault="00690C2A" w:rsidP="00690C2A">
            <w:r w:rsidRPr="00975E95">
              <w:t xml:space="preserve">Made good use of the pool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690C2A">
            <w:r w:rsidRPr="00975E95">
              <w:t xml:space="preserve">Ensured all participants kept warm throughout the session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79097A" w:rsidRDefault="0049717E" w:rsidP="0079097A">
            <w:pPr>
              <w:rPr>
                <w:b/>
                <w:i/>
              </w:rPr>
            </w:pPr>
            <w:r w:rsidRPr="0079097A">
              <w:rPr>
                <w:b/>
              </w:rPr>
              <w:t>Use of music</w:t>
            </w:r>
            <w:r w:rsidR="00690C2A" w:rsidRPr="0079097A">
              <w:rPr>
                <w:b/>
              </w:rPr>
              <w:t xml:space="preserve"> –</w:t>
            </w:r>
            <w:r w:rsidRPr="0079097A">
              <w:rPr>
                <w:b/>
              </w:rPr>
              <w:t xml:space="preserve"> the learner</w:t>
            </w:r>
            <w:r w:rsidR="00690C2A" w:rsidRPr="0079097A">
              <w:rPr>
                <w:b/>
              </w:rPr>
              <w:t>: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49717E">
            <w:r>
              <w:t xml:space="preserve">Used appropriate music throughout the programme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49717E">
            <w:r>
              <w:t xml:space="preserve">Used the correct tempo of music throughout the programme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79097A" w:rsidRDefault="00690C2A" w:rsidP="0049717E">
            <w:pPr>
              <w:rPr>
                <w:rFonts w:cstheme="minorHAnsi"/>
                <w:b/>
              </w:rPr>
            </w:pPr>
            <w:r w:rsidRPr="0079097A">
              <w:rPr>
                <w:rFonts w:cstheme="minorHAnsi"/>
                <w:b/>
              </w:rPr>
              <w:lastRenderedPageBreak/>
              <w:t>V</w:t>
            </w:r>
            <w:r w:rsidR="0049717E" w:rsidRPr="0079097A">
              <w:rPr>
                <w:rFonts w:cstheme="minorHAnsi"/>
                <w:b/>
              </w:rPr>
              <w:t>oice</w:t>
            </w:r>
            <w:r w:rsidRPr="0079097A">
              <w:rPr>
                <w:rFonts w:cstheme="minorHAnsi"/>
                <w:b/>
              </w:rPr>
              <w:t xml:space="preserve"> </w:t>
            </w:r>
            <w:r w:rsidR="0049717E" w:rsidRPr="0079097A">
              <w:rPr>
                <w:rFonts w:cstheme="minorHAnsi"/>
                <w:b/>
              </w:rPr>
              <w:t>projection</w:t>
            </w:r>
            <w:r w:rsidRPr="0079097A">
              <w:rPr>
                <w:rFonts w:cstheme="minorHAnsi"/>
                <w:b/>
              </w:rPr>
              <w:t xml:space="preserve"> – </w:t>
            </w:r>
            <w:r w:rsidR="0049717E" w:rsidRPr="0079097A">
              <w:rPr>
                <w:rFonts w:cstheme="minorHAnsi"/>
                <w:b/>
              </w:rPr>
              <w:t>the</w:t>
            </w:r>
            <w:r w:rsidRPr="0079097A">
              <w:rPr>
                <w:rFonts w:cstheme="minorHAnsi"/>
                <w:b/>
              </w:rPr>
              <w:t xml:space="preserve"> </w:t>
            </w:r>
            <w:r w:rsidR="0049717E" w:rsidRPr="0079097A">
              <w:rPr>
                <w:rFonts w:cstheme="minorHAnsi"/>
                <w:b/>
              </w:rPr>
              <w:t>learner</w:t>
            </w:r>
            <w:r w:rsidRPr="0079097A">
              <w:rPr>
                <w:rFonts w:cstheme="minorHAnsi"/>
                <w:b/>
              </w:rPr>
              <w:t>: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49717E" w:rsidP="0049717E">
            <w:r>
              <w:t>Demonstrated effective use of voice projection throughout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49717E">
            <w:r>
              <w:t xml:space="preserve">Was heard and understood by the whole class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Pr="0079097A" w:rsidRDefault="00690C2A" w:rsidP="0049717E">
            <w:pPr>
              <w:rPr>
                <w:rFonts w:cstheme="minorHAnsi"/>
                <w:b/>
              </w:rPr>
            </w:pPr>
            <w:r w:rsidRPr="0079097A">
              <w:rPr>
                <w:rFonts w:cstheme="minorHAnsi"/>
                <w:b/>
              </w:rPr>
              <w:t>L</w:t>
            </w:r>
            <w:r w:rsidR="0049717E" w:rsidRPr="0079097A">
              <w:rPr>
                <w:rFonts w:cstheme="minorHAnsi"/>
                <w:b/>
              </w:rPr>
              <w:t>esson</w:t>
            </w:r>
            <w:r w:rsidRPr="0079097A">
              <w:rPr>
                <w:rFonts w:cstheme="minorHAnsi"/>
                <w:b/>
              </w:rPr>
              <w:t xml:space="preserve"> </w:t>
            </w:r>
            <w:r w:rsidR="0049717E" w:rsidRPr="0079097A">
              <w:rPr>
                <w:rFonts w:cstheme="minorHAnsi"/>
                <w:b/>
              </w:rPr>
              <w:t>plan</w:t>
            </w:r>
            <w:r w:rsidRPr="0079097A">
              <w:rPr>
                <w:rFonts w:cstheme="minorHAnsi"/>
                <w:b/>
              </w:rPr>
              <w:t xml:space="preserve"> – </w:t>
            </w:r>
            <w:r w:rsidR="0049717E" w:rsidRPr="0079097A">
              <w:rPr>
                <w:rFonts w:cstheme="minorHAnsi"/>
                <w:b/>
              </w:rPr>
              <w:t>t</w:t>
            </w:r>
            <w:r w:rsidRPr="0079097A">
              <w:rPr>
                <w:rFonts w:cstheme="minorHAnsi"/>
                <w:b/>
              </w:rPr>
              <w:t xml:space="preserve">he </w:t>
            </w:r>
            <w:r w:rsidR="0049717E" w:rsidRPr="0079097A">
              <w:rPr>
                <w:rFonts w:cstheme="minorHAnsi"/>
                <w:b/>
              </w:rPr>
              <w:t>l</w:t>
            </w:r>
            <w:r w:rsidRPr="0079097A">
              <w:rPr>
                <w:rFonts w:cstheme="minorHAnsi"/>
                <w:b/>
              </w:rPr>
              <w:t>earner: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49717E">
            <w:r>
              <w:t xml:space="preserve">Ensured aims and objectives were achieved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49717E">
            <w:r>
              <w:t xml:space="preserve">Ensured teaching points were correct for the exercises given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49717E">
            <w:r>
              <w:t xml:space="preserve">Ensured timings and sequences were correct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49717E">
            <w:r>
              <w:t xml:space="preserve">Ensured lesson was balanced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90C2A" w:rsidRDefault="00690C2A" w:rsidP="0049717E">
            <w:r>
              <w:t xml:space="preserve">Ensured the speed and type of music was appropriate </w:t>
            </w: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3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0C2A" w:rsidRPr="001204C3" w:rsidTr="0079097A">
        <w:trPr>
          <w:trHeight w:val="90"/>
          <w:jc w:val="center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9" w:type="pct"/>
          </w:tcPr>
          <w:p w:rsidR="00690C2A" w:rsidRPr="005A651E" w:rsidRDefault="00690C2A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37A57" w:rsidRPr="001204C3" w:rsidTr="0079097A">
        <w:trPr>
          <w:trHeight w:val="90"/>
          <w:jc w:val="center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37A57" w:rsidRDefault="00E37A57" w:rsidP="00690C2A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Total marks: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E37A57" w:rsidRDefault="00E37A57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9" w:type="pct"/>
          </w:tcPr>
          <w:p w:rsidR="00E37A57" w:rsidRPr="005A651E" w:rsidRDefault="00E37A57" w:rsidP="00690C2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D67717" w:rsidRDefault="00D67717" w:rsidP="00487A5C"/>
    <w:p w:rsidR="0049717E" w:rsidRDefault="0049717E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</w:t>
      </w:r>
      <w:r w:rsidR="00846EBB">
        <w:rPr>
          <w:b/>
        </w:rPr>
        <w:t>a</w:t>
      </w:r>
      <w:r>
        <w:rPr>
          <w:b/>
        </w:rPr>
        <w:t>ssessor</w:t>
      </w:r>
      <w:r w:rsidR="00E37A57">
        <w:rPr>
          <w:b/>
        </w:rPr>
        <w:t xml:space="preserve"> </w:t>
      </w:r>
      <w:r>
        <w:rPr>
          <w:b/>
        </w:rPr>
        <w:t>name</w:t>
      </w:r>
      <w:r w:rsidR="00E37A57">
        <w:rPr>
          <w:b/>
        </w:rPr>
        <w:t xml:space="preserve"> 1</w:t>
      </w:r>
      <w:r w:rsidR="00E37A57" w:rsidRPr="00E37A57">
        <w:rPr>
          <w:b/>
          <w:vertAlign w:val="superscript"/>
        </w:rPr>
        <w:t>st</w:t>
      </w:r>
      <w:r w:rsidR="00E37A57">
        <w:rPr>
          <w:b/>
        </w:rPr>
        <w:t xml:space="preserve"> assessment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846EBB" w:rsidP="00BA514F">
      <w:pPr>
        <w:spacing w:after="120"/>
      </w:pPr>
      <w:r>
        <w:rPr>
          <w:b/>
        </w:rPr>
        <w:t>Lecturer/a</w:t>
      </w:r>
      <w:r w:rsidR="00BA514F">
        <w:rPr>
          <w:b/>
        </w:rPr>
        <w:t>ssessor signature</w:t>
      </w:r>
      <w:r w:rsidR="00E37A57">
        <w:rPr>
          <w:b/>
        </w:rPr>
        <w:t xml:space="preserve"> </w:t>
      </w:r>
      <w:r>
        <w:rPr>
          <w:b/>
        </w:rPr>
        <w:t>1</w:t>
      </w:r>
      <w:r w:rsidRPr="00846EBB">
        <w:rPr>
          <w:b/>
          <w:vertAlign w:val="superscript"/>
        </w:rPr>
        <w:t>st</w:t>
      </w:r>
      <w:r w:rsidR="00E37A57">
        <w:rPr>
          <w:b/>
        </w:rPr>
        <w:t xml:space="preserve"> assessment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79097A">
        <w:t xml:space="preserve"> 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:rsidR="00E37A57" w:rsidRDefault="00E37A57" w:rsidP="00BA514F">
      <w:pPr>
        <w:spacing w:after="120"/>
        <w:rPr>
          <w:b/>
        </w:rPr>
      </w:pPr>
    </w:p>
    <w:p w:rsidR="00E37A57" w:rsidRPr="001E0802" w:rsidRDefault="00846EBB" w:rsidP="00E37A57">
      <w:pPr>
        <w:spacing w:after="120"/>
        <w:rPr>
          <w:b/>
        </w:rPr>
      </w:pPr>
      <w:r>
        <w:rPr>
          <w:b/>
        </w:rPr>
        <w:lastRenderedPageBreak/>
        <w:t>Lecturer/a</w:t>
      </w:r>
      <w:r w:rsidR="00E37A57">
        <w:rPr>
          <w:b/>
        </w:rPr>
        <w:t xml:space="preserve">ssessor </w:t>
      </w:r>
      <w:r>
        <w:rPr>
          <w:b/>
        </w:rPr>
        <w:t>2</w:t>
      </w:r>
      <w:r w:rsidRPr="00846EBB">
        <w:rPr>
          <w:b/>
          <w:vertAlign w:val="superscript"/>
        </w:rPr>
        <w:t>nd</w:t>
      </w:r>
      <w:r>
        <w:rPr>
          <w:b/>
        </w:rPr>
        <w:t xml:space="preserve"> assessment </w:t>
      </w:r>
      <w:r w:rsidR="00E37A57">
        <w:rPr>
          <w:b/>
        </w:rPr>
        <w:t>name</w:t>
      </w:r>
      <w:r w:rsidR="00E37A57" w:rsidRPr="001E0802">
        <w:rPr>
          <w:b/>
        </w:rPr>
        <w:t>:</w:t>
      </w:r>
      <w:r w:rsidR="00E37A57">
        <w:rPr>
          <w:b/>
        </w:rPr>
        <w:t xml:space="preserve"> </w:t>
      </w:r>
      <w:r w:rsidR="00E37A57" w:rsidRPr="001E0802">
        <w:t>______________________________________</w:t>
      </w:r>
      <w:r w:rsidR="00E37A57">
        <w:t>____________________________________</w:t>
      </w:r>
    </w:p>
    <w:p w:rsidR="00E37A57" w:rsidRDefault="00846EBB" w:rsidP="00E37A57">
      <w:pPr>
        <w:spacing w:after="120"/>
        <w:rPr>
          <w:b/>
        </w:rPr>
      </w:pPr>
      <w:r>
        <w:rPr>
          <w:b/>
        </w:rPr>
        <w:t>Lecturer/a</w:t>
      </w:r>
      <w:r w:rsidR="00E37A57">
        <w:rPr>
          <w:b/>
        </w:rPr>
        <w:t>ssessor</w:t>
      </w:r>
      <w:r>
        <w:rPr>
          <w:b/>
        </w:rPr>
        <w:t xml:space="preserve"> 2</w:t>
      </w:r>
      <w:r w:rsidRPr="00846EBB">
        <w:rPr>
          <w:b/>
          <w:vertAlign w:val="superscript"/>
        </w:rPr>
        <w:t>nd</w:t>
      </w:r>
      <w:r>
        <w:rPr>
          <w:b/>
        </w:rPr>
        <w:t xml:space="preserve"> assessment </w:t>
      </w:r>
      <w:r w:rsidR="00E37A57">
        <w:rPr>
          <w:b/>
        </w:rPr>
        <w:t>signature</w:t>
      </w:r>
      <w:r w:rsidR="00E37A57" w:rsidRPr="001E0802">
        <w:rPr>
          <w:b/>
        </w:rPr>
        <w:t>:</w:t>
      </w:r>
      <w:r w:rsidR="00E37A57">
        <w:rPr>
          <w:b/>
        </w:rPr>
        <w:t xml:space="preserve"> </w:t>
      </w:r>
      <w:r w:rsidR="00E37A57" w:rsidRPr="001E0802">
        <w:t>______</w:t>
      </w:r>
      <w:r w:rsidR="00E37A57">
        <w:t>__________________________</w:t>
      </w:r>
      <w:r w:rsidR="0079097A">
        <w:t xml:space="preserve"> </w:t>
      </w:r>
      <w:r w:rsidR="00E37A57" w:rsidRPr="00B07B93">
        <w:rPr>
          <w:b/>
        </w:rPr>
        <w:t>Date:</w:t>
      </w:r>
      <w:r w:rsidR="00E37A57">
        <w:t xml:space="preserve"> 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846EBB" w:rsidP="00BA514F">
      <w:pPr>
        <w:spacing w:after="120"/>
        <w:rPr>
          <w:b/>
        </w:rPr>
      </w:pPr>
      <w:r>
        <w:rPr>
          <w:b/>
        </w:rPr>
        <w:t>Internal quality a</w:t>
      </w:r>
      <w:r w:rsidR="0049717E">
        <w:rPr>
          <w:b/>
        </w:rPr>
        <w:t>ssured</w:t>
      </w:r>
      <w:r>
        <w:rPr>
          <w:b/>
        </w:rPr>
        <w:t xml:space="preserve">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</w:p>
    <w:p w:rsidR="00846EBB" w:rsidRDefault="00846EBB" w:rsidP="00846EBB">
      <w:pPr>
        <w:spacing w:after="240"/>
      </w:pPr>
      <w:r>
        <w:rPr>
          <w:b/>
        </w:rPr>
        <w:t>Internal quality a</w:t>
      </w:r>
      <w:r w:rsidR="00187785">
        <w:rPr>
          <w:b/>
        </w:rPr>
        <w:t>ssure</w:t>
      </w:r>
      <w:r w:rsidR="0049717E">
        <w:rPr>
          <w:b/>
        </w:rPr>
        <w:t>d</w:t>
      </w:r>
      <w:r w:rsidR="00187785">
        <w:rPr>
          <w:b/>
        </w:rPr>
        <w:t xml:space="preserve"> </w:t>
      </w:r>
      <w:r>
        <w:rPr>
          <w:b/>
        </w:rPr>
        <w:t>s</w:t>
      </w:r>
      <w:r w:rsidR="0049717E">
        <w:rPr>
          <w:b/>
        </w:rPr>
        <w:t>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846EBB" w:rsidRPr="00846EBB" w:rsidRDefault="00846EBB" w:rsidP="00846EBB">
      <w:pPr>
        <w:spacing w:after="240"/>
      </w:pPr>
    </w:p>
    <w:p w:rsidR="00187785" w:rsidRPr="001E0802" w:rsidRDefault="00846EBB" w:rsidP="00187785">
      <w:pPr>
        <w:spacing w:after="120"/>
        <w:rPr>
          <w:b/>
        </w:rPr>
      </w:pPr>
      <w:r>
        <w:rPr>
          <w:b/>
        </w:rPr>
        <w:t>External quality assured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______________________________</w:t>
      </w:r>
    </w:p>
    <w:p w:rsidR="00187785" w:rsidRPr="00187785" w:rsidRDefault="00846EBB" w:rsidP="00187785">
      <w:pPr>
        <w:spacing w:after="240"/>
      </w:pPr>
      <w:r>
        <w:rPr>
          <w:b/>
        </w:rPr>
        <w:t>External quality assured</w:t>
      </w:r>
      <w:r w:rsidR="00187785">
        <w:rPr>
          <w:b/>
        </w:rPr>
        <w:t xml:space="preserve"> </w:t>
      </w:r>
      <w:r>
        <w:rPr>
          <w:b/>
        </w:rPr>
        <w:t>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 xml:space="preserve">_____________________________________ </w:t>
      </w:r>
      <w:r w:rsidR="00187785" w:rsidRPr="00B07B93">
        <w:rPr>
          <w:b/>
        </w:rPr>
        <w:t>Date:</w:t>
      </w:r>
      <w:r w:rsidR="00187785">
        <w:t xml:space="preserve"> ____________________</w:t>
      </w:r>
      <w:r w:rsidR="00187785">
        <w:br/>
      </w:r>
      <w:r w:rsidR="00187785"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FB2145" w:rsidRDefault="00FB2145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32249D" w:rsidRDefault="00FB2145" w:rsidP="00FB2145">
      <w: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FB2145" w:rsidTr="00FB214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B2145" w:rsidRDefault="00FB2145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B2145" w:rsidRDefault="00FB2145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B2145" w:rsidRDefault="00FB2145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B2145" w:rsidRDefault="00FB2145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B2145" w:rsidTr="00FB214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FB2145" w:rsidRDefault="00FB2145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FB2145" w:rsidRDefault="00FB2145">
            <w:pPr>
              <w:spacing w:before="60" w:after="60" w:line="256" w:lineRule="auto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FB2145" w:rsidRDefault="00FB2145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FB2145" w:rsidRDefault="00FB2145">
            <w:pPr>
              <w:spacing w:before="60" w:after="60" w:line="256" w:lineRule="auto"/>
            </w:pPr>
            <w:r>
              <w:t>Qualification Administrator</w:t>
            </w:r>
          </w:p>
        </w:tc>
      </w:tr>
      <w:tr w:rsidR="00FB2145" w:rsidTr="00FB214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2145" w:rsidRDefault="00FB2145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2145" w:rsidRDefault="00FB2145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2145" w:rsidRDefault="00FB2145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2145" w:rsidRDefault="00FB2145">
            <w:pPr>
              <w:spacing w:before="60" w:after="60" w:line="256" w:lineRule="auto"/>
            </w:pPr>
          </w:p>
        </w:tc>
      </w:tr>
      <w:tr w:rsidR="00FB2145" w:rsidTr="00FB214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2145" w:rsidRDefault="00FB2145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2145" w:rsidRDefault="00FB2145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2145" w:rsidRDefault="00FB2145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2145" w:rsidRDefault="00FB2145">
            <w:pPr>
              <w:spacing w:before="60" w:after="60" w:line="256" w:lineRule="auto"/>
            </w:pPr>
          </w:p>
        </w:tc>
      </w:tr>
    </w:tbl>
    <w:p w:rsidR="00FB2145" w:rsidRPr="001204C3" w:rsidRDefault="00FB2145" w:rsidP="00FB2145"/>
    <w:sectPr w:rsidR="00FB2145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2FC" w:rsidRDefault="000F32FC" w:rsidP="00735D34">
      <w:r>
        <w:separator/>
      </w:r>
    </w:p>
  </w:endnote>
  <w:endnote w:type="continuationSeparator" w:id="0">
    <w:p w:rsidR="000F32FC" w:rsidRDefault="000F32F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0F32FC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0F32FC">
              <w:rPr>
                <w:szCs w:val="18"/>
              </w:rPr>
              <w:t>iUSP176</w:t>
            </w:r>
            <w:r w:rsidR="00E86CBB" w:rsidRPr="001E0802">
              <w:rPr>
                <w:szCs w:val="18"/>
              </w:rPr>
              <w:t xml:space="preserve"> </w:t>
            </w:r>
            <w:r w:rsidR="00846EBB" w:rsidRPr="00846EBB">
              <w:rPr>
                <w:szCs w:val="18"/>
              </w:rPr>
              <w:t xml:space="preserve">Individual Internal Practical Assessment Form </w:t>
            </w:r>
            <w:r w:rsidR="00E90DE1" w:rsidRPr="001E0802">
              <w:rPr>
                <w:szCs w:val="18"/>
              </w:rPr>
              <w:t>_v</w:t>
            </w:r>
            <w:r w:rsidR="00FB2145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79097A">
              <w:rPr>
                <w:szCs w:val="18"/>
              </w:rPr>
              <w:t xml:space="preserve">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79097A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B2145">
              <w:rPr>
                <w:noProof/>
                <w:szCs w:val="18"/>
              </w:rPr>
              <w:t>7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B2145">
              <w:rPr>
                <w:noProof/>
                <w:szCs w:val="18"/>
              </w:rPr>
              <w:t>7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2FC" w:rsidRDefault="000F32FC" w:rsidP="00735D34">
      <w:r>
        <w:separator/>
      </w:r>
    </w:p>
  </w:footnote>
  <w:footnote w:type="continuationSeparator" w:id="0">
    <w:p w:rsidR="000F32FC" w:rsidRDefault="000F32F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0F32FC"/>
    <w:rsid w:val="00003257"/>
    <w:rsid w:val="0001369A"/>
    <w:rsid w:val="00061C6A"/>
    <w:rsid w:val="000D1D6D"/>
    <w:rsid w:val="000F32FC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A04D5"/>
    <w:rsid w:val="001C172A"/>
    <w:rsid w:val="001C4610"/>
    <w:rsid w:val="001E0802"/>
    <w:rsid w:val="00220EC1"/>
    <w:rsid w:val="00245D23"/>
    <w:rsid w:val="00267424"/>
    <w:rsid w:val="00290269"/>
    <w:rsid w:val="002C180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49717E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60647"/>
    <w:rsid w:val="006736F4"/>
    <w:rsid w:val="00690C2A"/>
    <w:rsid w:val="006C2FED"/>
    <w:rsid w:val="006F489D"/>
    <w:rsid w:val="0070684E"/>
    <w:rsid w:val="0072212E"/>
    <w:rsid w:val="00735D34"/>
    <w:rsid w:val="00747314"/>
    <w:rsid w:val="00782851"/>
    <w:rsid w:val="007870A1"/>
    <w:rsid w:val="0079097A"/>
    <w:rsid w:val="007F0350"/>
    <w:rsid w:val="00834262"/>
    <w:rsid w:val="00846EBB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67717"/>
    <w:rsid w:val="00D95506"/>
    <w:rsid w:val="00DA3339"/>
    <w:rsid w:val="00DB1D5A"/>
    <w:rsid w:val="00E102F0"/>
    <w:rsid w:val="00E37A57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B2145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330F36D-89DC-4637-828D-D6B6D2087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ask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3A6E2-079E-450D-9E84-B4E0E6030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Task Assessment Form_v1</Template>
  <TotalTime>0</TotalTime>
  <Pages>7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2019-09-27T08:47:00Z</dcterms:created>
  <dcterms:modified xsi:type="dcterms:W3CDTF">2019-09-27T08:47:00Z</dcterms:modified>
</cp:coreProperties>
</file>