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8549F4" w:rsidRDefault="008549F4" w:rsidP="005A651E">
      <w:pPr>
        <w:rPr>
          <w:b/>
        </w:rPr>
      </w:pPr>
      <w:r w:rsidRPr="008549F4">
        <w:rPr>
          <w:rFonts w:eastAsiaTheme="majorEastAsia" w:cstheme="minorHAnsi"/>
          <w:sz w:val="28"/>
          <w:szCs w:val="26"/>
        </w:rPr>
        <w:t xml:space="preserve">iUSP172 - Know how to support clients who take part in exercise and physical activity 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484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5020"/>
        <w:gridCol w:w="1639"/>
        <w:gridCol w:w="1700"/>
        <w:gridCol w:w="1418"/>
        <w:gridCol w:w="991"/>
        <w:gridCol w:w="1559"/>
        <w:gridCol w:w="1471"/>
      </w:tblGrid>
      <w:tr w:rsidR="008549F4" w:rsidRPr="001204C3" w:rsidTr="00DC52BC">
        <w:trPr>
          <w:trHeight w:val="90"/>
        </w:trPr>
        <w:tc>
          <w:tcPr>
            <w:tcW w:w="181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549F4" w:rsidRPr="00F42F92" w:rsidRDefault="008549F4" w:rsidP="00DC52BC">
            <w:pPr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594" w:type="pct"/>
            <w:shd w:val="clear" w:color="auto" w:fill="DEEAF6"/>
          </w:tcPr>
          <w:p w:rsidR="008549F4" w:rsidRDefault="008549F4" w:rsidP="008549F4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List</w:t>
            </w:r>
          </w:p>
        </w:tc>
        <w:tc>
          <w:tcPr>
            <w:tcW w:w="616" w:type="pct"/>
            <w:shd w:val="clear" w:color="auto" w:fill="DEEAF6"/>
          </w:tcPr>
          <w:p w:rsidR="008549F4" w:rsidRDefault="008549F4" w:rsidP="008549F4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514" w:type="pct"/>
            <w:shd w:val="clear" w:color="auto" w:fill="DEEAF6"/>
          </w:tcPr>
          <w:p w:rsidR="008549F4" w:rsidRDefault="008549F4" w:rsidP="008549F4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359" w:type="pct"/>
            <w:shd w:val="clear" w:color="auto" w:fill="DEEAF6"/>
            <w:tcMar>
              <w:top w:w="28" w:type="dxa"/>
              <w:bottom w:w="28" w:type="dxa"/>
            </w:tcMar>
          </w:tcPr>
          <w:p w:rsidR="008549F4" w:rsidRPr="001E0802" w:rsidRDefault="008549F4" w:rsidP="008549F4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65" w:type="pct"/>
            <w:shd w:val="clear" w:color="auto" w:fill="DEEAF6"/>
          </w:tcPr>
          <w:p w:rsidR="008549F4" w:rsidRDefault="008549F4" w:rsidP="008549F4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533" w:type="pct"/>
            <w:shd w:val="clear" w:color="auto" w:fill="DEEAF6"/>
          </w:tcPr>
          <w:p w:rsidR="008549F4" w:rsidRPr="001E0802" w:rsidRDefault="008549F4" w:rsidP="008549F4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8549F4" w:rsidRPr="001204C3" w:rsidTr="00DC52BC">
        <w:trPr>
          <w:trHeight w:val="171"/>
        </w:trPr>
        <w:tc>
          <w:tcPr>
            <w:tcW w:w="1819" w:type="pct"/>
            <w:tcMar>
              <w:top w:w="28" w:type="dxa"/>
              <w:bottom w:w="28" w:type="dxa"/>
            </w:tcMar>
          </w:tcPr>
          <w:p w:rsidR="008549F4" w:rsidRPr="00836758" w:rsidRDefault="008549F4" w:rsidP="00DC52BC">
            <w:r w:rsidRPr="00836758">
              <w:t>Communication</w:t>
            </w:r>
          </w:p>
        </w:tc>
        <w:tc>
          <w:tcPr>
            <w:tcW w:w="594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6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5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3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549F4" w:rsidRPr="001204C3" w:rsidTr="00DC52BC">
        <w:trPr>
          <w:trHeight w:val="30"/>
        </w:trPr>
        <w:tc>
          <w:tcPr>
            <w:tcW w:w="1819" w:type="pct"/>
            <w:tcMar>
              <w:top w:w="28" w:type="dxa"/>
              <w:bottom w:w="28" w:type="dxa"/>
            </w:tcMar>
          </w:tcPr>
          <w:p w:rsidR="008549F4" w:rsidRPr="00836758" w:rsidRDefault="008549F4" w:rsidP="00DC52BC">
            <w:r w:rsidRPr="00836758">
              <w:t>Motivation</w:t>
            </w:r>
          </w:p>
        </w:tc>
        <w:tc>
          <w:tcPr>
            <w:tcW w:w="594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6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5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3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549F4" w:rsidRPr="001204C3" w:rsidTr="00DC52BC">
        <w:trPr>
          <w:trHeight w:val="90"/>
        </w:trPr>
        <w:tc>
          <w:tcPr>
            <w:tcW w:w="1819" w:type="pct"/>
            <w:tcMar>
              <w:top w:w="28" w:type="dxa"/>
              <w:bottom w:w="28" w:type="dxa"/>
            </w:tcMar>
          </w:tcPr>
          <w:p w:rsidR="008549F4" w:rsidRPr="00836758" w:rsidRDefault="008549F4" w:rsidP="00DC52BC">
            <w:r w:rsidRPr="00836758">
              <w:t>Adherence</w:t>
            </w:r>
          </w:p>
        </w:tc>
        <w:tc>
          <w:tcPr>
            <w:tcW w:w="594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6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5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3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549F4" w:rsidRPr="001204C3" w:rsidTr="00DC52BC">
        <w:trPr>
          <w:trHeight w:val="90"/>
        </w:trPr>
        <w:tc>
          <w:tcPr>
            <w:tcW w:w="1819" w:type="pct"/>
            <w:tcMar>
              <w:top w:w="28" w:type="dxa"/>
              <w:bottom w:w="28" w:type="dxa"/>
            </w:tcMar>
          </w:tcPr>
          <w:p w:rsidR="008549F4" w:rsidRPr="00836758" w:rsidRDefault="008549F4" w:rsidP="00DC52BC">
            <w:pPr>
              <w:rPr>
                <w:bCs/>
              </w:rPr>
            </w:pPr>
            <w:r w:rsidRPr="00836758">
              <w:rPr>
                <w:bCs/>
              </w:rPr>
              <w:t>Support</w:t>
            </w:r>
          </w:p>
        </w:tc>
        <w:tc>
          <w:tcPr>
            <w:tcW w:w="594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616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65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3" w:type="pct"/>
          </w:tcPr>
          <w:p w:rsidR="008549F4" w:rsidRPr="005A651E" w:rsidRDefault="008549F4" w:rsidP="008549F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C52BC" w:rsidRPr="001204C3" w:rsidTr="00DC52BC">
        <w:trPr>
          <w:trHeight w:val="90"/>
        </w:trPr>
        <w:tc>
          <w:tcPr>
            <w:tcW w:w="3902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C52BC" w:rsidRPr="005A651E" w:rsidRDefault="00DC52B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565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C52BC" w:rsidRPr="005A651E" w:rsidRDefault="00DC52B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533" w:type="pct"/>
          </w:tcPr>
          <w:p w:rsidR="00DC52BC" w:rsidRPr="005A651E" w:rsidRDefault="00DC52B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8549F4" w:rsidRDefault="008549F4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BA514F" w:rsidRDefault="00187785" w:rsidP="00975656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975656" w:rsidRDefault="00975656" w:rsidP="00975656">
      <w:pPr>
        <w:spacing w:after="24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  <w:r w:rsidR="00975656">
        <w:t>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</w:t>
      </w:r>
    </w:p>
    <w:p w:rsidR="00BA514F" w:rsidRDefault="00DC52BC" w:rsidP="00BA514F">
      <w:pPr>
        <w:spacing w:after="240"/>
      </w:pPr>
      <w:r>
        <w:rPr>
          <w:b/>
        </w:rPr>
        <w:t>Internal</w:t>
      </w:r>
      <w:r w:rsidR="00187785">
        <w:rPr>
          <w:b/>
        </w:rPr>
        <w:t xml:space="preserve"> Quality Assurer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Quality Assurer </w:t>
      </w:r>
      <w:r w:rsidR="00DC52BC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975656" w:rsidRDefault="00975656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</w:p>
    <w:p w:rsidR="0032249D" w:rsidRDefault="00975656" w:rsidP="00975656">
      <w: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975656" w:rsidRPr="004A608D" w:rsidTr="0039083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5656" w:rsidRPr="004A608D" w:rsidRDefault="00975656" w:rsidP="0039083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5656" w:rsidRPr="004A608D" w:rsidRDefault="00975656" w:rsidP="0039083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5656" w:rsidRPr="004A608D" w:rsidRDefault="00975656" w:rsidP="0039083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75656" w:rsidRPr="004A608D" w:rsidRDefault="00975656" w:rsidP="00390835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75656" w:rsidRPr="004A608D" w:rsidTr="0039083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Pr="004A608D" w:rsidRDefault="00975656" w:rsidP="00390835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Pr="004A608D" w:rsidRDefault="00975656" w:rsidP="00390835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Pr="004A608D" w:rsidRDefault="00975656" w:rsidP="00390835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Pr="004A608D" w:rsidRDefault="00975656" w:rsidP="00390835">
            <w:pPr>
              <w:spacing w:before="60" w:after="60"/>
            </w:pPr>
            <w:r>
              <w:t>Qualifications Administrator</w:t>
            </w:r>
          </w:p>
        </w:tc>
      </w:tr>
      <w:tr w:rsidR="00975656" w:rsidRPr="004A608D" w:rsidTr="0039083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Pr="004A608D" w:rsidRDefault="00975656" w:rsidP="00390835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Pr="004A608D" w:rsidRDefault="00975656" w:rsidP="00390835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Pr="004A608D" w:rsidRDefault="00975656" w:rsidP="00390835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Pr="004A608D" w:rsidRDefault="00975656" w:rsidP="00390835">
            <w:pPr>
              <w:spacing w:before="60" w:after="60"/>
            </w:pPr>
          </w:p>
        </w:tc>
      </w:tr>
      <w:tr w:rsidR="00975656" w:rsidRPr="004A608D" w:rsidTr="00390835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Default="00975656" w:rsidP="00390835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Default="00975656" w:rsidP="00390835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Default="00975656" w:rsidP="00390835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5656" w:rsidRDefault="00975656" w:rsidP="00390835">
            <w:pPr>
              <w:spacing w:before="60" w:after="60"/>
            </w:pPr>
          </w:p>
        </w:tc>
      </w:tr>
    </w:tbl>
    <w:p w:rsidR="00975656" w:rsidRPr="001204C3" w:rsidRDefault="00975656" w:rsidP="00975656"/>
    <w:sectPr w:rsidR="00975656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9F4" w:rsidRDefault="008549F4" w:rsidP="00735D34">
      <w:r>
        <w:separator/>
      </w:r>
    </w:p>
  </w:endnote>
  <w:endnote w:type="continuationSeparator" w:id="0">
    <w:p w:rsidR="008549F4" w:rsidRDefault="008549F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549F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8549F4">
              <w:rPr>
                <w:szCs w:val="18"/>
              </w:rPr>
              <w:t>iUSP172</w:t>
            </w:r>
            <w:r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97565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75656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75656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9F4" w:rsidRDefault="008549F4" w:rsidP="00735D34">
      <w:r>
        <w:separator/>
      </w:r>
    </w:p>
  </w:footnote>
  <w:footnote w:type="continuationSeparator" w:id="0">
    <w:p w:rsidR="008549F4" w:rsidRDefault="008549F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8549F4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49F4"/>
    <w:rsid w:val="00856F63"/>
    <w:rsid w:val="00874E16"/>
    <w:rsid w:val="008F03ED"/>
    <w:rsid w:val="0093597A"/>
    <w:rsid w:val="009541DF"/>
    <w:rsid w:val="00974429"/>
    <w:rsid w:val="00975656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DC52BC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545DBC27-9C8C-491B-AD79-1DE89BCC1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AEBF-7EF0-42A8-851A-629D0C63E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Audrey Fields</cp:lastModifiedBy>
  <cp:revision>2</cp:revision>
  <cp:lastPrinted>2018-03-13T11:43:00Z</cp:lastPrinted>
  <dcterms:created xsi:type="dcterms:W3CDTF">2019-09-27T10:15:00Z</dcterms:created>
  <dcterms:modified xsi:type="dcterms:W3CDTF">2019-09-27T10:15:00Z</dcterms:modified>
</cp:coreProperties>
</file>