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74DD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9032DB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Performance</w:t>
      </w:r>
      <w:r w:rsidR="00DA3339">
        <w:rPr>
          <w:rFonts w:cstheme="minorHAnsi"/>
          <w:sz w:val="52"/>
        </w:rPr>
        <w:t xml:space="preserve"> Evidence G</w:t>
      </w:r>
      <w:r w:rsidR="001E0802" w:rsidRPr="001E0802">
        <w:rPr>
          <w:rFonts w:cstheme="minorHAnsi"/>
          <w:sz w:val="52"/>
        </w:rPr>
        <w:t>uid</w:t>
      </w:r>
      <w:r w:rsidR="00DA3339"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9032DB" w:rsidP="00BA514F">
      <w:pPr>
        <w:pStyle w:val="Heading2"/>
        <w:spacing w:after="120"/>
        <w:rPr>
          <w:rFonts w:cstheme="minorHAnsi"/>
          <w:color w:val="auto"/>
        </w:rPr>
      </w:pPr>
      <w:r w:rsidRPr="009032DB">
        <w:rPr>
          <w:rFonts w:cstheme="minorHAnsi"/>
          <w:color w:val="auto"/>
        </w:rPr>
        <w:t>iUSP168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9032DB">
        <w:rPr>
          <w:rFonts w:cstheme="minorHAnsi"/>
          <w:color w:val="auto"/>
        </w:rPr>
        <w:t>Planning water-based exercise</w:t>
      </w:r>
    </w:p>
    <w:p w:rsidR="009032DB" w:rsidRDefault="00DC4F38" w:rsidP="001E0802">
      <w:pPr>
        <w:spacing w:after="120"/>
        <w:rPr>
          <w:b/>
        </w:rPr>
      </w:pPr>
      <w:r>
        <w:rPr>
          <w:b/>
        </w:rPr>
        <w:t xml:space="preserve">A total of </w:t>
      </w:r>
      <w:r w:rsidR="009032DB">
        <w:rPr>
          <w:b/>
        </w:rPr>
        <w:t>3 group w</w:t>
      </w:r>
      <w:r w:rsidR="009032DB" w:rsidRPr="009032DB">
        <w:rPr>
          <w:b/>
        </w:rPr>
        <w:t>ater-based exercise performance evidence to be carried out and results documented</w:t>
      </w:r>
    </w:p>
    <w:p w:rsidR="001E0802" w:rsidRDefault="001E0802" w:rsidP="001E0802">
      <w:pPr>
        <w:spacing w:after="120"/>
      </w:pPr>
      <w:r>
        <w:t xml:space="preserve">To be completed by the lecturer and verified by the external examiner. Please attach a copy of this sheet to the front of each learner’s completed </w:t>
      </w:r>
      <w:r w:rsidR="006731CB">
        <w:t>performance</w:t>
      </w:r>
      <w:r>
        <w:t xml:space="preserve"> evidence </w:t>
      </w:r>
      <w:r w:rsidR="006731CB">
        <w:t>work</w:t>
      </w:r>
      <w:r>
        <w:t>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9032DB" w:rsidRPr="001204C3" w:rsidTr="00CB0345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9032DB" w:rsidRPr="00D62472" w:rsidRDefault="009032DB" w:rsidP="009032DB">
            <w:r>
              <w:t xml:space="preserve">Completed </w:t>
            </w:r>
            <w:r w:rsidR="00DC4F38">
              <w:t>Physical Activity Readiness Questionnaire (PARQ)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032DB" w:rsidRPr="005A651E" w:rsidRDefault="009032DB" w:rsidP="009032D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032DB" w:rsidRPr="005A651E" w:rsidRDefault="009032DB" w:rsidP="009032D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032DB" w:rsidRPr="001204C3" w:rsidTr="00CB0345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9032DB" w:rsidRDefault="009032DB" w:rsidP="009032DB">
            <w:r w:rsidRPr="00D62472">
              <w:t>Appropriate music selected for the class</w:t>
            </w:r>
          </w:p>
          <w:p w:rsidR="009032DB" w:rsidRPr="001B43CE" w:rsidRDefault="009032DB" w:rsidP="009032DB">
            <w:pPr>
              <w:pStyle w:val="bullet0"/>
            </w:pPr>
            <w:r w:rsidRPr="001B43CE">
              <w:t>Continuous play</w:t>
            </w:r>
          </w:p>
          <w:p w:rsidR="009032DB" w:rsidRDefault="009032DB" w:rsidP="009032DB">
            <w:pPr>
              <w:pStyle w:val="bullet0"/>
            </w:pPr>
            <w:r w:rsidRPr="001B43CE">
              <w:t>Verse/chorus</w:t>
            </w:r>
          </w:p>
          <w:p w:rsidR="009032DB" w:rsidRPr="00D62472" w:rsidRDefault="00DC4F38" w:rsidP="009032DB">
            <w:pPr>
              <w:pStyle w:val="bullet0"/>
            </w:pPr>
            <w:r>
              <w:t>32 c</w:t>
            </w:r>
            <w:r w:rsidR="009032DB">
              <w:t>ount phrase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032DB" w:rsidRPr="005A651E" w:rsidRDefault="009032DB" w:rsidP="009032D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032DB" w:rsidRPr="005A651E" w:rsidRDefault="009032DB" w:rsidP="009032D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032DB" w:rsidRPr="001204C3" w:rsidTr="00CB0345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9032DB" w:rsidRPr="00125EBC" w:rsidRDefault="009032DB" w:rsidP="009032DB">
            <w:r w:rsidRPr="00125EBC">
              <w:t>Exercise</w:t>
            </w:r>
          </w:p>
          <w:p w:rsidR="009032DB" w:rsidRDefault="009032DB" w:rsidP="009032DB">
            <w:r w:rsidRPr="00125EBC">
              <w:t>Warm up</w:t>
            </w:r>
          </w:p>
          <w:p w:rsidR="009032DB" w:rsidRPr="00691BA2" w:rsidRDefault="009032DB" w:rsidP="009032DB">
            <w:pPr>
              <w:pStyle w:val="bullet0"/>
            </w:pPr>
            <w:r w:rsidRPr="00691BA2">
              <w:t>Pulse raising</w:t>
            </w:r>
          </w:p>
          <w:p w:rsidR="009032DB" w:rsidRPr="00691BA2" w:rsidRDefault="009032DB" w:rsidP="009032DB">
            <w:pPr>
              <w:pStyle w:val="bullet0"/>
            </w:pPr>
            <w:r>
              <w:t>Dynamic stretching</w:t>
            </w:r>
          </w:p>
          <w:p w:rsidR="009032DB" w:rsidRDefault="009032DB" w:rsidP="009032DB">
            <w:r>
              <w:t>Main cardiovascular workout using the aerobic curve</w:t>
            </w:r>
          </w:p>
          <w:p w:rsidR="009032DB" w:rsidRPr="00E21128" w:rsidRDefault="009032DB" w:rsidP="009032DB">
            <w:pPr>
              <w:pStyle w:val="bullet0"/>
            </w:pPr>
            <w:r w:rsidRPr="00E21128">
              <w:t>Pulse raiser</w:t>
            </w:r>
          </w:p>
          <w:p w:rsidR="009032DB" w:rsidRDefault="009032DB" w:rsidP="009032DB">
            <w:pPr>
              <w:pStyle w:val="bullet0"/>
            </w:pPr>
            <w:r w:rsidRPr="00E21128">
              <w:t>Main workout</w:t>
            </w:r>
          </w:p>
          <w:p w:rsidR="009032DB" w:rsidRPr="00E21128" w:rsidRDefault="009032DB" w:rsidP="009032DB">
            <w:pPr>
              <w:pStyle w:val="bullet0"/>
            </w:pPr>
            <w:r>
              <w:t>Build down</w:t>
            </w:r>
          </w:p>
          <w:p w:rsidR="009032DB" w:rsidRDefault="009032DB" w:rsidP="009032DB">
            <w:r w:rsidRPr="00125EBC">
              <w:t xml:space="preserve">Muscular </w:t>
            </w:r>
            <w:r>
              <w:t>conditioning</w:t>
            </w:r>
          </w:p>
          <w:p w:rsidR="009032DB" w:rsidRPr="00125EBC" w:rsidRDefault="009032DB" w:rsidP="009032DB">
            <w:pPr>
              <w:pStyle w:val="bullet0"/>
            </w:pPr>
            <w:r w:rsidRPr="00125EBC">
              <w:t>Cool down</w:t>
            </w:r>
            <w:r>
              <w:t>/flexibility</w:t>
            </w:r>
          </w:p>
          <w:p w:rsidR="009032DB" w:rsidRPr="00125EBC" w:rsidRDefault="009032DB" w:rsidP="009032DB">
            <w:pPr>
              <w:pStyle w:val="bullet0"/>
            </w:pPr>
            <w:r w:rsidRPr="00125EBC">
              <w:t>Appropriate exercises for the class</w:t>
            </w:r>
          </w:p>
          <w:p w:rsidR="009032DB" w:rsidRPr="00125EBC" w:rsidRDefault="009032DB" w:rsidP="009032DB">
            <w:pPr>
              <w:pStyle w:val="bullet0"/>
            </w:pPr>
            <w:r w:rsidRPr="00125EBC">
              <w:t xml:space="preserve">Appropriate progressions 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032DB" w:rsidRPr="005A651E" w:rsidRDefault="009032DB" w:rsidP="009032D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032DB" w:rsidRPr="005A651E" w:rsidRDefault="009032DB" w:rsidP="009032D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032DB" w:rsidRPr="001204C3" w:rsidTr="00CB0345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9032DB" w:rsidRPr="00F37165" w:rsidRDefault="009032DB" w:rsidP="009032DB">
            <w:r>
              <w:t>Teaching p</w:t>
            </w:r>
            <w:r w:rsidRPr="00F37165">
              <w:t>oints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032DB" w:rsidRPr="005A651E" w:rsidRDefault="009032DB" w:rsidP="009032D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032DB" w:rsidRPr="005A651E" w:rsidRDefault="009032DB" w:rsidP="009032D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032DB" w:rsidRPr="001204C3" w:rsidTr="00CB0345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9032DB" w:rsidRPr="00F37165" w:rsidRDefault="009032DB" w:rsidP="009032DB">
            <w:r w:rsidRPr="00F37165"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032DB" w:rsidRPr="005A651E" w:rsidRDefault="009032DB" w:rsidP="009032D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032DB" w:rsidRPr="005A651E" w:rsidRDefault="009032DB" w:rsidP="009032D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032DB" w:rsidRPr="001204C3" w:rsidTr="00CB0345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9032DB" w:rsidRPr="009032DB" w:rsidRDefault="009032DB" w:rsidP="00BF3CC8">
            <w:r w:rsidRPr="00F37165">
              <w:t>Overall conclusion of the case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032DB" w:rsidRPr="005A651E" w:rsidRDefault="009032DB" w:rsidP="009032D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032DB" w:rsidRPr="005A651E" w:rsidRDefault="009032DB" w:rsidP="009032D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032DB" w:rsidRPr="001204C3" w:rsidTr="00CB0345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9032DB" w:rsidRPr="00F37165" w:rsidRDefault="009032DB" w:rsidP="009032DB">
            <w:r>
              <w:lastRenderedPageBreak/>
              <w:t>Self-</w:t>
            </w:r>
            <w:r w:rsidRPr="00F37165">
              <w:t>reflection at the end of each session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032DB" w:rsidRPr="005A651E" w:rsidRDefault="009032DB" w:rsidP="009032D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032DB" w:rsidRPr="005A651E" w:rsidRDefault="009032DB" w:rsidP="009032D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032DB" w:rsidRPr="001204C3" w:rsidTr="00CB0345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9032DB" w:rsidRPr="006731CB" w:rsidRDefault="009032DB" w:rsidP="006731CB">
            <w:r w:rsidRPr="006731CB">
              <w:t>Performances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032DB" w:rsidRPr="006731CB" w:rsidRDefault="009032DB" w:rsidP="006731CB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992" w:type="dxa"/>
          </w:tcPr>
          <w:p w:rsidR="009032DB" w:rsidRPr="005A651E" w:rsidRDefault="009032DB" w:rsidP="009032D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Pr="0064757D" w:rsidRDefault="00BA514F" w:rsidP="00BA514F">
      <w:pPr>
        <w:spacing w:after="120"/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</w:t>
      </w:r>
      <w:r w:rsidR="0064757D">
        <w:t>_</w:t>
      </w:r>
      <w:r>
        <w:t xml:space="preserve">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</w:t>
      </w:r>
      <w:r w:rsidR="006731CB">
        <w:t>_____</w:t>
      </w:r>
      <w:r>
        <w:t>_______</w:t>
      </w:r>
      <w:r w:rsidR="0064757D">
        <w:t xml:space="preserve"> </w:t>
      </w:r>
      <w:r w:rsidRPr="00B07B93">
        <w:rPr>
          <w:b/>
        </w:rPr>
        <w:t>Date:</w:t>
      </w:r>
      <w:r>
        <w:t xml:space="preserve"> _______________</w:t>
      </w:r>
    </w:p>
    <w:p w:rsidR="00BA514F" w:rsidRPr="001E0802" w:rsidRDefault="006731CB" w:rsidP="00BA514F">
      <w:pPr>
        <w:spacing w:after="120"/>
        <w:rPr>
          <w:b/>
        </w:rPr>
      </w:pPr>
      <w:r>
        <w:rPr>
          <w:b/>
        </w:rPr>
        <w:br/>
      </w:r>
      <w:r w:rsidR="00BA514F">
        <w:rPr>
          <w:b/>
        </w:rPr>
        <w:t>Learner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BA514F">
        <w:t>_______________________________</w:t>
      </w:r>
    </w:p>
    <w:p w:rsidR="009032DB" w:rsidRDefault="00BA514F" w:rsidP="0073367D">
      <w:pPr>
        <w:spacing w:after="240"/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 w:rsidR="00664337">
        <w:t xml:space="preserve"> ________________</w:t>
      </w:r>
      <w:r w:rsidR="0064757D">
        <w:t>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9032DB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99570D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99570D" w:rsidP="008D49C7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99570D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99570D" w:rsidP="008D49C7">
            <w:pPr>
              <w:spacing w:before="60" w:after="60"/>
            </w:pPr>
            <w:r>
              <w:t>Qualification Adminstrator</w:t>
            </w:r>
            <w:bookmarkStart w:id="0" w:name="_GoBack"/>
            <w:bookmarkEnd w:id="0"/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32DB" w:rsidRDefault="009032DB" w:rsidP="00735D34">
      <w:r>
        <w:separator/>
      </w:r>
    </w:p>
  </w:endnote>
  <w:endnote w:type="continuationSeparator" w:id="0">
    <w:p w:rsidR="009032DB" w:rsidRDefault="009032DB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9032DB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9032DB">
              <w:rPr>
                <w:szCs w:val="18"/>
              </w:rPr>
              <w:t>iUSP168</w:t>
            </w:r>
            <w:r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99570D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DC4F38">
              <w:rPr>
                <w:szCs w:val="18"/>
              </w:rPr>
              <w:t xml:space="preserve">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99570D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99570D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32DB" w:rsidRDefault="009032DB" w:rsidP="00735D34">
      <w:r>
        <w:separator/>
      </w:r>
    </w:p>
  </w:footnote>
  <w:footnote w:type="continuationSeparator" w:id="0">
    <w:p w:rsidR="009032DB" w:rsidRDefault="009032DB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9C7106E"/>
    <w:multiLevelType w:val="hybridMultilevel"/>
    <w:tmpl w:val="FDAAE9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7574DE"/>
    <w:multiLevelType w:val="hybridMultilevel"/>
    <w:tmpl w:val="5ED6A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wFAPolstAtAAAA"/>
  </w:docVars>
  <w:rsids>
    <w:rsidRoot w:val="009032DB"/>
    <w:rsid w:val="00003257"/>
    <w:rsid w:val="0001369A"/>
    <w:rsid w:val="00061C6A"/>
    <w:rsid w:val="00096EC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96AB1"/>
    <w:rsid w:val="002C2ACF"/>
    <w:rsid w:val="0031096E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4757D"/>
    <w:rsid w:val="0065222C"/>
    <w:rsid w:val="00664337"/>
    <w:rsid w:val="006731CB"/>
    <w:rsid w:val="006736F4"/>
    <w:rsid w:val="006C2FED"/>
    <w:rsid w:val="006F489D"/>
    <w:rsid w:val="0070684E"/>
    <w:rsid w:val="0072212E"/>
    <w:rsid w:val="0073367D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032DB"/>
    <w:rsid w:val="0093597A"/>
    <w:rsid w:val="009541DF"/>
    <w:rsid w:val="00974429"/>
    <w:rsid w:val="00974DDB"/>
    <w:rsid w:val="00976267"/>
    <w:rsid w:val="00992337"/>
    <w:rsid w:val="0099570D"/>
    <w:rsid w:val="009D42F0"/>
    <w:rsid w:val="009F197D"/>
    <w:rsid w:val="00A47301"/>
    <w:rsid w:val="00A66143"/>
    <w:rsid w:val="00A679AF"/>
    <w:rsid w:val="00A85166"/>
    <w:rsid w:val="00A926BD"/>
    <w:rsid w:val="00A9756D"/>
    <w:rsid w:val="00B52567"/>
    <w:rsid w:val="00BA514F"/>
    <w:rsid w:val="00BD6D8C"/>
    <w:rsid w:val="00BE19AA"/>
    <w:rsid w:val="00BF0C3B"/>
    <w:rsid w:val="00BF13A4"/>
    <w:rsid w:val="00BF3CC8"/>
    <w:rsid w:val="00C311A4"/>
    <w:rsid w:val="00C4005F"/>
    <w:rsid w:val="00C603BC"/>
    <w:rsid w:val="00C813BD"/>
    <w:rsid w:val="00CB3513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DC4F38"/>
    <w:rsid w:val="00E102F0"/>
    <w:rsid w:val="00E41C18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55BE30FA-7D48-4B52-9777-D197F4BDE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paragraph" w:styleId="Heading6">
    <w:name w:val="heading 6"/>
    <w:basedOn w:val="Normal"/>
    <w:next w:val="Normal"/>
    <w:link w:val="Heading6Char"/>
    <w:qFormat/>
    <w:rsid w:val="009032DB"/>
    <w:pPr>
      <w:keepNext/>
      <w:spacing w:after="0"/>
      <w:outlineLvl w:val="5"/>
    </w:pPr>
    <w:rPr>
      <w:rFonts w:ascii="Arial" w:eastAsia="Times New Roman" w:hAnsi="Arial" w:cs="Times New Roman"/>
      <w:b/>
      <w:sz w:val="24"/>
      <w:szCs w:val="20"/>
      <w:lang w:val="en-US"/>
    </w:rPr>
  </w:style>
  <w:style w:type="paragraph" w:styleId="Heading9">
    <w:name w:val="heading 9"/>
    <w:basedOn w:val="Normal"/>
    <w:next w:val="Normal"/>
    <w:link w:val="Heading9Char"/>
    <w:qFormat/>
    <w:rsid w:val="009032DB"/>
    <w:pPr>
      <w:keepNext/>
      <w:spacing w:after="0"/>
      <w:outlineLvl w:val="8"/>
    </w:pPr>
    <w:rPr>
      <w:rFonts w:ascii="Arial" w:eastAsia="Times New Roman" w:hAnsi="Arial" w:cs="Times New Roman"/>
      <w:i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character" w:customStyle="1" w:styleId="Heading6Char">
    <w:name w:val="Heading 6 Char"/>
    <w:basedOn w:val="DefaultParagraphFont"/>
    <w:link w:val="Heading6"/>
    <w:rsid w:val="009032DB"/>
    <w:rPr>
      <w:rFonts w:ascii="Arial" w:eastAsia="Times New Roman" w:hAnsi="Arial" w:cs="Times New Roman"/>
      <w:b/>
      <w:sz w:val="24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9032DB"/>
    <w:rPr>
      <w:rFonts w:ascii="Arial" w:eastAsia="Times New Roman" w:hAnsi="Arial" w:cs="Times New Roman"/>
      <w:i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35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reatment%20Evidence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8A0538-A300-4795-B742-3E43A35E9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Treatment Evidence Guidance Form_v1</Template>
  <TotalTime>0</TotalTime>
  <Pages>3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Fields</cp:lastModifiedBy>
  <cp:revision>2</cp:revision>
  <cp:lastPrinted>2018-03-13T11:43:00Z</cp:lastPrinted>
  <dcterms:created xsi:type="dcterms:W3CDTF">2019-09-27T11:59:00Z</dcterms:created>
  <dcterms:modified xsi:type="dcterms:W3CDTF">2019-09-27T11:59:00Z</dcterms:modified>
</cp:coreProperties>
</file>