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6A1F86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27C" w:rsidRPr="00E6627C" w:rsidRDefault="00F2435B" w:rsidP="00E6627C">
      <w:pPr>
        <w:pStyle w:val="Title"/>
        <w:spacing w:after="240"/>
      </w:pPr>
      <w:r>
        <w:t>Client Consultation</w:t>
      </w:r>
      <w:r w:rsidR="00E6627C">
        <w:t xml:space="preserve"> Form</w:t>
      </w:r>
    </w:p>
    <w:p w:rsidR="00F77413" w:rsidRPr="006A1F86" w:rsidRDefault="00946F3E" w:rsidP="006858C7">
      <w:pPr>
        <w:rPr>
          <w:b/>
          <w:sz w:val="32"/>
        </w:rPr>
      </w:pPr>
      <w:r w:rsidRPr="00946F3E">
        <w:rPr>
          <w:b/>
          <w:sz w:val="32"/>
        </w:rPr>
        <w:t>iUSP166</w:t>
      </w:r>
      <w:r>
        <w:rPr>
          <w:b/>
          <w:sz w:val="32"/>
        </w:rPr>
        <w:t xml:space="preserve"> </w:t>
      </w:r>
      <w:r w:rsidR="006858C7" w:rsidRPr="00E6627C">
        <w:rPr>
          <w:b/>
          <w:sz w:val="32"/>
        </w:rPr>
        <w:t xml:space="preserve">– </w:t>
      </w:r>
      <w:r w:rsidR="003A4B69">
        <w:rPr>
          <w:sz w:val="32"/>
        </w:rPr>
        <w:t>Programming a P</w:t>
      </w:r>
      <w:r w:rsidR="00043773" w:rsidRPr="00043773">
        <w:rPr>
          <w:sz w:val="32"/>
        </w:rPr>
        <w:t>ilates teaching session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531"/>
        <w:gridCol w:w="697"/>
        <w:gridCol w:w="898"/>
        <w:gridCol w:w="496"/>
        <w:gridCol w:w="1394"/>
        <w:gridCol w:w="236"/>
        <w:gridCol w:w="461"/>
        <w:gridCol w:w="697"/>
        <w:gridCol w:w="969"/>
        <w:gridCol w:w="425"/>
      </w:tblGrid>
      <w:tr w:rsidR="002C5C77" w:rsidRPr="007F0350" w:rsidTr="00E6627C">
        <w:tc>
          <w:tcPr>
            <w:tcW w:w="10485" w:type="dxa"/>
            <w:gridSpan w:val="1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gridSpan w:val="2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gridSpan w:val="2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gridSpan w:val="3"/>
            <w:shd w:val="clear" w:color="auto" w:fill="FFFFFF" w:themeFill="background1"/>
            <w:vAlign w:val="center"/>
          </w:tcPr>
          <w:p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gridSpan w:val="2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5"/>
            <w:shd w:val="clear" w:color="auto" w:fill="FFFFFF" w:themeFill="background1"/>
            <w:vAlign w:val="center"/>
          </w:tcPr>
          <w:p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6"/>
            <w:shd w:val="clear" w:color="auto" w:fill="FFFFFF" w:themeFill="background1"/>
            <w:vAlign w:val="center"/>
          </w:tcPr>
          <w:p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11"/>
            <w:shd w:val="clear" w:color="auto" w:fill="FFFFFF" w:themeFill="background1"/>
            <w:vAlign w:val="center"/>
          </w:tcPr>
          <w:p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3A4B69" w:rsidP="00E25719">
            <w:r>
              <w:t>GP a</w:t>
            </w:r>
            <w:r w:rsidR="00E25719">
              <w:t>ddress:</w:t>
            </w:r>
          </w:p>
        </w:tc>
        <w:tc>
          <w:tcPr>
            <w:tcW w:w="8363" w:type="dxa"/>
            <w:gridSpan w:val="11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Number of children: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11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Date of last period: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11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6A1F86" w:rsidRPr="00003257" w:rsidTr="006A1F86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6A1F86" w:rsidRDefault="006A1F86" w:rsidP="00E25719">
            <w:r w:rsidRPr="006A1F86">
              <w:t>How often do you exercise?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6A1F86" w:rsidRPr="0087609D" w:rsidRDefault="006A1F86" w:rsidP="006A1F86">
            <w:pPr>
              <w:jc w:val="center"/>
            </w:pPr>
            <w:r w:rsidRPr="006A1F86">
              <w:t>None</w:t>
            </w:r>
          </w:p>
        </w:tc>
        <w:tc>
          <w:tcPr>
            <w:tcW w:w="531" w:type="dxa"/>
            <w:shd w:val="clear" w:color="auto" w:fill="FFFFFF" w:themeFill="background1"/>
            <w:vAlign w:val="center"/>
          </w:tcPr>
          <w:p w:rsidR="006A1F86" w:rsidRPr="0087609D" w:rsidRDefault="00662260" w:rsidP="006A1F86">
            <w:pPr>
              <w:jc w:val="center"/>
            </w:pPr>
            <w:sdt>
              <w:sdtPr>
                <w:id w:val="-19430581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1F8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95" w:type="dxa"/>
            <w:gridSpan w:val="2"/>
            <w:shd w:val="clear" w:color="auto" w:fill="FFFFFF" w:themeFill="background1"/>
            <w:vAlign w:val="center"/>
          </w:tcPr>
          <w:p w:rsidR="006A1F86" w:rsidRPr="0087609D" w:rsidRDefault="006A1F86" w:rsidP="006A1F86">
            <w:pPr>
              <w:jc w:val="center"/>
            </w:pPr>
            <w:r w:rsidRPr="006A1F86">
              <w:t>Regular</w:t>
            </w:r>
          </w:p>
        </w:tc>
        <w:tc>
          <w:tcPr>
            <w:tcW w:w="496" w:type="dxa"/>
            <w:shd w:val="clear" w:color="auto" w:fill="FFFFFF" w:themeFill="background1"/>
            <w:vAlign w:val="center"/>
          </w:tcPr>
          <w:p w:rsidR="006A1F86" w:rsidRPr="0087609D" w:rsidRDefault="00662260" w:rsidP="006A1F86">
            <w:pPr>
              <w:jc w:val="center"/>
            </w:pPr>
            <w:sdt>
              <w:sdtPr>
                <w:id w:val="-19819090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1F8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30" w:type="dxa"/>
            <w:gridSpan w:val="2"/>
            <w:shd w:val="clear" w:color="auto" w:fill="FFFFFF" w:themeFill="background1"/>
            <w:vAlign w:val="center"/>
          </w:tcPr>
          <w:p w:rsidR="006A1F86" w:rsidRPr="0087609D" w:rsidRDefault="006A1F86" w:rsidP="006A1F86">
            <w:pPr>
              <w:jc w:val="center"/>
            </w:pPr>
            <w:r w:rsidRPr="006A1F86">
              <w:t>Occasional</w:t>
            </w:r>
          </w:p>
        </w:tc>
        <w:tc>
          <w:tcPr>
            <w:tcW w:w="461" w:type="dxa"/>
            <w:shd w:val="clear" w:color="auto" w:fill="FFFFFF" w:themeFill="background1"/>
            <w:vAlign w:val="center"/>
          </w:tcPr>
          <w:p w:rsidR="006A1F86" w:rsidRPr="0087609D" w:rsidRDefault="00662260" w:rsidP="006A1F86">
            <w:pPr>
              <w:jc w:val="center"/>
            </w:pPr>
            <w:sdt>
              <w:sdtPr>
                <w:id w:val="13693351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1F8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66" w:type="dxa"/>
            <w:gridSpan w:val="2"/>
            <w:shd w:val="clear" w:color="auto" w:fill="FFFFFF" w:themeFill="background1"/>
            <w:vAlign w:val="center"/>
          </w:tcPr>
          <w:p w:rsidR="006A1F86" w:rsidRPr="0087609D" w:rsidRDefault="006A1F86" w:rsidP="006A1F86">
            <w:pPr>
              <w:jc w:val="center"/>
            </w:pPr>
            <w:r w:rsidRPr="006A1F86">
              <w:t>Irregular</w:t>
            </w: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6A1F86" w:rsidRPr="0087609D" w:rsidRDefault="00662260" w:rsidP="006A1F86">
            <w:pPr>
              <w:jc w:val="center"/>
            </w:pPr>
            <w:sdt>
              <w:sdtPr>
                <w:id w:val="4982364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1F8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A1F86" w:rsidRPr="00003257" w:rsidTr="006A1F86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6A1F86" w:rsidRPr="006A1F86" w:rsidRDefault="006A1F86" w:rsidP="00E25719">
            <w:r w:rsidRPr="006A1F86">
              <w:t>Type</w:t>
            </w:r>
            <w:r>
              <w:t>:</w:t>
            </w:r>
          </w:p>
        </w:tc>
        <w:tc>
          <w:tcPr>
            <w:tcW w:w="8363" w:type="dxa"/>
            <w:gridSpan w:val="11"/>
            <w:shd w:val="clear" w:color="auto" w:fill="FFFFFF" w:themeFill="background1"/>
            <w:vAlign w:val="center"/>
          </w:tcPr>
          <w:p w:rsidR="006A1F86" w:rsidRDefault="006A1F86" w:rsidP="00E25719">
            <w:pPr>
              <w:tabs>
                <w:tab w:val="left" w:pos="6705"/>
              </w:tabs>
              <w:spacing w:before="20" w:after="20"/>
            </w:pPr>
          </w:p>
          <w:p w:rsidR="006A1F86" w:rsidRPr="0087609D" w:rsidRDefault="006A1F86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043773" w:rsidP="0082428A">
            <w:pPr>
              <w:jc w:val="center"/>
            </w:pPr>
            <w:r>
              <w:t>Any recent injuries including fractures, strains, sprains, ruptures or tears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662260" w:rsidP="00A72B2F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A72B2F" w:rsidRDefault="00043773" w:rsidP="0082428A">
            <w:pPr>
              <w:jc w:val="center"/>
            </w:pPr>
            <w:r>
              <w:t>Diarrhoea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662260" w:rsidP="00A72B2F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87609D" w:rsidRDefault="00043773" w:rsidP="0082428A">
            <w:pPr>
              <w:jc w:val="center"/>
            </w:pPr>
            <w:r>
              <w:t>After a heavy meal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662260" w:rsidP="00A72B2F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043773" w:rsidP="0082428A">
            <w:pPr>
              <w:jc w:val="center"/>
            </w:pPr>
            <w:r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662260" w:rsidP="00A72B2F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043773" w:rsidP="0082428A">
            <w:pPr>
              <w:jc w:val="center"/>
            </w:pPr>
            <w:r>
              <w:t>Any musculoskeletal problems including joint or back pain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662260" w:rsidP="00A72B2F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043773" w:rsidP="0082428A">
            <w:pPr>
              <w:jc w:val="center"/>
            </w:pPr>
            <w:r>
              <w:t>Under the influence of alcohol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662260" w:rsidP="00A72B2F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043773" w:rsidP="0082428A">
            <w:pPr>
              <w:jc w:val="center"/>
            </w:pPr>
            <w:r>
              <w:t>Any contagious disease or infections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662260" w:rsidP="00A72B2F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043773" w:rsidP="0082428A">
            <w:pPr>
              <w:jc w:val="center"/>
            </w:pPr>
            <w:r>
              <w:t>Any chronic joint problems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662260" w:rsidP="00A72B2F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2000E4" w:rsidP="0082428A">
            <w:pPr>
              <w:jc w:val="center"/>
            </w:pPr>
            <w:r>
              <w:t>If over</w:t>
            </w:r>
            <w:r w:rsidR="00043773">
              <w:t>tired or exhausted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662260" w:rsidP="00A72B2F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043773" w:rsidP="0082428A">
            <w:pPr>
              <w:jc w:val="center"/>
            </w:pPr>
            <w:r>
              <w:t>Any undiagnosed illness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662260" w:rsidP="00A72B2F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043773" w:rsidP="0082428A">
            <w:pPr>
              <w:jc w:val="center"/>
            </w:pPr>
            <w:r>
              <w:t>Any pain and soreness in muscles caused by trauma or injury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662260" w:rsidP="00A72B2F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043773" w:rsidP="0082428A">
            <w:pPr>
              <w:jc w:val="center"/>
            </w:pPr>
            <w:r>
              <w:t>If under the influence of painkilling drugs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662260" w:rsidP="00A72B2F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043773" w:rsidP="0082428A">
            <w:pPr>
              <w:jc w:val="center"/>
            </w:pPr>
            <w:r>
              <w:t>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662260" w:rsidP="00A72B2F">
            <w:pPr>
              <w:ind w:left="-57"/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043773" w:rsidP="0082428A">
            <w:pPr>
              <w:jc w:val="center"/>
            </w:pPr>
            <w:r>
              <w:t>Slipped disc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662260" w:rsidP="00A72B2F">
            <w:pPr>
              <w:jc w:val="center"/>
            </w:pPr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5E1A9A" w:rsidP="0082428A">
            <w:pPr>
              <w:jc w:val="center"/>
            </w:pPr>
            <w:r>
              <w:t>If taking strong pain</w:t>
            </w:r>
            <w:r w:rsidR="00043773">
              <w:t>killers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662260" w:rsidP="00A72B2F">
            <w:pPr>
              <w:jc w:val="center"/>
            </w:pPr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C636DA" w:rsidRPr="0087609D" w:rsidRDefault="00043773" w:rsidP="00A61D0B">
            <w:pPr>
              <w:pStyle w:val="Boldstatement"/>
              <w:spacing w:before="20" w:after="20"/>
              <w:rPr>
                <w:sz w:val="24"/>
              </w:rPr>
            </w:pPr>
            <w:r w:rsidRPr="00043773">
              <w:rPr>
                <w:sz w:val="24"/>
              </w:rPr>
              <w:t>A medical check-up should be sought before starting an exercise programme especially for people with the following:</w:t>
            </w:r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043773" w:rsidP="0082428A">
            <w:pPr>
              <w:jc w:val="center"/>
            </w:pPr>
            <w:r>
              <w:t>Heart condition or any history of heart disease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662260" w:rsidP="00A72B2F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8B198A" w:rsidRDefault="00043773" w:rsidP="0082428A">
            <w:pPr>
              <w:jc w:val="center"/>
            </w:pPr>
            <w:r>
              <w:t>Obesity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662260" w:rsidP="00A72B2F"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87609D" w:rsidRDefault="00043773" w:rsidP="0082428A">
            <w:pPr>
              <w:jc w:val="center"/>
            </w:pPr>
            <w:r>
              <w:t>Any history of lung problems including asthma, bronchitis or emphysema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662260" w:rsidP="00A72B2F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043773" w:rsidP="0082428A">
            <w:pPr>
              <w:jc w:val="center"/>
            </w:pPr>
            <w:r>
              <w:t>High blood pressure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662260" w:rsidP="00A72B2F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043773" w:rsidP="0082428A">
            <w:pPr>
              <w:jc w:val="center"/>
            </w:pPr>
            <w:r>
              <w:t>Whiplash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662260" w:rsidP="00A72B2F"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043773" w:rsidP="0082428A">
            <w:pPr>
              <w:jc w:val="center"/>
            </w:pPr>
            <w:r>
              <w:t>Smoker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662260" w:rsidP="00A72B2F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5F3923" w:rsidP="0082428A">
            <w:pPr>
              <w:jc w:val="center"/>
            </w:pPr>
            <w:r>
              <w:t>Any condition</w:t>
            </w:r>
            <w:r w:rsidR="00043773">
              <w:t xml:space="preserve"> treated by a medical practitioner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662260" w:rsidP="00A72B2F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043773" w:rsidP="0082428A">
            <w:pPr>
              <w:jc w:val="center"/>
            </w:pPr>
            <w:r>
              <w:t>History of heart problems in the immediate family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662260" w:rsidP="00A72B2F"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043773" w:rsidP="0082428A">
            <w:pPr>
              <w:jc w:val="center"/>
            </w:pPr>
            <w:r>
              <w:t>Clinical depression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662260" w:rsidP="00A72B2F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043773" w:rsidP="0082428A">
            <w:pPr>
              <w:jc w:val="center"/>
            </w:pPr>
            <w:r>
              <w:t>Trapped/pinched nerve (sciatica)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662260" w:rsidP="00A72B2F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043773" w:rsidP="0082428A">
            <w:pPr>
              <w:jc w:val="center"/>
            </w:pPr>
            <w:r>
              <w:t>Hypertension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662260" w:rsidP="00A72B2F"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043773" w:rsidP="0082428A">
            <w:pPr>
              <w:jc w:val="center"/>
            </w:pPr>
            <w:r>
              <w:t>If there has been any past difficulty with exercise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662260" w:rsidP="00A72B2F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043773" w:rsidP="0082428A">
            <w:pPr>
              <w:jc w:val="center"/>
            </w:pPr>
            <w:r>
              <w:t>Any inflammatory joint conditions including arthritis, rheumatoid arthritis, osteoarthritis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662260" w:rsidP="00A72B2F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043773" w:rsidP="0082428A">
            <w:pPr>
              <w:jc w:val="center"/>
            </w:pPr>
            <w:r>
              <w:t xml:space="preserve">Diabetic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662260" w:rsidP="00A72B2F"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043773" w:rsidP="0082428A">
            <w:pPr>
              <w:jc w:val="center"/>
            </w:pPr>
            <w:r>
              <w:t>Pregnancy – medical permission must be sort before continuing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636DA" w:rsidRDefault="00662260" w:rsidP="00A72B2F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A4B69" w:rsidRPr="0087609D" w:rsidTr="00FA731D">
        <w:trPr>
          <w:trHeight w:val="137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3A4B69" w:rsidRDefault="003A4B69" w:rsidP="0082428A">
            <w:pPr>
              <w:jc w:val="center"/>
            </w:pPr>
            <w:r>
              <w:t>Any neurological disorders including strokes, multiple sclerosis unless medically supervised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A4B69" w:rsidRDefault="00662260" w:rsidP="00A72B2F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4B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6990" w:type="dxa"/>
            <w:gridSpan w:val="4"/>
            <w:shd w:val="clear" w:color="auto" w:fill="E7E6E6" w:themeFill="background2"/>
            <w:vAlign w:val="center"/>
          </w:tcPr>
          <w:p w:rsidR="003A4B69" w:rsidRDefault="003A4B69" w:rsidP="00A72B2F">
            <w:pPr>
              <w:jc w:val="center"/>
            </w:pPr>
          </w:p>
        </w:tc>
      </w:tr>
    </w:tbl>
    <w:p w:rsidR="004667A2" w:rsidRDefault="004667A2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4957"/>
        <w:gridCol w:w="425"/>
        <w:gridCol w:w="4678"/>
        <w:gridCol w:w="425"/>
      </w:tblGrid>
      <w:tr w:rsidR="00043773" w:rsidRPr="0087609D" w:rsidTr="00043773">
        <w:tc>
          <w:tcPr>
            <w:tcW w:w="10485" w:type="dxa"/>
            <w:gridSpan w:val="4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043773" w:rsidRPr="0087609D" w:rsidRDefault="00043773" w:rsidP="0004377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Written permission required by – </w:t>
            </w:r>
            <w:r>
              <w:rPr>
                <w:b w:val="0"/>
                <w:i/>
                <w:sz w:val="24"/>
              </w:rPr>
              <w:t xml:space="preserve">Either of which should be attached to the treatment form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043773" w:rsidRPr="0087609D" w:rsidTr="00043773">
        <w:trPr>
          <w:trHeight w:val="175"/>
        </w:trPr>
        <w:tc>
          <w:tcPr>
            <w:tcW w:w="4957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043773" w:rsidRDefault="00043773" w:rsidP="00043773">
            <w:pPr>
              <w:jc w:val="center"/>
            </w:pPr>
            <w:r>
              <w:t xml:space="preserve">GP/specialist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3773" w:rsidRDefault="00662260" w:rsidP="00043773">
            <w:pPr>
              <w:ind w:left="-57"/>
              <w:jc w:val="center"/>
            </w:pPr>
            <w:sdt>
              <w:sdtPr>
                <w:id w:val="13540739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377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678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43773" w:rsidRPr="00A72B2F" w:rsidRDefault="00043773" w:rsidP="00043773">
            <w:pPr>
              <w:jc w:val="center"/>
            </w:pPr>
            <w:r>
              <w:t>Client disclaimer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3773" w:rsidRDefault="00043773" w:rsidP="00043773">
            <w:pPr>
              <w:jc w:val="center"/>
            </w:pPr>
            <w:r w:rsidRPr="008E3D3F">
              <w:rPr>
                <w:rFonts w:ascii="Segoe UI Symbol" w:hAnsi="Segoe UI Symbol" w:cs="Segoe UI Symbol"/>
              </w:rPr>
              <w:t>☐</w:t>
            </w:r>
          </w:p>
        </w:tc>
      </w:tr>
    </w:tbl>
    <w:p w:rsidR="006A1F86" w:rsidRDefault="006A1F86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1843"/>
        <w:gridCol w:w="425"/>
        <w:gridCol w:w="1701"/>
        <w:gridCol w:w="284"/>
        <w:gridCol w:w="142"/>
        <w:gridCol w:w="992"/>
        <w:gridCol w:w="709"/>
        <w:gridCol w:w="425"/>
      </w:tblGrid>
      <w:tr w:rsidR="00F2311D" w:rsidRPr="0087609D" w:rsidTr="006A1F86">
        <w:trPr>
          <w:trHeight w:val="28"/>
        </w:trPr>
        <w:tc>
          <w:tcPr>
            <w:tcW w:w="10485" w:type="dxa"/>
            <w:gridSpan w:val="11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F2311D" w:rsidRDefault="003A4B69" w:rsidP="006A1F86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information</w:t>
            </w:r>
            <w:r w:rsidR="00F2311D">
              <w:rPr>
                <w:sz w:val="24"/>
              </w:rPr>
              <w:t xml:space="preserve"> </w:t>
            </w:r>
            <w:r w:rsidR="00F2311D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2311D" w:rsidTr="006A1F86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2311D" w:rsidRDefault="00F2311D" w:rsidP="006A1F86">
            <w:r w:rsidRPr="00E561FE">
              <w:t>Muscular/Skeletal problems</w:t>
            </w:r>
            <w:r>
              <w:t>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Default="00F2311D" w:rsidP="006A1F86">
            <w:pPr>
              <w:jc w:val="center"/>
            </w:pPr>
            <w:r w:rsidRPr="00E561FE">
              <w:t>Back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pPr>
              <w:ind w:left="-57"/>
              <w:jc w:val="center"/>
            </w:pPr>
            <w:sdt>
              <w:sdtPr>
                <w:id w:val="3794457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Pr="008B198A" w:rsidRDefault="005E1A9A" w:rsidP="006A1F86">
            <w:pPr>
              <w:tabs>
                <w:tab w:val="left" w:pos="6705"/>
              </w:tabs>
              <w:spacing w:before="20" w:after="20"/>
              <w:jc w:val="center"/>
            </w:pPr>
            <w:r>
              <w:t>Aches/p</w:t>
            </w:r>
            <w:r w:rsidR="00F2311D" w:rsidRPr="00E561FE">
              <w:t>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pPr>
              <w:jc w:val="center"/>
            </w:pPr>
            <w:sdt>
              <w:sdtPr>
                <w:id w:val="-12897356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Pr="0087609D" w:rsidRDefault="00F2311D" w:rsidP="006A1F86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Stiff joints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pPr>
              <w:jc w:val="center"/>
            </w:pPr>
            <w:sdt>
              <w:sdtPr>
                <w:id w:val="-12454893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F2311D" w:rsidRDefault="00F2311D" w:rsidP="006A1F86">
            <w:pPr>
              <w:jc w:val="center"/>
            </w:pPr>
            <w:r w:rsidRPr="00E561FE">
              <w:t>Headaches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sdt>
              <w:sdtPr>
                <w:id w:val="-11236122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2311D" w:rsidTr="006A1F86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2311D" w:rsidRDefault="00F2311D" w:rsidP="006A1F86">
            <w:r w:rsidRPr="00E561FE">
              <w:t>Digestive problems</w:t>
            </w:r>
            <w:r>
              <w:t>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Default="00F2311D" w:rsidP="006A1F86">
            <w:pPr>
              <w:jc w:val="center"/>
            </w:pPr>
            <w:r w:rsidRPr="00E561FE">
              <w:t>Constipation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pPr>
              <w:ind w:left="-57"/>
              <w:jc w:val="center"/>
            </w:pPr>
            <w:sdt>
              <w:sdtPr>
                <w:id w:val="20211981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Pr="008B198A" w:rsidRDefault="00F2311D" w:rsidP="006A1F86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Bloating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pPr>
              <w:jc w:val="center"/>
            </w:pPr>
            <w:sdt>
              <w:sdtPr>
                <w:id w:val="-4113905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Pr="0087609D" w:rsidRDefault="005E1A9A" w:rsidP="006A1F86">
            <w:pPr>
              <w:tabs>
                <w:tab w:val="left" w:pos="6705"/>
              </w:tabs>
              <w:spacing w:before="20" w:after="20"/>
              <w:jc w:val="center"/>
            </w:pPr>
            <w:r>
              <w:t>Liver/g</w:t>
            </w:r>
            <w:r w:rsidR="00F2311D" w:rsidRPr="00E561FE">
              <w:t>all bladder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pPr>
              <w:jc w:val="center"/>
            </w:pPr>
            <w:sdt>
              <w:sdtPr>
                <w:id w:val="3973977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F2311D" w:rsidRDefault="00F2311D" w:rsidP="006A1F86">
            <w:pPr>
              <w:jc w:val="center"/>
            </w:pPr>
            <w:r w:rsidRPr="00E561FE">
              <w:t>Stomach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sdt>
              <w:sdtPr>
                <w:id w:val="-1663925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2311D" w:rsidTr="006A1F86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2311D" w:rsidRDefault="00F2311D" w:rsidP="006A1F86">
            <w:r w:rsidRPr="00E561FE">
              <w:lastRenderedPageBreak/>
              <w:t>Circulation: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Default="00F2311D" w:rsidP="006A1F86">
            <w:pPr>
              <w:jc w:val="center"/>
            </w:pPr>
            <w:r w:rsidRPr="00E561FE">
              <w:t>Heart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pPr>
              <w:ind w:left="-57"/>
              <w:jc w:val="center"/>
            </w:pPr>
            <w:sdt>
              <w:sdtPr>
                <w:id w:val="7660540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Pr="00F724E4" w:rsidRDefault="00F2311D" w:rsidP="006A1F86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Blood pressure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pPr>
              <w:jc w:val="center"/>
            </w:pPr>
            <w:sdt>
              <w:sdtPr>
                <w:id w:val="-750602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Pr="00F724E4" w:rsidRDefault="00F2311D" w:rsidP="006A1F86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Fluid retention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pPr>
              <w:jc w:val="center"/>
            </w:pPr>
            <w:sdt>
              <w:sdtPr>
                <w:id w:val="17826794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F2311D" w:rsidRDefault="00F2311D" w:rsidP="006A1F86">
            <w:pPr>
              <w:jc w:val="center"/>
            </w:pPr>
            <w:r w:rsidRPr="00E561FE">
              <w:t>Tired legs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sdt>
              <w:sdtPr>
                <w:id w:val="-13271253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2311D" w:rsidTr="006A1F86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2311D" w:rsidRDefault="00F2311D" w:rsidP="006A1F86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Default="00F2311D" w:rsidP="006A1F86">
            <w:pPr>
              <w:jc w:val="center"/>
            </w:pPr>
            <w:r w:rsidRPr="00E561FE">
              <w:t>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sdt>
              <w:sdtPr>
                <w:id w:val="8894627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Pr="00F724E4" w:rsidRDefault="00F2311D" w:rsidP="006A1F86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Cellulite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sdt>
              <w:sdtPr>
                <w:id w:val="-16589988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Pr="00F724E4" w:rsidRDefault="00F2311D" w:rsidP="006A1F86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Kidney problems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sdt>
              <w:sdtPr>
                <w:id w:val="-1605960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F2311D" w:rsidRDefault="00F2311D" w:rsidP="006A1F86">
            <w:pPr>
              <w:jc w:val="center"/>
            </w:pPr>
            <w:r w:rsidRPr="00E561FE">
              <w:t>Cold hands and feet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sdt>
              <w:sdtPr>
                <w:id w:val="-15880733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2311D" w:rsidTr="006A1F86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F2311D" w:rsidRDefault="00F2311D" w:rsidP="006A1F86">
            <w:r w:rsidRPr="00E561FE">
              <w:t>Gynaecological: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Default="00F2311D" w:rsidP="006A1F86">
            <w:pPr>
              <w:jc w:val="center"/>
            </w:pPr>
            <w:r w:rsidRPr="00E561FE">
              <w:t>Irregular periods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sdt>
              <w:sdtPr>
                <w:id w:val="415684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Pr="00F724E4" w:rsidRDefault="00F2311D" w:rsidP="006A1F86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P.M.T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sdt>
              <w:sdtPr>
                <w:id w:val="-20757363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Pr="00F724E4" w:rsidRDefault="00F2311D" w:rsidP="006A1F86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Menopause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sdt>
              <w:sdtPr>
                <w:id w:val="1230421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F2311D" w:rsidRDefault="00F2311D" w:rsidP="006A1F86">
            <w:pPr>
              <w:jc w:val="center"/>
            </w:pPr>
            <w:r w:rsidRPr="00E561FE">
              <w:t>H.R.T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sdt>
              <w:sdtPr>
                <w:id w:val="2907928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2311D" w:rsidTr="006A1F86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2311D" w:rsidRDefault="00F2311D" w:rsidP="006A1F86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Default="00F2311D" w:rsidP="006A1F86">
            <w:pPr>
              <w:jc w:val="center"/>
            </w:pPr>
            <w:r w:rsidRPr="00E561FE">
              <w:t>Pill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sdt>
              <w:sdtPr>
                <w:id w:val="30882952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Pr="00F724E4" w:rsidRDefault="00F2311D" w:rsidP="006A1F86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Coil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sdt>
              <w:sdtPr>
                <w:id w:val="-21350811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6"/>
            <w:shd w:val="clear" w:color="auto" w:fill="FFFFFF" w:themeFill="background1"/>
            <w:vAlign w:val="center"/>
          </w:tcPr>
          <w:p w:rsidR="00F2311D" w:rsidRDefault="00F2311D" w:rsidP="006A1F86">
            <w:r w:rsidRPr="00E561FE">
              <w:t>Other:</w:t>
            </w:r>
          </w:p>
        </w:tc>
      </w:tr>
      <w:tr w:rsidR="00F2311D" w:rsidTr="006A1F86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2311D" w:rsidRDefault="00F2311D" w:rsidP="006A1F86">
            <w:r w:rsidRPr="00E561FE">
              <w:t>Nervous system: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Default="00F2311D" w:rsidP="006A1F86">
            <w:pPr>
              <w:jc w:val="center"/>
            </w:pPr>
            <w:r w:rsidRPr="00E561FE">
              <w:t>Migraine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sdt>
              <w:sdtPr>
                <w:id w:val="576787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Pr="00F724E4" w:rsidRDefault="00F2311D" w:rsidP="006A1F86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Tension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sdt>
              <w:sdtPr>
                <w:id w:val="11491657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Pr="00F724E4" w:rsidRDefault="00F2311D" w:rsidP="006A1F86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Stress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sdt>
              <w:sdtPr>
                <w:id w:val="-14463143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F2311D" w:rsidRDefault="00F2311D" w:rsidP="006A1F86">
            <w:pPr>
              <w:jc w:val="center"/>
            </w:pPr>
            <w:r w:rsidRPr="00E561FE">
              <w:t>Depression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sdt>
              <w:sdtPr>
                <w:id w:val="9987809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2311D" w:rsidTr="006A1F86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2311D" w:rsidRDefault="00F2311D" w:rsidP="006A1F86">
            <w:r w:rsidRPr="00E561FE">
              <w:t>Immune system: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Default="00F2311D" w:rsidP="006A1F86">
            <w:pPr>
              <w:jc w:val="center"/>
            </w:pPr>
            <w:r w:rsidRPr="00E561FE">
              <w:t>Prone to infections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sdt>
              <w:sdtPr>
                <w:id w:val="-4167141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2311D" w:rsidRPr="00F724E4" w:rsidRDefault="00F2311D" w:rsidP="006A1F86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Sore throats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2311D" w:rsidRDefault="00662260" w:rsidP="006A1F86">
            <w:sdt>
              <w:sdtPr>
                <w:id w:val="2231843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2311D" w:rsidRPr="00F724E4" w:rsidRDefault="00F2311D" w:rsidP="006A1F86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Colds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2311D" w:rsidRDefault="00662260" w:rsidP="006A1F86">
            <w:sdt>
              <w:sdtPr>
                <w:id w:val="-2522049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2311D" w:rsidRDefault="00F2311D" w:rsidP="006A1F86">
            <w:pPr>
              <w:jc w:val="center"/>
            </w:pPr>
            <w:r w:rsidRPr="00E561FE">
              <w:t>Chest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2311D" w:rsidRDefault="00662260" w:rsidP="006A1F86">
            <w:sdt>
              <w:sdtPr>
                <w:id w:val="288523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11F8C" w:rsidTr="001B0C1A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211F8C" w:rsidRDefault="00211F8C" w:rsidP="006A1F86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11F8C" w:rsidRDefault="00211F8C" w:rsidP="006A1F86">
            <w:pPr>
              <w:jc w:val="center"/>
            </w:pPr>
            <w:r w:rsidRPr="00E561FE">
              <w:t>Sinuses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11F8C" w:rsidRDefault="00662260" w:rsidP="006A1F86">
            <w:sdt>
              <w:sdtPr>
                <w:id w:val="-9987314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1F8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6521" w:type="dxa"/>
            <w:gridSpan w:val="8"/>
            <w:shd w:val="clear" w:color="auto" w:fill="E7E6E6" w:themeFill="background2"/>
            <w:vAlign w:val="center"/>
          </w:tcPr>
          <w:p w:rsidR="00211F8C" w:rsidRDefault="00211F8C" w:rsidP="006A1F86"/>
        </w:tc>
      </w:tr>
      <w:tr w:rsidR="00F2311D" w:rsidRPr="004C4516" w:rsidTr="006A1F86">
        <w:tc>
          <w:tcPr>
            <w:tcW w:w="10485" w:type="dxa"/>
            <w:gridSpan w:val="11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2311D" w:rsidRPr="004C4516" w:rsidRDefault="00F2311D" w:rsidP="006A1F86">
            <w:r>
              <w:br w:type="page"/>
              <w:t>Regular antibiotic/medication taken?</w:t>
            </w:r>
          </w:p>
        </w:tc>
      </w:tr>
      <w:tr w:rsidR="00F2311D" w:rsidRPr="0087609D" w:rsidTr="006A1F86">
        <w:trPr>
          <w:trHeight w:val="918"/>
        </w:trPr>
        <w:tc>
          <w:tcPr>
            <w:tcW w:w="8217" w:type="dxa"/>
            <w:gridSpan w:val="7"/>
            <w:shd w:val="clear" w:color="auto" w:fill="FFFFFF" w:themeFill="background1"/>
            <w:tcMar>
              <w:top w:w="57" w:type="dxa"/>
              <w:bottom w:w="57" w:type="dxa"/>
            </w:tcMar>
          </w:tcPr>
          <w:p w:rsidR="00F2311D" w:rsidRDefault="00F2311D" w:rsidP="006A1F86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EA6E46">
              <w:rPr>
                <w:i/>
              </w:rPr>
              <w:t>If yes, which ones: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:rsidR="00F2311D" w:rsidRPr="00327692" w:rsidRDefault="00F2311D" w:rsidP="006A1F86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9910170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:rsidR="00F2311D" w:rsidRPr="0087609D" w:rsidRDefault="00F2311D" w:rsidP="006A1F86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11106259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2311D" w:rsidRPr="0087609D" w:rsidTr="006A1F86">
        <w:tc>
          <w:tcPr>
            <w:tcW w:w="10485" w:type="dxa"/>
            <w:gridSpan w:val="11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2311D" w:rsidRPr="0087609D" w:rsidRDefault="00F2311D" w:rsidP="006A1F86">
            <w:pPr>
              <w:tabs>
                <w:tab w:val="left" w:pos="6705"/>
              </w:tabs>
              <w:spacing w:before="20" w:after="20"/>
            </w:pPr>
            <w:r w:rsidRPr="00EA6E46">
              <w:t>Herbal remedies taken?</w:t>
            </w:r>
          </w:p>
        </w:tc>
      </w:tr>
      <w:tr w:rsidR="00F2311D" w:rsidRPr="0087609D" w:rsidTr="006A1F86">
        <w:trPr>
          <w:trHeight w:val="854"/>
        </w:trPr>
        <w:tc>
          <w:tcPr>
            <w:tcW w:w="8217" w:type="dxa"/>
            <w:gridSpan w:val="7"/>
            <w:shd w:val="clear" w:color="auto" w:fill="FFFFFF" w:themeFill="background1"/>
            <w:tcMar>
              <w:top w:w="57" w:type="dxa"/>
              <w:bottom w:w="57" w:type="dxa"/>
            </w:tcMar>
          </w:tcPr>
          <w:p w:rsidR="00F2311D" w:rsidRDefault="00F2311D" w:rsidP="006A1F86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EA6E46">
              <w:rPr>
                <w:i/>
              </w:rPr>
              <w:t>If yes, which ones: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:rsidR="00F2311D" w:rsidRPr="00327692" w:rsidRDefault="00F2311D" w:rsidP="006A1F86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10666183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:rsidR="00F2311D" w:rsidRPr="0087609D" w:rsidRDefault="00F2311D" w:rsidP="006A1F86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-13147082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A4B69" w:rsidTr="001E351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3A4B69" w:rsidRPr="00665E01" w:rsidRDefault="003A4B69" w:rsidP="006A1F86">
            <w:r w:rsidRPr="00E561FE">
              <w:t>Ability to relax: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A4B69" w:rsidRDefault="003A4B69" w:rsidP="006A1F86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A4B69" w:rsidRDefault="00662260" w:rsidP="006A1F86">
            <w:sdt>
              <w:sdtPr>
                <w:id w:val="-6522105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4B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A4B69" w:rsidRPr="00F724E4" w:rsidRDefault="003A4B69" w:rsidP="006A1F86">
            <w:pPr>
              <w:tabs>
                <w:tab w:val="left" w:pos="6705"/>
              </w:tabs>
              <w:spacing w:before="20" w:after="20"/>
              <w:jc w:val="center"/>
            </w:pPr>
            <w:r>
              <w:t>Moderate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A4B69" w:rsidRDefault="00662260" w:rsidP="006A1F86">
            <w:sdt>
              <w:sdtPr>
                <w:id w:val="17095296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4B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A4B69" w:rsidRPr="00F724E4" w:rsidRDefault="003A4B69" w:rsidP="006A1F86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3A4B69" w:rsidRDefault="00662260" w:rsidP="006A1F86">
            <w:sdt>
              <w:sdtPr>
                <w:id w:val="-14313475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4B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26" w:type="dxa"/>
            <w:gridSpan w:val="3"/>
            <w:tcBorders>
              <w:left w:val="nil"/>
            </w:tcBorders>
            <w:shd w:val="clear" w:color="auto" w:fill="E7E6E6" w:themeFill="background2"/>
            <w:vAlign w:val="center"/>
          </w:tcPr>
          <w:p w:rsidR="003A4B69" w:rsidRDefault="003A4B69" w:rsidP="006A1F86"/>
        </w:tc>
      </w:tr>
      <w:tr w:rsidR="00F2311D" w:rsidTr="006A1F86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F2311D" w:rsidRPr="00665E01" w:rsidRDefault="00F2311D" w:rsidP="006A1F86">
            <w:r w:rsidRPr="00E561FE">
              <w:t>Sleep patterns: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Default="00F2311D" w:rsidP="006A1F86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sdt>
              <w:sdtPr>
                <w:id w:val="6738486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Pr="00F724E4" w:rsidRDefault="00F2311D" w:rsidP="006A1F86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sdt>
              <w:sdtPr>
                <w:id w:val="893608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6"/>
            <w:shd w:val="clear" w:color="auto" w:fill="FFFFFF" w:themeFill="background1"/>
            <w:vAlign w:val="center"/>
          </w:tcPr>
          <w:p w:rsidR="00F2311D" w:rsidRDefault="00F2311D" w:rsidP="006A1F86">
            <w:r>
              <w:t>Average no. of hours:</w:t>
            </w:r>
          </w:p>
        </w:tc>
      </w:tr>
      <w:tr w:rsidR="003A4B69" w:rsidTr="00FF54BD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3A4B69" w:rsidRPr="00665E01" w:rsidRDefault="003A4B69" w:rsidP="006A1F86">
            <w:r w:rsidRPr="008544D1">
              <w:t>Do you see natural daylight in your workplace?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A4B69" w:rsidRDefault="003A4B69" w:rsidP="006A1F86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A4B69" w:rsidRDefault="00662260" w:rsidP="006A1F86">
            <w:sdt>
              <w:sdtPr>
                <w:id w:val="6995177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4B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A4B69" w:rsidRPr="00F724E4" w:rsidRDefault="003A4B69" w:rsidP="006A1F86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A4B69" w:rsidRDefault="00662260" w:rsidP="006A1F86">
            <w:sdt>
              <w:sdtPr>
                <w:id w:val="11405392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4B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6"/>
            <w:shd w:val="clear" w:color="auto" w:fill="E7E6E6" w:themeFill="background2"/>
            <w:vAlign w:val="center"/>
          </w:tcPr>
          <w:p w:rsidR="003A4B69" w:rsidRDefault="003A4B69" w:rsidP="006A1F86"/>
        </w:tc>
      </w:tr>
      <w:tr w:rsidR="00F2311D" w:rsidTr="006A1F86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F2311D" w:rsidRPr="00665E01" w:rsidRDefault="00F2311D" w:rsidP="006A1F86">
            <w:r w:rsidRPr="008544D1">
              <w:t>Do you work at a computer?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Default="00F2311D" w:rsidP="006A1F86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sdt>
              <w:sdtPr>
                <w:id w:val="12136174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Pr="00F724E4" w:rsidRDefault="00F2311D" w:rsidP="006A1F86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sdt>
              <w:sdtPr>
                <w:id w:val="10940624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6"/>
            <w:shd w:val="clear" w:color="auto" w:fill="FFFFFF" w:themeFill="background1"/>
            <w:vAlign w:val="center"/>
          </w:tcPr>
          <w:p w:rsidR="00F2311D" w:rsidRDefault="00F2311D" w:rsidP="006A1F86">
            <w:r>
              <w:t>If yes</w:t>
            </w:r>
            <w:r w:rsidR="0031214C">
              <w:t>,</w:t>
            </w:r>
            <w:r>
              <w:t xml:space="preserve"> how many hours:</w:t>
            </w:r>
          </w:p>
        </w:tc>
      </w:tr>
      <w:tr w:rsidR="003A4B69" w:rsidTr="001F4817">
        <w:trPr>
          <w:trHeight w:val="507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3A4B69" w:rsidRPr="008544D1" w:rsidRDefault="003A4B69" w:rsidP="006A1F86">
            <w:r>
              <w:t>Do you eat regular meals?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A4B69" w:rsidRPr="008544D1" w:rsidRDefault="003A4B69" w:rsidP="006A1F86">
            <w:pPr>
              <w:jc w:val="center"/>
            </w:pPr>
            <w:r>
              <w:t xml:space="preserve">Yes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A4B69" w:rsidRDefault="00662260" w:rsidP="006A1F86">
            <w:sdt>
              <w:sdtPr>
                <w:id w:val="-15625565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4B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A4B69" w:rsidRDefault="003A4B69" w:rsidP="006A1F86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A4B69" w:rsidRDefault="00662260" w:rsidP="006A1F86">
            <w:sdt>
              <w:sdtPr>
                <w:id w:val="-17279903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4B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6"/>
            <w:shd w:val="clear" w:color="auto" w:fill="E7E6E6" w:themeFill="background2"/>
            <w:vAlign w:val="center"/>
          </w:tcPr>
          <w:p w:rsidR="003A4B69" w:rsidRDefault="003A4B69" w:rsidP="006A1F86"/>
        </w:tc>
      </w:tr>
      <w:tr w:rsidR="003A4B69" w:rsidTr="00487254">
        <w:trPr>
          <w:trHeight w:val="507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3A4B69" w:rsidRPr="008544D1" w:rsidRDefault="003A4B69" w:rsidP="006A1F86">
            <w:r>
              <w:t>Do you eat in a hurry?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A4B69" w:rsidRPr="008544D1" w:rsidRDefault="003A4B69" w:rsidP="006A1F86">
            <w:pPr>
              <w:jc w:val="center"/>
            </w:pPr>
            <w:r>
              <w:t xml:space="preserve">Yes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A4B69" w:rsidRDefault="00662260" w:rsidP="006A1F86">
            <w:sdt>
              <w:sdtPr>
                <w:id w:val="-8193508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4B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A4B69" w:rsidRDefault="003A4B69" w:rsidP="006A1F86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A4B69" w:rsidRDefault="00662260" w:rsidP="006A1F86">
            <w:sdt>
              <w:sdtPr>
                <w:id w:val="17140729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4B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6"/>
            <w:shd w:val="clear" w:color="auto" w:fill="E7E6E6" w:themeFill="background2"/>
            <w:vAlign w:val="center"/>
          </w:tcPr>
          <w:p w:rsidR="003A4B69" w:rsidRDefault="003A4B69" w:rsidP="006A1F86"/>
        </w:tc>
      </w:tr>
      <w:tr w:rsidR="00F2311D" w:rsidTr="006A1F86">
        <w:trPr>
          <w:trHeight w:val="507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F2311D" w:rsidRPr="008544D1" w:rsidRDefault="00F2311D" w:rsidP="006A1F86">
            <w:r>
              <w:t>Do you take food/vitamin supplements?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Pr="008544D1" w:rsidRDefault="00F2311D" w:rsidP="006A1F86">
            <w:pPr>
              <w:jc w:val="center"/>
            </w:pPr>
            <w:r>
              <w:t xml:space="preserve">Yes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sdt>
              <w:sdtPr>
                <w:id w:val="-16054846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Default="00F2311D" w:rsidP="006A1F86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sdt>
              <w:sdtPr>
                <w:id w:val="-18832402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6"/>
            <w:shd w:val="clear" w:color="auto" w:fill="FFFFFF" w:themeFill="background1"/>
            <w:vAlign w:val="center"/>
          </w:tcPr>
          <w:p w:rsidR="00F2311D" w:rsidRDefault="00F2311D" w:rsidP="006A1F86">
            <w:r>
              <w:t>If yes, which ones:</w:t>
            </w:r>
          </w:p>
        </w:tc>
      </w:tr>
      <w:tr w:rsidR="005E1A9A" w:rsidTr="006A1F86">
        <w:trPr>
          <w:trHeight w:val="507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5E1A9A" w:rsidRPr="008544D1" w:rsidRDefault="005E1A9A" w:rsidP="006A1F86">
            <w:r w:rsidRPr="00B4643A">
              <w:t>How many portions of each of these items does your diet contain per day?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E1A9A" w:rsidRPr="008544D1" w:rsidRDefault="005E1A9A" w:rsidP="006A1F86">
            <w:pPr>
              <w:jc w:val="center"/>
            </w:pPr>
            <w:r>
              <w:t>Fresh fruit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E1A9A" w:rsidRDefault="005E1A9A" w:rsidP="006A1F86"/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E1A9A" w:rsidRDefault="005E1A9A" w:rsidP="006A1F86">
            <w:pPr>
              <w:tabs>
                <w:tab w:val="left" w:pos="6705"/>
              </w:tabs>
              <w:spacing w:before="20" w:after="20"/>
              <w:jc w:val="center"/>
            </w:pPr>
            <w:r>
              <w:t>Fresh vegetables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E1A9A" w:rsidRDefault="005E1A9A" w:rsidP="006A1F86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E1A9A" w:rsidRDefault="005E1A9A" w:rsidP="006A1F86">
            <w:pPr>
              <w:tabs>
                <w:tab w:val="left" w:pos="6705"/>
              </w:tabs>
              <w:spacing w:before="20" w:after="20"/>
              <w:jc w:val="center"/>
            </w:pPr>
            <w:r>
              <w:t>Protein and source:</w:t>
            </w:r>
          </w:p>
        </w:tc>
        <w:tc>
          <w:tcPr>
            <w:tcW w:w="2552" w:type="dxa"/>
            <w:gridSpan w:val="5"/>
            <w:tcBorders>
              <w:left w:val="nil"/>
            </w:tcBorders>
            <w:shd w:val="clear" w:color="auto" w:fill="FFFFFF" w:themeFill="background1"/>
            <w:vAlign w:val="center"/>
          </w:tcPr>
          <w:p w:rsidR="005E1A9A" w:rsidRDefault="005E1A9A" w:rsidP="006A1F86"/>
        </w:tc>
      </w:tr>
      <w:tr w:rsidR="00F2311D" w:rsidTr="006A1F86">
        <w:trPr>
          <w:trHeight w:val="507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F2311D" w:rsidRPr="008544D1" w:rsidRDefault="00F2311D" w:rsidP="006A1F86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Pr="008544D1" w:rsidRDefault="00F2311D" w:rsidP="006A1F86">
            <w:pPr>
              <w:jc w:val="center"/>
            </w:pPr>
            <w:r>
              <w:t>Dairy produce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F2311D" w:rsidP="006A1F86"/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Default="00F2311D" w:rsidP="006A1F86">
            <w:pPr>
              <w:tabs>
                <w:tab w:val="left" w:pos="6705"/>
              </w:tabs>
              <w:spacing w:before="20" w:after="20"/>
              <w:jc w:val="center"/>
            </w:pPr>
            <w:r>
              <w:t>Sweet things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F2311D" w:rsidP="006A1F86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Default="00F2311D" w:rsidP="006A1F86">
            <w:pPr>
              <w:tabs>
                <w:tab w:val="left" w:pos="6705"/>
              </w:tabs>
              <w:spacing w:before="20" w:after="20"/>
              <w:jc w:val="center"/>
            </w:pPr>
            <w:r>
              <w:t>Added salt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F2311D" w:rsidP="006A1F86"/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F2311D" w:rsidRDefault="00F2311D" w:rsidP="006A1F86">
            <w:pPr>
              <w:jc w:val="center"/>
            </w:pPr>
            <w:r>
              <w:t>Added sugar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F2311D" w:rsidP="006A1F86"/>
        </w:tc>
      </w:tr>
      <w:tr w:rsidR="00F2311D" w:rsidTr="006A1F86">
        <w:trPr>
          <w:trHeight w:val="507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F2311D" w:rsidRPr="00665E01" w:rsidRDefault="00F2311D" w:rsidP="006A1F86">
            <w:r w:rsidRPr="008544D1">
              <w:t>How many units of these drinks do you consume per day?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Default="00F2311D" w:rsidP="006A1F86">
            <w:pPr>
              <w:jc w:val="center"/>
            </w:pPr>
            <w:r w:rsidRPr="008544D1">
              <w:t>Tea: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F2311D" w:rsidP="006A1F86"/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Pr="00F724E4" w:rsidRDefault="00F2311D" w:rsidP="006A1F86">
            <w:pPr>
              <w:tabs>
                <w:tab w:val="left" w:pos="6705"/>
              </w:tabs>
              <w:spacing w:before="20" w:after="20"/>
              <w:jc w:val="center"/>
            </w:pPr>
            <w:r>
              <w:t>Coffee: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F2311D" w:rsidP="006A1F86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Pr="00F724E4" w:rsidRDefault="00F2311D" w:rsidP="006A1F86">
            <w:pPr>
              <w:tabs>
                <w:tab w:val="left" w:pos="6705"/>
              </w:tabs>
              <w:spacing w:before="20" w:after="20"/>
              <w:jc w:val="center"/>
            </w:pPr>
            <w:r>
              <w:t>Fruit juice: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F2311D" w:rsidP="006A1F86"/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F2311D" w:rsidRDefault="00F2311D" w:rsidP="006A1F86">
            <w:pPr>
              <w:jc w:val="center"/>
            </w:pPr>
            <w:r>
              <w:t>Water: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F2311D" w:rsidP="006A1F86"/>
        </w:tc>
      </w:tr>
      <w:tr w:rsidR="00F2311D" w:rsidTr="006A1F86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F2311D" w:rsidRPr="00665E01" w:rsidRDefault="00F2311D" w:rsidP="006A1F86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Default="00F2311D" w:rsidP="006A1F86">
            <w:pPr>
              <w:jc w:val="center"/>
            </w:pPr>
            <w:r>
              <w:t>Soft drinks: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F2311D" w:rsidP="006A1F86"/>
        </w:tc>
        <w:tc>
          <w:tcPr>
            <w:tcW w:w="6521" w:type="dxa"/>
            <w:gridSpan w:val="8"/>
            <w:shd w:val="clear" w:color="auto" w:fill="FFFFFF" w:themeFill="background1"/>
            <w:vAlign w:val="center"/>
          </w:tcPr>
          <w:p w:rsidR="00F2311D" w:rsidRDefault="00F2311D" w:rsidP="006A1F86">
            <w:r>
              <w:t>Other:</w:t>
            </w:r>
          </w:p>
        </w:tc>
      </w:tr>
      <w:tr w:rsidR="003A4B69" w:rsidTr="00E533EA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3A4B69" w:rsidRPr="00665E01" w:rsidRDefault="003A4B69" w:rsidP="006A1F86">
            <w:r w:rsidRPr="008544D1">
              <w:t>Do you suffer from food allergies?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A4B69" w:rsidRDefault="003A4B69" w:rsidP="006A1F86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A4B69" w:rsidRDefault="00662260" w:rsidP="006A1F86">
            <w:sdt>
              <w:sdtPr>
                <w:id w:val="13240080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4B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A4B69" w:rsidRPr="00F724E4" w:rsidRDefault="003A4B69" w:rsidP="006A1F86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A4B69" w:rsidRDefault="00662260" w:rsidP="006A1F86">
            <w:sdt>
              <w:sdtPr>
                <w:id w:val="-10398233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4B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6"/>
            <w:shd w:val="clear" w:color="auto" w:fill="E7E6E6" w:themeFill="background2"/>
            <w:vAlign w:val="center"/>
          </w:tcPr>
          <w:p w:rsidR="003A4B69" w:rsidRDefault="003A4B69" w:rsidP="006A1F86"/>
        </w:tc>
      </w:tr>
      <w:tr w:rsidR="003A4B69" w:rsidTr="003E3C9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3A4B69" w:rsidRPr="00665E01" w:rsidRDefault="003A4B69" w:rsidP="006A1F86">
            <w:r w:rsidRPr="008544D1">
              <w:lastRenderedPageBreak/>
              <w:t>Bingeing</w:t>
            </w:r>
            <w:r>
              <w:t>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A4B69" w:rsidRDefault="003A4B69" w:rsidP="006A1F86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A4B69" w:rsidRDefault="00662260" w:rsidP="006A1F86">
            <w:sdt>
              <w:sdtPr>
                <w:id w:val="-22769709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4B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A4B69" w:rsidRPr="00F724E4" w:rsidRDefault="003A4B69" w:rsidP="006A1F86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A4B69" w:rsidRDefault="00662260" w:rsidP="006A1F86">
            <w:sdt>
              <w:sdtPr>
                <w:id w:val="-562523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4B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6"/>
            <w:shd w:val="clear" w:color="auto" w:fill="E7E6E6" w:themeFill="background2"/>
            <w:vAlign w:val="center"/>
          </w:tcPr>
          <w:p w:rsidR="003A4B69" w:rsidRDefault="003A4B69" w:rsidP="006A1F86"/>
        </w:tc>
      </w:tr>
      <w:tr w:rsidR="003A4B69" w:rsidTr="0077228A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3A4B69" w:rsidRPr="00665E01" w:rsidRDefault="003A4B69" w:rsidP="006A1F86">
            <w:r w:rsidRPr="008544D1">
              <w:t>Overeating</w:t>
            </w:r>
            <w:r>
              <w:t>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A4B69" w:rsidRDefault="003A4B69" w:rsidP="006A1F86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A4B69" w:rsidRDefault="00662260" w:rsidP="006A1F86">
            <w:sdt>
              <w:sdtPr>
                <w:id w:val="12095267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4B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A4B69" w:rsidRPr="00F724E4" w:rsidRDefault="003A4B69" w:rsidP="006A1F86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A4B69" w:rsidRDefault="00662260" w:rsidP="006A1F86">
            <w:sdt>
              <w:sdtPr>
                <w:id w:val="-15655607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4B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6"/>
            <w:shd w:val="clear" w:color="auto" w:fill="E7E6E6" w:themeFill="background2"/>
            <w:vAlign w:val="center"/>
          </w:tcPr>
          <w:p w:rsidR="003A4B69" w:rsidRDefault="003A4B69" w:rsidP="006A1F86"/>
        </w:tc>
      </w:tr>
      <w:tr w:rsidR="00F2311D" w:rsidTr="006A1F86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F2311D" w:rsidRPr="00665E01" w:rsidRDefault="00F2311D" w:rsidP="006A1F86">
            <w:r w:rsidRPr="008544D1">
              <w:t>Do you smoke?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Default="00F2311D" w:rsidP="006A1F86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sdt>
              <w:sdtPr>
                <w:id w:val="14486624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Pr="00F724E4" w:rsidRDefault="00F2311D" w:rsidP="006A1F86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sdt>
              <w:sdtPr>
                <w:id w:val="-18502472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6"/>
            <w:shd w:val="clear" w:color="auto" w:fill="FFFFFF" w:themeFill="background1"/>
            <w:vAlign w:val="center"/>
          </w:tcPr>
          <w:p w:rsidR="00F2311D" w:rsidRDefault="00F2311D" w:rsidP="006A1F86">
            <w:r>
              <w:t>How many per day:</w:t>
            </w:r>
          </w:p>
        </w:tc>
      </w:tr>
      <w:tr w:rsidR="00F2311D" w:rsidTr="006A1F86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F2311D" w:rsidRPr="00665E01" w:rsidRDefault="00F2311D" w:rsidP="006A1F86">
            <w:r w:rsidRPr="008544D1">
              <w:t>Do you drink alcohol?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Default="00F2311D" w:rsidP="006A1F86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sdt>
              <w:sdtPr>
                <w:id w:val="-6816696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729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Pr="00F724E4" w:rsidRDefault="00F2311D" w:rsidP="006A1F86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sdt>
              <w:sdtPr>
                <w:id w:val="-17611284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6"/>
            <w:shd w:val="clear" w:color="auto" w:fill="FFFFFF" w:themeFill="background1"/>
            <w:vAlign w:val="center"/>
          </w:tcPr>
          <w:p w:rsidR="0031214C" w:rsidRDefault="00F2311D" w:rsidP="006A1F86">
            <w:r>
              <w:t>How many units</w:t>
            </w:r>
          </w:p>
          <w:p w:rsidR="00F2311D" w:rsidRDefault="00F2311D" w:rsidP="006A1F86">
            <w:r>
              <w:t>per day:</w:t>
            </w:r>
          </w:p>
        </w:tc>
      </w:tr>
      <w:tr w:rsidR="00F2311D" w:rsidTr="005E1A9A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F2311D" w:rsidRDefault="00F2311D" w:rsidP="006A1F86">
            <w:r>
              <w:t>Do you exercise?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Default="009B1807" w:rsidP="005E1A9A">
            <w:pPr>
              <w:jc w:val="center"/>
            </w:pPr>
            <w:r>
              <w:t>None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5E1A9A" w:rsidP="005E1A9A">
            <w:pPr>
              <w:jc w:val="center"/>
            </w:pPr>
            <w:r w:rsidRPr="005E1A9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Default="009B1807" w:rsidP="005E1A9A">
            <w:pPr>
              <w:tabs>
                <w:tab w:val="left" w:pos="6705"/>
              </w:tabs>
              <w:spacing w:before="20" w:after="20"/>
              <w:jc w:val="center"/>
            </w:pPr>
            <w:r>
              <w:t>Occasional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5E1A9A" w:rsidP="005E1A9A">
            <w:pPr>
              <w:jc w:val="center"/>
            </w:pPr>
            <w:r w:rsidRPr="005E1A9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auto"/>
            <w:vAlign w:val="center"/>
          </w:tcPr>
          <w:p w:rsidR="00F2311D" w:rsidRDefault="009B1807" w:rsidP="005E1A9A">
            <w:pPr>
              <w:tabs>
                <w:tab w:val="left" w:pos="6705"/>
              </w:tabs>
              <w:spacing w:before="20" w:after="20"/>
              <w:jc w:val="center"/>
            </w:pPr>
            <w:r>
              <w:t>Irregular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F2311D" w:rsidRDefault="005E1A9A" w:rsidP="005E1A9A">
            <w:pPr>
              <w:jc w:val="center"/>
            </w:pPr>
            <w:r w:rsidRPr="005E1A9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:rsidR="00F2311D" w:rsidRDefault="009B1807" w:rsidP="005E1A9A">
            <w:pPr>
              <w:jc w:val="center"/>
            </w:pPr>
            <w:r>
              <w:t>Regular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:rsidR="00F2311D" w:rsidRDefault="005E1A9A" w:rsidP="005E1A9A">
            <w:pPr>
              <w:jc w:val="center"/>
            </w:pPr>
            <w:r w:rsidRPr="005E1A9A">
              <w:rPr>
                <w:rFonts w:ascii="Segoe UI Symbol" w:hAnsi="Segoe UI Symbol" w:cs="Segoe UI Symbol"/>
              </w:rPr>
              <w:t>☐</w:t>
            </w:r>
          </w:p>
        </w:tc>
      </w:tr>
      <w:tr w:rsidR="009B1807" w:rsidTr="006A1F86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9B1807" w:rsidRDefault="009B1807" w:rsidP="006A1F86"/>
        </w:tc>
        <w:tc>
          <w:tcPr>
            <w:tcW w:w="8647" w:type="dxa"/>
            <w:gridSpan w:val="10"/>
            <w:shd w:val="clear" w:color="auto" w:fill="FFFFFF" w:themeFill="background1"/>
            <w:vAlign w:val="center"/>
          </w:tcPr>
          <w:p w:rsidR="009B1807" w:rsidRDefault="009B1807" w:rsidP="006A1F86">
            <w:r>
              <w:t>Types:</w:t>
            </w:r>
          </w:p>
        </w:tc>
      </w:tr>
      <w:tr w:rsidR="00F2311D" w:rsidTr="006A1F86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F2311D" w:rsidRDefault="00F2311D" w:rsidP="006A1F86">
            <w:r>
              <w:t>What is your skin type?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Default="00F2311D" w:rsidP="006A1F86">
            <w:pPr>
              <w:jc w:val="center"/>
            </w:pPr>
            <w:r>
              <w:t xml:space="preserve">Dry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sdt>
              <w:sdtPr>
                <w:id w:val="18809719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Default="00F2311D" w:rsidP="006A1F86">
            <w:pPr>
              <w:tabs>
                <w:tab w:val="left" w:pos="6705"/>
              </w:tabs>
              <w:spacing w:before="20" w:after="20"/>
              <w:jc w:val="center"/>
            </w:pPr>
            <w:r>
              <w:t>Oily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sdt>
              <w:sdtPr>
                <w:id w:val="2116319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auto"/>
            <w:vAlign w:val="center"/>
          </w:tcPr>
          <w:p w:rsidR="00F2311D" w:rsidRDefault="00F2311D" w:rsidP="006A1F86">
            <w:pPr>
              <w:tabs>
                <w:tab w:val="left" w:pos="6705"/>
              </w:tabs>
              <w:spacing w:before="20" w:after="20"/>
              <w:jc w:val="center"/>
            </w:pPr>
            <w:r>
              <w:t>Combination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F2311D" w:rsidRDefault="00662260" w:rsidP="006A1F86">
            <w:sdt>
              <w:sdtPr>
                <w:id w:val="-5690370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:rsidR="00F2311D" w:rsidRDefault="00F2311D" w:rsidP="006A1F86">
            <w:pPr>
              <w:jc w:val="center"/>
            </w:pPr>
            <w:r>
              <w:t>Sensitive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:rsidR="00F2311D" w:rsidRDefault="00662260" w:rsidP="006A1F86">
            <w:sdt>
              <w:sdtPr>
                <w:id w:val="12132314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A4B69" w:rsidTr="00157725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3A4B69" w:rsidRDefault="003A4B69" w:rsidP="006A1F86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A4B69" w:rsidRDefault="003A4B69" w:rsidP="006A1F86">
            <w:pPr>
              <w:jc w:val="center"/>
            </w:pPr>
            <w:r>
              <w:t>Dehydrated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A4B69" w:rsidRDefault="00662260" w:rsidP="006A1F86">
            <w:sdt>
              <w:sdtPr>
                <w:id w:val="-634886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4B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6521" w:type="dxa"/>
            <w:gridSpan w:val="8"/>
            <w:shd w:val="clear" w:color="auto" w:fill="E7E6E6" w:themeFill="background2"/>
            <w:vAlign w:val="center"/>
          </w:tcPr>
          <w:p w:rsidR="003A4B69" w:rsidRDefault="003A4B69" w:rsidP="006A1F86"/>
        </w:tc>
      </w:tr>
      <w:tr w:rsidR="00F2311D" w:rsidTr="006A1F86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F2311D" w:rsidRPr="00665E01" w:rsidRDefault="00F2311D" w:rsidP="006A1F86">
            <w:r>
              <w:t>Do you suffer/have suffered from?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Default="00F2311D" w:rsidP="006A1F86">
            <w:pPr>
              <w:jc w:val="center"/>
            </w:pPr>
            <w:r>
              <w:t>Dermatitis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sdt>
              <w:sdtPr>
                <w:id w:val="-37793667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Pr="00F724E4" w:rsidRDefault="00F2311D" w:rsidP="006A1F86">
            <w:pPr>
              <w:tabs>
                <w:tab w:val="left" w:pos="6705"/>
              </w:tabs>
              <w:spacing w:before="20" w:after="20"/>
              <w:jc w:val="center"/>
            </w:pPr>
            <w:r>
              <w:t>Eczema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sdt>
              <w:sdtPr>
                <w:id w:val="168194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auto"/>
            <w:vAlign w:val="center"/>
          </w:tcPr>
          <w:p w:rsidR="00F2311D" w:rsidRPr="00F724E4" w:rsidRDefault="00F2311D" w:rsidP="006A1F86">
            <w:pPr>
              <w:tabs>
                <w:tab w:val="left" w:pos="6705"/>
              </w:tabs>
              <w:spacing w:before="20" w:after="20"/>
              <w:jc w:val="center"/>
            </w:pPr>
            <w:r>
              <w:t>Psoriasis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F2311D" w:rsidRDefault="00662260" w:rsidP="006A1F86">
            <w:sdt>
              <w:sdtPr>
                <w:id w:val="1161831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:rsidR="00F2311D" w:rsidRDefault="00F2311D" w:rsidP="006A1F86">
            <w:pPr>
              <w:jc w:val="center"/>
            </w:pPr>
            <w:r>
              <w:t>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:rsidR="00F2311D" w:rsidRDefault="00662260" w:rsidP="006A1F86">
            <w:sdt>
              <w:sdtPr>
                <w:id w:val="10742396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2311D" w:rsidTr="006A1F86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F2311D" w:rsidRPr="00665E01" w:rsidRDefault="00F2311D" w:rsidP="006A1F86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Default="00F2311D" w:rsidP="006A1F86">
            <w:pPr>
              <w:jc w:val="center"/>
            </w:pPr>
            <w:r>
              <w:t>Acne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sdt>
              <w:sdtPr>
                <w:id w:val="-8191907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2311D" w:rsidRPr="00F724E4" w:rsidRDefault="00F2311D" w:rsidP="006A1F86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Hay fever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2311D" w:rsidRDefault="00662260" w:rsidP="006A1F86">
            <w:sdt>
              <w:sdtPr>
                <w:id w:val="114578474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auto"/>
            <w:vAlign w:val="center"/>
          </w:tcPr>
          <w:p w:rsidR="00F2311D" w:rsidRPr="00F724E4" w:rsidRDefault="00F2311D" w:rsidP="006A1F86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Asthma 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F2311D" w:rsidRDefault="00662260" w:rsidP="006A1F86">
            <w:sdt>
              <w:sdtPr>
                <w:id w:val="866559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:rsidR="00F2311D" w:rsidRDefault="00F2311D" w:rsidP="006A1F86">
            <w:pPr>
              <w:jc w:val="center"/>
            </w:pPr>
            <w:r>
              <w:t>Skin cancer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:rsidR="00F2311D" w:rsidRDefault="00662260" w:rsidP="006A1F86">
            <w:sdt>
              <w:sdtPr>
                <w:id w:val="40865639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31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2311D" w:rsidTr="00F2311D">
        <w:trPr>
          <w:trHeight w:val="171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F2311D" w:rsidRPr="00665E01" w:rsidRDefault="00F2311D" w:rsidP="006A1F86">
            <w:r>
              <w:t>Stress level is (1-10, 10 being the highest)</w:t>
            </w:r>
          </w:p>
        </w:tc>
        <w:tc>
          <w:tcPr>
            <w:tcW w:w="4394" w:type="dxa"/>
            <w:gridSpan w:val="4"/>
            <w:shd w:val="clear" w:color="auto" w:fill="FFFFFF" w:themeFill="background1"/>
            <w:vAlign w:val="center"/>
          </w:tcPr>
          <w:p w:rsidR="00F2311D" w:rsidRDefault="00F2311D" w:rsidP="00F2311D">
            <w:r>
              <w:t>At work:</w:t>
            </w:r>
          </w:p>
        </w:tc>
        <w:tc>
          <w:tcPr>
            <w:tcW w:w="4253" w:type="dxa"/>
            <w:gridSpan w:val="6"/>
            <w:shd w:val="clear" w:color="auto" w:fill="FFFFFF" w:themeFill="background1"/>
            <w:vAlign w:val="center"/>
          </w:tcPr>
          <w:p w:rsidR="00F2311D" w:rsidRDefault="00F2311D" w:rsidP="00F2311D">
            <w:r>
              <w:t>At home:</w:t>
            </w:r>
          </w:p>
        </w:tc>
      </w:tr>
    </w:tbl>
    <w:p w:rsidR="00211F8C" w:rsidRDefault="00211F8C" w:rsidP="00A72B2F"/>
    <w:p w:rsidR="009B1807" w:rsidRDefault="00211F8C" w:rsidP="00211F8C">
      <w:pPr>
        <w:spacing w:line="259" w:lineRule="auto"/>
      </w:pPr>
      <w:r>
        <w:br w:type="page"/>
      </w:r>
    </w:p>
    <w:p w:rsidR="009B1807" w:rsidRPr="005A37E3" w:rsidRDefault="005A37E3" w:rsidP="005A37E3">
      <w:pPr>
        <w:pBdr>
          <w:top w:val="single" w:sz="12" w:space="1" w:color="05C3DE"/>
        </w:pBdr>
        <w:spacing w:before="240" w:after="240"/>
        <w:outlineLvl w:val="0"/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</w:pPr>
      <w:r>
        <w:rPr>
          <w:b/>
          <w:sz w:val="32"/>
        </w:rPr>
        <w:lastRenderedPageBreak/>
        <w:t>iUSP166</w:t>
      </w:r>
      <w:r w:rsidR="001174A7" w:rsidRPr="001174A7"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  <w:t xml:space="preserve"> – </w:t>
      </w:r>
      <w:r w:rsidR="001174A7"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  <w:t>Completed physical activity readiness questionnaire to be included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841"/>
        <w:gridCol w:w="2268"/>
        <w:gridCol w:w="2127"/>
        <w:gridCol w:w="2127"/>
      </w:tblGrid>
      <w:tr w:rsidR="009B1807" w:rsidRPr="0087609D" w:rsidTr="009B1807">
        <w:trPr>
          <w:trHeight w:val="28"/>
        </w:trPr>
        <w:tc>
          <w:tcPr>
            <w:tcW w:w="2122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9B1807" w:rsidRDefault="009B1807" w:rsidP="009B1807">
            <w:pPr>
              <w:pStyle w:val="Boldstatement"/>
              <w:spacing w:before="20" w:after="20"/>
              <w:jc w:val="center"/>
              <w:rPr>
                <w:sz w:val="24"/>
              </w:rPr>
            </w:pPr>
            <w:r>
              <w:rPr>
                <w:sz w:val="24"/>
              </w:rPr>
              <w:t>Details of exercise recommendations</w:t>
            </w:r>
          </w:p>
        </w:tc>
        <w:tc>
          <w:tcPr>
            <w:tcW w:w="1841" w:type="dxa"/>
            <w:shd w:val="clear" w:color="auto" w:fill="DEEAF6"/>
            <w:vAlign w:val="center"/>
          </w:tcPr>
          <w:p w:rsidR="009B1807" w:rsidRDefault="009B1807" w:rsidP="006A1F86">
            <w:pPr>
              <w:pStyle w:val="Boldstatement"/>
              <w:spacing w:before="20" w:after="20"/>
              <w:jc w:val="center"/>
              <w:rPr>
                <w:sz w:val="24"/>
              </w:rPr>
            </w:pPr>
            <w:r>
              <w:rPr>
                <w:sz w:val="24"/>
              </w:rPr>
              <w:t>Rationale</w:t>
            </w:r>
          </w:p>
        </w:tc>
        <w:tc>
          <w:tcPr>
            <w:tcW w:w="2268" w:type="dxa"/>
            <w:shd w:val="clear" w:color="auto" w:fill="DEEAF6"/>
            <w:vAlign w:val="center"/>
          </w:tcPr>
          <w:p w:rsidR="009B1807" w:rsidRDefault="009B1807" w:rsidP="006A1F86">
            <w:pPr>
              <w:pStyle w:val="Boldstatement"/>
              <w:spacing w:before="20" w:after="20"/>
              <w:jc w:val="center"/>
              <w:rPr>
                <w:sz w:val="24"/>
              </w:rPr>
            </w:pPr>
            <w:r>
              <w:rPr>
                <w:sz w:val="24"/>
              </w:rPr>
              <w:t>Alternatives</w:t>
            </w:r>
          </w:p>
        </w:tc>
        <w:tc>
          <w:tcPr>
            <w:tcW w:w="2127" w:type="dxa"/>
            <w:shd w:val="clear" w:color="auto" w:fill="DEEAF6"/>
            <w:vAlign w:val="center"/>
          </w:tcPr>
          <w:p w:rsidR="009B1807" w:rsidRDefault="009B1807" w:rsidP="006A1F86">
            <w:pPr>
              <w:pStyle w:val="Boldstatement"/>
              <w:spacing w:before="20" w:after="20"/>
              <w:jc w:val="center"/>
              <w:rPr>
                <w:sz w:val="24"/>
              </w:rPr>
            </w:pPr>
            <w:r>
              <w:rPr>
                <w:sz w:val="24"/>
              </w:rPr>
              <w:t>Expected progression</w:t>
            </w:r>
          </w:p>
        </w:tc>
        <w:tc>
          <w:tcPr>
            <w:tcW w:w="2127" w:type="dxa"/>
            <w:shd w:val="clear" w:color="auto" w:fill="DEEAF6"/>
            <w:vAlign w:val="center"/>
          </w:tcPr>
          <w:p w:rsidR="009B1807" w:rsidRDefault="009B1807" w:rsidP="006A1F86">
            <w:pPr>
              <w:pStyle w:val="Boldstatement"/>
              <w:spacing w:before="20" w:after="20"/>
              <w:jc w:val="center"/>
              <w:rPr>
                <w:sz w:val="24"/>
              </w:rPr>
            </w:pPr>
            <w:r>
              <w:rPr>
                <w:sz w:val="24"/>
              </w:rPr>
              <w:t>Achieved progression</w:t>
            </w:r>
          </w:p>
        </w:tc>
      </w:tr>
      <w:tr w:rsidR="009B1807" w:rsidTr="009B1807">
        <w:trPr>
          <w:trHeight w:val="1738"/>
        </w:trPr>
        <w:tc>
          <w:tcPr>
            <w:tcW w:w="2122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9B1807" w:rsidRDefault="009B1807" w:rsidP="006A1F86"/>
          <w:p w:rsidR="005A37E3" w:rsidRDefault="005A37E3" w:rsidP="006A1F86"/>
          <w:p w:rsidR="005A37E3" w:rsidRDefault="005A37E3" w:rsidP="006A1F86"/>
          <w:p w:rsidR="005A37E3" w:rsidRDefault="005A37E3" w:rsidP="006A1F86"/>
          <w:p w:rsidR="005A37E3" w:rsidRDefault="005A37E3" w:rsidP="006A1F86"/>
          <w:p w:rsidR="00902061" w:rsidRDefault="00902061" w:rsidP="006A1F86"/>
          <w:p w:rsidR="00902061" w:rsidRDefault="00902061" w:rsidP="006A1F86"/>
          <w:p w:rsidR="005A37E3" w:rsidRDefault="005A37E3" w:rsidP="006A1F86"/>
          <w:p w:rsidR="005A37E3" w:rsidRDefault="005A37E3" w:rsidP="006A1F86"/>
          <w:p w:rsidR="005A37E3" w:rsidRDefault="005A37E3" w:rsidP="006A1F86"/>
        </w:tc>
        <w:tc>
          <w:tcPr>
            <w:tcW w:w="1841" w:type="dxa"/>
            <w:shd w:val="clear" w:color="auto" w:fill="FFFFFF" w:themeFill="background1"/>
            <w:vAlign w:val="center"/>
          </w:tcPr>
          <w:p w:rsidR="009B1807" w:rsidRDefault="009B1807" w:rsidP="006A1F86">
            <w:pPr>
              <w:ind w:left="-57"/>
              <w:jc w:val="center"/>
            </w:pPr>
          </w:p>
          <w:p w:rsidR="009B1807" w:rsidRDefault="009B1807" w:rsidP="006A1F86">
            <w:pPr>
              <w:ind w:left="-57"/>
              <w:jc w:val="center"/>
            </w:pPr>
          </w:p>
          <w:p w:rsidR="009B1807" w:rsidRDefault="009B1807" w:rsidP="006A1F86">
            <w:pPr>
              <w:ind w:left="-57"/>
              <w:jc w:val="center"/>
            </w:pPr>
          </w:p>
          <w:p w:rsidR="009B1807" w:rsidRDefault="009B1807" w:rsidP="006A1F86"/>
          <w:p w:rsidR="009B1807" w:rsidRDefault="009B1807" w:rsidP="006A1F86"/>
          <w:p w:rsidR="009B1807" w:rsidRDefault="009B1807" w:rsidP="006A1F86">
            <w:pPr>
              <w:ind w:left="-57"/>
              <w:jc w:val="center"/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9B1807" w:rsidRDefault="009B1807" w:rsidP="006A1F86">
            <w:pPr>
              <w:jc w:val="center"/>
            </w:pP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9B1807" w:rsidRDefault="009B1807" w:rsidP="006A1F86">
            <w:pPr>
              <w:jc w:val="center"/>
            </w:pPr>
          </w:p>
        </w:tc>
        <w:tc>
          <w:tcPr>
            <w:tcW w:w="2127" w:type="dxa"/>
            <w:shd w:val="clear" w:color="auto" w:fill="FFFFFF" w:themeFill="background1"/>
          </w:tcPr>
          <w:p w:rsidR="009B1807" w:rsidRDefault="009B1807" w:rsidP="006A1F86"/>
        </w:tc>
      </w:tr>
    </w:tbl>
    <w:p w:rsidR="009B1807" w:rsidRDefault="009B1807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9B1807" w:rsidRPr="0087609D" w:rsidTr="006A1F86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9B1807" w:rsidRPr="0087609D" w:rsidRDefault="009B1807" w:rsidP="006A1F86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Details of how the client felt during and after each session: </w:t>
            </w:r>
          </w:p>
        </w:tc>
      </w:tr>
      <w:tr w:rsidR="009B1807" w:rsidTr="006A1F86">
        <w:trPr>
          <w:trHeight w:val="1537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9B1807" w:rsidRDefault="009B1807" w:rsidP="006A1F86"/>
        </w:tc>
      </w:tr>
    </w:tbl>
    <w:p w:rsidR="009B1807" w:rsidRDefault="009B1807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9B1807" w:rsidRPr="0087609D" w:rsidTr="006A1F86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9B1807" w:rsidRPr="0087609D" w:rsidRDefault="009B1807" w:rsidP="006A1F86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Details of home care advice given after each session: </w:t>
            </w:r>
          </w:p>
        </w:tc>
      </w:tr>
      <w:tr w:rsidR="009B1807" w:rsidTr="006A1F86">
        <w:trPr>
          <w:trHeight w:val="1531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9B1807" w:rsidRDefault="009B1807" w:rsidP="006A1F86"/>
        </w:tc>
      </w:tr>
    </w:tbl>
    <w:p w:rsidR="009B1807" w:rsidRDefault="009B1807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9B1807" w:rsidRPr="0087609D" w:rsidTr="006A1F86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9B1807" w:rsidRPr="0087609D" w:rsidRDefault="009B1807" w:rsidP="00C4522C">
            <w:pPr>
              <w:pStyle w:val="Boldstatement"/>
              <w:spacing w:before="20" w:after="20"/>
              <w:rPr>
                <w:sz w:val="24"/>
              </w:rPr>
            </w:pPr>
            <w:r w:rsidRPr="005C2590">
              <w:rPr>
                <w:sz w:val="24"/>
              </w:rPr>
              <w:t>Ov</w:t>
            </w:r>
            <w:r w:rsidR="00607293">
              <w:rPr>
                <w:sz w:val="24"/>
              </w:rPr>
              <w:t xml:space="preserve">erall conclusion of the case study, including recommendations given for futures </w:t>
            </w:r>
            <w:r w:rsidR="003A4B69">
              <w:rPr>
                <w:sz w:val="24"/>
              </w:rPr>
              <w:t>P</w:t>
            </w:r>
            <w:r w:rsidR="005A37E3">
              <w:rPr>
                <w:sz w:val="24"/>
              </w:rPr>
              <w:t>ilates</w:t>
            </w:r>
            <w:r w:rsidR="00607293">
              <w:rPr>
                <w:sz w:val="24"/>
              </w:rPr>
              <w:t xml:space="preserve"> exercises, progression and reflective practice: </w:t>
            </w:r>
          </w:p>
        </w:tc>
      </w:tr>
      <w:tr w:rsidR="00607293" w:rsidTr="006A1F86">
        <w:trPr>
          <w:trHeight w:val="1531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607293" w:rsidRDefault="00607293" w:rsidP="006A1F86"/>
        </w:tc>
      </w:tr>
    </w:tbl>
    <w:p w:rsidR="009B1807" w:rsidRDefault="009B1807" w:rsidP="00A72B2F"/>
    <w:p w:rsidR="009B1807" w:rsidRDefault="00607293" w:rsidP="009B1807">
      <w:r>
        <w:rPr>
          <w:b/>
        </w:rPr>
        <w:t xml:space="preserve">Client </w:t>
      </w:r>
      <w:r w:rsidR="009B1807" w:rsidRPr="00665E01">
        <w:rPr>
          <w:b/>
        </w:rPr>
        <w:t>signature</w:t>
      </w:r>
      <w:r w:rsidR="009B1807">
        <w:t>: _______________________________________________________________________</w:t>
      </w:r>
      <w:r w:rsidR="00662260">
        <w:t>_________</w:t>
      </w:r>
    </w:p>
    <w:p w:rsidR="009B1807" w:rsidRDefault="00607293" w:rsidP="009B1807">
      <w:r>
        <w:rPr>
          <w:b/>
        </w:rPr>
        <w:t>Instructor</w:t>
      </w:r>
      <w:r w:rsidR="009B1807" w:rsidRPr="00665E01">
        <w:rPr>
          <w:b/>
        </w:rPr>
        <w:t xml:space="preserve"> signature</w:t>
      </w:r>
      <w:r w:rsidR="009B1807">
        <w:t>: _________________________________________________</w:t>
      </w:r>
      <w:r>
        <w:t>____________________________</w:t>
      </w:r>
    </w:p>
    <w:p w:rsidR="009B1807" w:rsidRDefault="009B1807" w:rsidP="009B1807">
      <w:r>
        <w:rPr>
          <w:b/>
        </w:rPr>
        <w:t>Date</w:t>
      </w:r>
      <w:r>
        <w:t>: _________________________________________________________________________________</w:t>
      </w:r>
      <w:r w:rsidR="00662260">
        <w:t>________</w:t>
      </w:r>
    </w:p>
    <w:p w:rsidR="009B1807" w:rsidRDefault="009B1807" w:rsidP="00A72B2F"/>
    <w:p w:rsidR="001174A7" w:rsidRDefault="001174A7" w:rsidP="00A72B2F"/>
    <w:p w:rsidR="001174A7" w:rsidRDefault="001174A7" w:rsidP="00A72B2F"/>
    <w:p w:rsidR="005A37E3" w:rsidRPr="005A37E3" w:rsidRDefault="005A37E3" w:rsidP="005A37E3">
      <w:pPr>
        <w:pBdr>
          <w:top w:val="single" w:sz="12" w:space="1" w:color="05C3DE"/>
        </w:pBdr>
        <w:spacing w:before="240" w:after="240"/>
        <w:outlineLvl w:val="0"/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</w:pPr>
      <w:r>
        <w:rPr>
          <w:b/>
          <w:sz w:val="32"/>
        </w:rPr>
        <w:lastRenderedPageBreak/>
        <w:t>iUSP166</w:t>
      </w:r>
      <w:r w:rsidRPr="001174A7"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  <w:t xml:space="preserve"> – </w:t>
      </w:r>
      <w:r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  <w:t>Completed physical activity readiness questionnaire to be included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841"/>
        <w:gridCol w:w="2268"/>
        <w:gridCol w:w="2127"/>
        <w:gridCol w:w="2127"/>
      </w:tblGrid>
      <w:tr w:rsidR="009B1807" w:rsidRPr="0087609D" w:rsidTr="00607293">
        <w:trPr>
          <w:trHeight w:val="28"/>
        </w:trPr>
        <w:tc>
          <w:tcPr>
            <w:tcW w:w="2122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9B1807" w:rsidRDefault="00607293" w:rsidP="006A1F86">
            <w:pPr>
              <w:pStyle w:val="Boldstatement"/>
              <w:spacing w:before="20" w:after="20"/>
              <w:jc w:val="center"/>
              <w:rPr>
                <w:sz w:val="24"/>
              </w:rPr>
            </w:pPr>
            <w:r>
              <w:rPr>
                <w:sz w:val="24"/>
              </w:rPr>
              <w:t>Exercise recommendations</w:t>
            </w:r>
          </w:p>
        </w:tc>
        <w:tc>
          <w:tcPr>
            <w:tcW w:w="1841" w:type="dxa"/>
            <w:shd w:val="clear" w:color="auto" w:fill="DEEAF6"/>
            <w:vAlign w:val="center"/>
          </w:tcPr>
          <w:p w:rsidR="009B1807" w:rsidRDefault="009B1807" w:rsidP="006A1F86">
            <w:pPr>
              <w:pStyle w:val="Boldstatement"/>
              <w:spacing w:before="20" w:after="20"/>
              <w:jc w:val="center"/>
              <w:rPr>
                <w:sz w:val="24"/>
              </w:rPr>
            </w:pPr>
            <w:r>
              <w:rPr>
                <w:sz w:val="24"/>
              </w:rPr>
              <w:t>Rationale</w:t>
            </w:r>
          </w:p>
        </w:tc>
        <w:tc>
          <w:tcPr>
            <w:tcW w:w="2268" w:type="dxa"/>
            <w:shd w:val="clear" w:color="auto" w:fill="DEEAF6"/>
            <w:vAlign w:val="center"/>
          </w:tcPr>
          <w:p w:rsidR="009B1807" w:rsidRDefault="009B1807" w:rsidP="006A1F86">
            <w:pPr>
              <w:pStyle w:val="Boldstatement"/>
              <w:spacing w:before="20" w:after="20"/>
              <w:jc w:val="center"/>
              <w:rPr>
                <w:sz w:val="24"/>
              </w:rPr>
            </w:pPr>
            <w:r>
              <w:rPr>
                <w:sz w:val="24"/>
              </w:rPr>
              <w:t>Alternatives</w:t>
            </w:r>
          </w:p>
        </w:tc>
        <w:tc>
          <w:tcPr>
            <w:tcW w:w="2127" w:type="dxa"/>
            <w:shd w:val="clear" w:color="auto" w:fill="DEEAF6"/>
            <w:vAlign w:val="center"/>
          </w:tcPr>
          <w:p w:rsidR="009B1807" w:rsidRDefault="009B1807" w:rsidP="006A1F86">
            <w:pPr>
              <w:pStyle w:val="Boldstatement"/>
              <w:spacing w:before="20" w:after="20"/>
              <w:jc w:val="center"/>
              <w:rPr>
                <w:sz w:val="24"/>
              </w:rPr>
            </w:pPr>
            <w:r>
              <w:rPr>
                <w:sz w:val="24"/>
              </w:rPr>
              <w:t>Expected progression</w:t>
            </w:r>
          </w:p>
        </w:tc>
        <w:tc>
          <w:tcPr>
            <w:tcW w:w="2127" w:type="dxa"/>
            <w:shd w:val="clear" w:color="auto" w:fill="DEEAF6"/>
            <w:vAlign w:val="center"/>
          </w:tcPr>
          <w:p w:rsidR="009B1807" w:rsidRDefault="009B1807" w:rsidP="006A1F86">
            <w:pPr>
              <w:pStyle w:val="Boldstatement"/>
              <w:spacing w:before="20" w:after="20"/>
              <w:jc w:val="center"/>
              <w:rPr>
                <w:sz w:val="24"/>
              </w:rPr>
            </w:pPr>
            <w:r>
              <w:rPr>
                <w:sz w:val="24"/>
              </w:rPr>
              <w:t>Achieved progression</w:t>
            </w:r>
          </w:p>
        </w:tc>
      </w:tr>
      <w:tr w:rsidR="009B1807" w:rsidTr="00607293">
        <w:trPr>
          <w:trHeight w:val="1738"/>
        </w:trPr>
        <w:tc>
          <w:tcPr>
            <w:tcW w:w="2122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9B1807" w:rsidRDefault="009B1807" w:rsidP="006A1F86"/>
          <w:p w:rsidR="00607293" w:rsidRDefault="00607293" w:rsidP="006A1F86"/>
          <w:p w:rsidR="00607293" w:rsidRDefault="00607293" w:rsidP="006A1F86"/>
          <w:p w:rsidR="005A37E3" w:rsidRDefault="005A37E3" w:rsidP="006A1F86"/>
          <w:p w:rsidR="00607293" w:rsidRDefault="00607293" w:rsidP="006A1F86"/>
          <w:p w:rsidR="00607293" w:rsidRDefault="00607293" w:rsidP="006A1F86"/>
          <w:p w:rsidR="00607293" w:rsidRDefault="00607293" w:rsidP="006A1F86"/>
          <w:p w:rsidR="005A37E3" w:rsidRDefault="005A37E3" w:rsidP="006A1F86"/>
          <w:p w:rsidR="00607293" w:rsidRDefault="00607293" w:rsidP="006A1F86"/>
        </w:tc>
        <w:tc>
          <w:tcPr>
            <w:tcW w:w="1841" w:type="dxa"/>
            <w:shd w:val="clear" w:color="auto" w:fill="FFFFFF" w:themeFill="background1"/>
            <w:vAlign w:val="center"/>
          </w:tcPr>
          <w:p w:rsidR="009B1807" w:rsidRDefault="009B1807" w:rsidP="006A1F86">
            <w:pPr>
              <w:ind w:left="-57"/>
              <w:jc w:val="center"/>
            </w:pPr>
          </w:p>
          <w:p w:rsidR="009B1807" w:rsidRDefault="009B1807" w:rsidP="006A1F86">
            <w:pPr>
              <w:ind w:left="-57"/>
              <w:jc w:val="center"/>
            </w:pPr>
          </w:p>
          <w:p w:rsidR="009B1807" w:rsidRDefault="009B1807" w:rsidP="006A1F86">
            <w:pPr>
              <w:ind w:left="-57"/>
              <w:jc w:val="center"/>
            </w:pPr>
          </w:p>
          <w:p w:rsidR="009B1807" w:rsidRDefault="009B1807" w:rsidP="006A1F86"/>
          <w:p w:rsidR="009B1807" w:rsidRDefault="009B1807" w:rsidP="006A1F86"/>
          <w:p w:rsidR="009B1807" w:rsidRDefault="009B1807" w:rsidP="006A1F86">
            <w:pPr>
              <w:ind w:left="-57"/>
              <w:jc w:val="center"/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9B1807" w:rsidRDefault="009B1807" w:rsidP="006A1F86">
            <w:pPr>
              <w:jc w:val="center"/>
            </w:pP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9B1807" w:rsidRDefault="009B1807" w:rsidP="006A1F86">
            <w:pPr>
              <w:jc w:val="center"/>
            </w:pPr>
          </w:p>
        </w:tc>
        <w:tc>
          <w:tcPr>
            <w:tcW w:w="2127" w:type="dxa"/>
            <w:shd w:val="clear" w:color="auto" w:fill="FFFFFF" w:themeFill="background1"/>
          </w:tcPr>
          <w:p w:rsidR="009B1807" w:rsidRDefault="009B1807" w:rsidP="006A1F86"/>
        </w:tc>
      </w:tr>
    </w:tbl>
    <w:p w:rsidR="009B1807" w:rsidRDefault="009B1807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607293" w:rsidRPr="0087609D" w:rsidTr="006A1F86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607293" w:rsidRPr="0087609D" w:rsidRDefault="00607293" w:rsidP="0060729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Healthy eating advice:</w:t>
            </w:r>
          </w:p>
        </w:tc>
      </w:tr>
      <w:tr w:rsidR="00607293" w:rsidTr="006A1F86">
        <w:trPr>
          <w:trHeight w:val="1537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607293" w:rsidRDefault="00607293" w:rsidP="006A1F86"/>
        </w:tc>
      </w:tr>
    </w:tbl>
    <w:p w:rsidR="00607293" w:rsidRDefault="00607293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607293" w:rsidRPr="0087609D" w:rsidTr="006A1F86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607293" w:rsidRPr="0087609D" w:rsidRDefault="00607293" w:rsidP="006A1F86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Details of how the client felt during and after each session: </w:t>
            </w:r>
          </w:p>
        </w:tc>
      </w:tr>
      <w:tr w:rsidR="00607293" w:rsidTr="006A1F86">
        <w:trPr>
          <w:trHeight w:val="1537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607293" w:rsidRDefault="00607293" w:rsidP="006A1F86"/>
        </w:tc>
      </w:tr>
    </w:tbl>
    <w:p w:rsidR="00607293" w:rsidRDefault="00607293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607293" w:rsidRPr="0087609D" w:rsidTr="006A1F86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607293" w:rsidRPr="0087609D" w:rsidRDefault="00607293" w:rsidP="0060729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Details of home care advice given after each session: </w:t>
            </w:r>
          </w:p>
        </w:tc>
      </w:tr>
      <w:tr w:rsidR="00607293" w:rsidTr="006A1F86">
        <w:trPr>
          <w:trHeight w:val="1537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607293" w:rsidRDefault="00607293" w:rsidP="006A1F86"/>
        </w:tc>
      </w:tr>
    </w:tbl>
    <w:p w:rsidR="009B1807" w:rsidRDefault="009B1807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607293" w:rsidRPr="0087609D" w:rsidTr="006A1F86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607293" w:rsidRPr="0087609D" w:rsidRDefault="00607293" w:rsidP="006A1F86">
            <w:pPr>
              <w:pStyle w:val="Boldstatement"/>
              <w:spacing w:before="20" w:after="20"/>
              <w:rPr>
                <w:sz w:val="24"/>
              </w:rPr>
            </w:pPr>
            <w:r w:rsidRPr="005C2590">
              <w:rPr>
                <w:sz w:val="24"/>
              </w:rPr>
              <w:t>Ov</w:t>
            </w:r>
            <w:r>
              <w:rPr>
                <w:sz w:val="24"/>
              </w:rPr>
              <w:t>erall conclusion of the case study, including rec</w:t>
            </w:r>
            <w:r w:rsidR="005A37E3">
              <w:rPr>
                <w:sz w:val="24"/>
              </w:rPr>
              <w:t>ommendations given for futures Pilates</w:t>
            </w:r>
            <w:r>
              <w:rPr>
                <w:sz w:val="24"/>
              </w:rPr>
              <w:t xml:space="preserve"> exercises, progression and reflective practice: </w:t>
            </w:r>
          </w:p>
        </w:tc>
      </w:tr>
      <w:tr w:rsidR="00607293" w:rsidTr="006A1F86">
        <w:trPr>
          <w:trHeight w:val="1531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607293" w:rsidRDefault="00607293" w:rsidP="006A1F86"/>
        </w:tc>
      </w:tr>
    </w:tbl>
    <w:p w:rsidR="009B1807" w:rsidRDefault="009B1807" w:rsidP="00A72B2F"/>
    <w:p w:rsidR="00662260" w:rsidRDefault="00607293" w:rsidP="00A72B2F">
      <w:r>
        <w:rPr>
          <w:b/>
        </w:rPr>
        <w:t>Date</w:t>
      </w:r>
      <w:r>
        <w:t>: _________________________________________________________________________________</w:t>
      </w:r>
      <w:r w:rsidR="005A37E3">
        <w:t>________</w:t>
      </w:r>
    </w:p>
    <w:p w:rsidR="00662260" w:rsidRDefault="00662260">
      <w:pPr>
        <w:spacing w:line="259" w:lineRule="auto"/>
      </w:pPr>
      <w:r>
        <w:lastRenderedPageBreak/>
        <w:br w:type="page"/>
      </w:r>
    </w:p>
    <w:p w:rsidR="00A72B2F" w:rsidRDefault="00662260" w:rsidP="00A72B2F">
      <w:r>
        <w:lastRenderedPageBreak/>
        <w:t>Document History</w:t>
      </w:r>
      <w:bookmarkStart w:id="0" w:name="_GoBack"/>
      <w:bookmarkEnd w:id="0"/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662260" w:rsidRPr="004A608D" w:rsidTr="00E25E6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662260" w:rsidRPr="004A608D" w:rsidRDefault="00662260" w:rsidP="00E25E61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662260" w:rsidRPr="004A608D" w:rsidRDefault="00662260" w:rsidP="00E25E61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662260" w:rsidRPr="004A608D" w:rsidRDefault="00662260" w:rsidP="00E25E61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662260" w:rsidRPr="004A608D" w:rsidRDefault="00662260" w:rsidP="00E25E61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662260" w:rsidRPr="004A608D" w:rsidTr="00E25E6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62260" w:rsidRPr="004A608D" w:rsidRDefault="00662260" w:rsidP="00E25E61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62260" w:rsidRPr="004A608D" w:rsidRDefault="00662260" w:rsidP="00E25E61">
            <w:pPr>
              <w:spacing w:before="60" w:after="60"/>
            </w:pPr>
            <w:r>
              <w:t>27/09/2019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62260" w:rsidRPr="004A608D" w:rsidRDefault="00662260" w:rsidP="00E25E61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62260" w:rsidRPr="004A608D" w:rsidRDefault="00662260" w:rsidP="00E25E61">
            <w:pPr>
              <w:spacing w:before="60" w:after="60"/>
            </w:pPr>
            <w:r>
              <w:t>Qualifications Admin</w:t>
            </w:r>
            <w:r>
              <w:t>i</w:t>
            </w:r>
            <w:r>
              <w:t>strator</w:t>
            </w:r>
          </w:p>
        </w:tc>
      </w:tr>
      <w:tr w:rsidR="00662260" w:rsidRPr="004A608D" w:rsidTr="00E25E6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62260" w:rsidRPr="004A608D" w:rsidRDefault="00662260" w:rsidP="00E25E61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62260" w:rsidRPr="004A608D" w:rsidRDefault="00662260" w:rsidP="00E25E61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62260" w:rsidRPr="004A608D" w:rsidRDefault="00662260" w:rsidP="00E25E61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62260" w:rsidRPr="004A608D" w:rsidRDefault="00662260" w:rsidP="00E25E61">
            <w:pPr>
              <w:spacing w:before="60" w:after="60"/>
            </w:pPr>
          </w:p>
        </w:tc>
      </w:tr>
      <w:tr w:rsidR="00662260" w:rsidRPr="004A608D" w:rsidTr="00E25E6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62260" w:rsidRDefault="00662260" w:rsidP="00E25E61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62260" w:rsidRDefault="00662260" w:rsidP="00E25E61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62260" w:rsidRDefault="00662260" w:rsidP="00E25E61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62260" w:rsidRDefault="00662260" w:rsidP="00E25E61">
            <w:pPr>
              <w:spacing w:before="60" w:after="60"/>
            </w:pPr>
          </w:p>
        </w:tc>
      </w:tr>
    </w:tbl>
    <w:p w:rsidR="00662260" w:rsidRPr="00665E01" w:rsidRDefault="00662260" w:rsidP="00A72B2F"/>
    <w:sectPr w:rsidR="00662260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1F86" w:rsidRDefault="006A1F86" w:rsidP="00735D34">
      <w:r>
        <w:separator/>
      </w:r>
    </w:p>
  </w:endnote>
  <w:endnote w:type="continuationSeparator" w:id="0">
    <w:p w:rsidR="006A1F86" w:rsidRDefault="006A1F86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6A1F86" w:rsidRDefault="006A1F86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 w:rsidRPr="00946F3E">
              <w:t>iUSP166</w:t>
            </w:r>
            <w:r w:rsidR="003A4B69">
              <w:t>_Client</w:t>
            </w:r>
            <w:r w:rsidR="00662260">
              <w:t xml:space="preserve"> Consultation Form_v1</w:t>
            </w:r>
            <w:r>
              <w:tab/>
            </w:r>
            <w:r>
              <w:tab/>
              <w:t xml:space="preserve">                  </w:t>
            </w:r>
            <w:r w:rsidRPr="005B5965">
              <w:t xml:space="preserve">Page </w:t>
            </w:r>
            <w:r w:rsidRPr="005B5965">
              <w:rPr>
                <w:sz w:val="24"/>
                <w:szCs w:val="24"/>
              </w:rPr>
              <w:fldChar w:fldCharType="begin"/>
            </w:r>
            <w:r w:rsidRPr="005B5965">
              <w:instrText xml:space="preserve"> PAGE </w:instrText>
            </w:r>
            <w:r w:rsidRPr="005B5965">
              <w:rPr>
                <w:sz w:val="24"/>
                <w:szCs w:val="24"/>
              </w:rPr>
              <w:fldChar w:fldCharType="separate"/>
            </w:r>
            <w:r w:rsidR="00662260">
              <w:rPr>
                <w:noProof/>
              </w:rPr>
              <w:t>8</w:t>
            </w:r>
            <w:r w:rsidRPr="005B5965">
              <w:rPr>
                <w:sz w:val="24"/>
                <w:szCs w:val="24"/>
              </w:rPr>
              <w:fldChar w:fldCharType="end"/>
            </w:r>
            <w:r w:rsidRPr="005B5965">
              <w:t xml:space="preserve"> of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NUMPAGES  </w:instrText>
            </w:r>
            <w:r>
              <w:rPr>
                <w:noProof/>
              </w:rPr>
              <w:fldChar w:fldCharType="separate"/>
            </w:r>
            <w:r w:rsidR="00662260">
              <w:rPr>
                <w:noProof/>
              </w:rPr>
              <w:t>8</w:t>
            </w:r>
            <w:r>
              <w:rPr>
                <w:noProof/>
              </w:rPr>
              <w:fldChar w:fldCharType="end"/>
            </w:r>
          </w:p>
          <w:p w:rsidR="006A1F86" w:rsidRDefault="006A1F86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1F86" w:rsidRDefault="006A1F86" w:rsidP="00735D34">
      <w:r>
        <w:separator/>
      </w:r>
    </w:p>
  </w:footnote>
  <w:footnote w:type="continuationSeparator" w:id="0">
    <w:p w:rsidR="006A1F86" w:rsidRDefault="006A1F86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wFAEdGy+ktAAAA"/>
  </w:docVars>
  <w:rsids>
    <w:rsidRoot w:val="00946F3E"/>
    <w:rsid w:val="000012C1"/>
    <w:rsid w:val="000024D8"/>
    <w:rsid w:val="00003257"/>
    <w:rsid w:val="00003BB6"/>
    <w:rsid w:val="00007136"/>
    <w:rsid w:val="00043773"/>
    <w:rsid w:val="000554A7"/>
    <w:rsid w:val="000730CF"/>
    <w:rsid w:val="000C7017"/>
    <w:rsid w:val="000D1D6D"/>
    <w:rsid w:val="000E7AC1"/>
    <w:rsid w:val="001174A7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000E4"/>
    <w:rsid w:val="00211F8C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214C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A4B69"/>
    <w:rsid w:val="003C5251"/>
    <w:rsid w:val="003F2255"/>
    <w:rsid w:val="0042508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857EB"/>
    <w:rsid w:val="00586BFF"/>
    <w:rsid w:val="00594C47"/>
    <w:rsid w:val="005A37E3"/>
    <w:rsid w:val="005A39CB"/>
    <w:rsid w:val="005A6E9B"/>
    <w:rsid w:val="005B5965"/>
    <w:rsid w:val="005B7B27"/>
    <w:rsid w:val="005C2D6B"/>
    <w:rsid w:val="005E0C2A"/>
    <w:rsid w:val="005E1A9A"/>
    <w:rsid w:val="005E5DE1"/>
    <w:rsid w:val="005F3923"/>
    <w:rsid w:val="005F70D5"/>
    <w:rsid w:val="00607293"/>
    <w:rsid w:val="006114A1"/>
    <w:rsid w:val="00633BBC"/>
    <w:rsid w:val="006474E8"/>
    <w:rsid w:val="00662260"/>
    <w:rsid w:val="00665E01"/>
    <w:rsid w:val="006858C7"/>
    <w:rsid w:val="00690559"/>
    <w:rsid w:val="006A1F86"/>
    <w:rsid w:val="006F489D"/>
    <w:rsid w:val="00726597"/>
    <w:rsid w:val="00735D34"/>
    <w:rsid w:val="00747314"/>
    <w:rsid w:val="00771E97"/>
    <w:rsid w:val="007720A5"/>
    <w:rsid w:val="0078009E"/>
    <w:rsid w:val="007870A1"/>
    <w:rsid w:val="007C0E94"/>
    <w:rsid w:val="007C18CA"/>
    <w:rsid w:val="007E763A"/>
    <w:rsid w:val="007E7D4A"/>
    <w:rsid w:val="007F0350"/>
    <w:rsid w:val="00801036"/>
    <w:rsid w:val="008154B8"/>
    <w:rsid w:val="0082428A"/>
    <w:rsid w:val="00834262"/>
    <w:rsid w:val="00873A7B"/>
    <w:rsid w:val="00874E16"/>
    <w:rsid w:val="008B198A"/>
    <w:rsid w:val="008D4F6A"/>
    <w:rsid w:val="008E12A8"/>
    <w:rsid w:val="008F03ED"/>
    <w:rsid w:val="00902061"/>
    <w:rsid w:val="00902C9E"/>
    <w:rsid w:val="00946F3E"/>
    <w:rsid w:val="009541DF"/>
    <w:rsid w:val="00974429"/>
    <w:rsid w:val="00976267"/>
    <w:rsid w:val="00992337"/>
    <w:rsid w:val="009A7F7B"/>
    <w:rsid w:val="009B1807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2475B"/>
    <w:rsid w:val="00B3566B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311A4"/>
    <w:rsid w:val="00C4522C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F03C6"/>
    <w:rsid w:val="00E116E3"/>
    <w:rsid w:val="00E167DF"/>
    <w:rsid w:val="00E25719"/>
    <w:rsid w:val="00E632C5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2311D"/>
    <w:rsid w:val="00F2435B"/>
    <w:rsid w:val="00F25FE9"/>
    <w:rsid w:val="00F346A4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79D8F3-92CB-47F9-AA83-0F32C7D10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Client%20Consultation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A2CB5-D2A8-4B86-9352-ECA23A99F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Client Consultation Form_v1</Template>
  <TotalTime>0</TotalTime>
  <Pages>8</Pages>
  <Words>875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Audrey Fields</cp:lastModifiedBy>
  <cp:revision>2</cp:revision>
  <cp:lastPrinted>2018-06-12T08:54:00Z</cp:lastPrinted>
  <dcterms:created xsi:type="dcterms:W3CDTF">2019-09-27T13:40:00Z</dcterms:created>
  <dcterms:modified xsi:type="dcterms:W3CDTF">2019-09-27T13:40:00Z</dcterms:modified>
</cp:coreProperties>
</file>