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9F3A64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3E6C11" w:rsidP="00BA514F">
      <w:pPr>
        <w:pStyle w:val="Heading2"/>
        <w:spacing w:after="120"/>
        <w:rPr>
          <w:rFonts w:cstheme="minorHAnsi"/>
          <w:color w:val="auto"/>
        </w:rPr>
      </w:pPr>
      <w:r w:rsidRPr="003E6C11">
        <w:rPr>
          <w:rFonts w:cstheme="minorHAnsi"/>
          <w:color w:val="auto"/>
        </w:rPr>
        <w:t>iUSP166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8D2BCD" w:rsidRPr="008D2BCD">
        <w:rPr>
          <w:rFonts w:cstheme="minorHAnsi"/>
          <w:color w:val="auto"/>
        </w:rPr>
        <w:t>Programming a Pilates teaching session</w:t>
      </w:r>
    </w:p>
    <w:p w:rsidR="008D2BCD" w:rsidRDefault="008D2BCD" w:rsidP="001E0802">
      <w:pPr>
        <w:spacing w:after="120"/>
        <w:rPr>
          <w:b/>
        </w:rPr>
      </w:pPr>
      <w:r w:rsidRPr="008D2BCD">
        <w:rPr>
          <w:b/>
        </w:rPr>
        <w:t>Evidence of practical case studies of which 20 case studies to be taken comprising of 10 clients seen twice each</w:t>
      </w:r>
      <w:r>
        <w:rPr>
          <w:b/>
        </w:rPr>
        <w:t>.</w:t>
      </w:r>
    </w:p>
    <w:p w:rsidR="00C6461D" w:rsidRDefault="008D2BCD" w:rsidP="008D2BCD">
      <w:r w:rsidRPr="008D2BCD">
        <w:t>Each client should be taken through different Pilates sessions and observations recorded.  A range of clients should be selected to demonstrate expertise with various ages, fitness levels etc.  These should include; Physical Activity Readiness Questionnaire</w:t>
      </w:r>
      <w:r w:rsidR="00C6461D">
        <w:t xml:space="preserve"> (PARQ), i</w:t>
      </w:r>
      <w:r w:rsidRPr="008D2BCD">
        <w:t>ncluding</w:t>
      </w:r>
      <w:r w:rsidR="00C6461D">
        <w:t>:</w:t>
      </w:r>
    </w:p>
    <w:p w:rsidR="00DE53F1" w:rsidRDefault="00DE53F1" w:rsidP="00DE53F1">
      <w:pPr>
        <w:pStyle w:val="ListParagraph"/>
        <w:numPr>
          <w:ilvl w:val="0"/>
          <w:numId w:val="7"/>
        </w:numPr>
      </w:pPr>
      <w:r>
        <w:t xml:space="preserve">Client consultation form and </w:t>
      </w:r>
      <w:r w:rsidRPr="005175F0">
        <w:t xml:space="preserve">Physical Activity Readiness Questionnaire </w:t>
      </w:r>
      <w:r>
        <w:t>(PARQ)</w:t>
      </w:r>
    </w:p>
    <w:p w:rsidR="00C6461D" w:rsidRDefault="00C6461D" w:rsidP="00C6461D">
      <w:pPr>
        <w:pStyle w:val="ListParagraph"/>
        <w:numPr>
          <w:ilvl w:val="0"/>
          <w:numId w:val="7"/>
        </w:numPr>
      </w:pPr>
      <w:r>
        <w:t>Medical and fitness history</w:t>
      </w:r>
    </w:p>
    <w:p w:rsidR="00C6461D" w:rsidRDefault="00C6461D" w:rsidP="00C6461D">
      <w:pPr>
        <w:pStyle w:val="ListParagraph"/>
        <w:numPr>
          <w:ilvl w:val="0"/>
          <w:numId w:val="7"/>
        </w:numPr>
      </w:pPr>
      <w:r>
        <w:t>D</w:t>
      </w:r>
      <w:r w:rsidR="008D2BCD" w:rsidRPr="008D2BCD">
        <w:t>etails of Pilates exercises given with reas</w:t>
      </w:r>
      <w:r>
        <w:t>ons and the alternatives given</w:t>
      </w:r>
    </w:p>
    <w:p w:rsidR="00C6461D" w:rsidRDefault="00C6461D" w:rsidP="00C6461D">
      <w:pPr>
        <w:pStyle w:val="ListParagraph"/>
        <w:numPr>
          <w:ilvl w:val="0"/>
          <w:numId w:val="7"/>
        </w:numPr>
      </w:pPr>
      <w:r>
        <w:t>D</w:t>
      </w:r>
      <w:r w:rsidR="008D2BCD" w:rsidRPr="008D2BCD">
        <w:t>etails of how the participant felt befor</w:t>
      </w:r>
      <w:r>
        <w:t>e, during and after the session</w:t>
      </w:r>
    </w:p>
    <w:p w:rsidR="008D2BCD" w:rsidRDefault="00C6461D" w:rsidP="00C6461D">
      <w:pPr>
        <w:pStyle w:val="ListParagraph"/>
        <w:numPr>
          <w:ilvl w:val="0"/>
          <w:numId w:val="7"/>
        </w:numPr>
      </w:pPr>
      <w:r>
        <w:t>D</w:t>
      </w:r>
      <w:r w:rsidR="008D2BCD" w:rsidRPr="008D2BCD">
        <w:t>etails of home care advice, reflective practice and overall conclusion</w:t>
      </w:r>
      <w:r w:rsidR="008D2BCD"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Consultation and Physical Activity Readiness Questionnaire</w:t>
            </w:r>
            <w:r w:rsidR="009F3A64">
              <w:rPr>
                <w:rFonts w:cstheme="minorHAnsi"/>
                <w:color w:val="262626" w:themeColor="text1" w:themeTint="D9"/>
              </w:rPr>
              <w:t xml:space="preserve">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8D2BCD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9F3A64" w:rsidRDefault="008D2BCD" w:rsidP="008D2BCD">
            <w:pPr>
              <w:rPr>
                <w:rFonts w:cstheme="minorHAnsi"/>
                <w:color w:val="262626" w:themeColor="text1" w:themeTint="D9"/>
              </w:rPr>
            </w:pPr>
            <w:r w:rsidRPr="009F3A64">
              <w:rPr>
                <w:rFonts w:cstheme="minorHAnsi"/>
                <w:color w:val="262626" w:themeColor="text1" w:themeTint="D9"/>
              </w:rPr>
              <w:t>Detailed lifestyle history</w:t>
            </w:r>
            <w:r w:rsidR="009F3A64">
              <w:rPr>
                <w:rFonts w:cstheme="minorHAnsi"/>
                <w:color w:val="262626" w:themeColor="text1" w:themeTint="D9"/>
              </w:rPr>
              <w:t>, i</w:t>
            </w:r>
            <w:r w:rsidRPr="009F3A64">
              <w:rPr>
                <w:rFonts w:cstheme="minorHAnsi"/>
                <w:color w:val="262626" w:themeColor="text1" w:themeTint="D9"/>
              </w:rPr>
              <w:t>ncluding: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>Physical activity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>Occupation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>Leisure activities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>Stress levels</w:t>
            </w:r>
          </w:p>
          <w:p w:rsidR="001E0802" w:rsidRPr="009F3A64" w:rsidRDefault="008D2BCD" w:rsidP="009F3A64">
            <w:pPr>
              <w:pStyle w:val="bullet0"/>
            </w:pPr>
            <w:r w:rsidRPr="009F3A64">
              <w:t>Diet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9F3A64" w:rsidRDefault="008D2BCD" w:rsidP="008D2BCD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Personal Exercise History Questionnaire</w:t>
            </w:r>
            <w:r w:rsidR="009F3A64">
              <w:rPr>
                <w:rFonts w:cstheme="minorHAnsi"/>
                <w:i/>
                <w:color w:val="262626" w:themeColor="text1" w:themeTint="D9"/>
              </w:rPr>
              <w:t xml:space="preserve">, </w:t>
            </w:r>
            <w:r w:rsidR="009F3A64">
              <w:rPr>
                <w:rFonts w:cstheme="minorHAnsi"/>
                <w:color w:val="262626" w:themeColor="text1" w:themeTint="D9"/>
              </w:rPr>
              <w:t>i</w:t>
            </w:r>
            <w:r w:rsidRPr="009F3A64">
              <w:rPr>
                <w:rFonts w:cstheme="minorHAnsi"/>
                <w:color w:val="262626" w:themeColor="text1" w:themeTint="D9"/>
              </w:rPr>
              <w:t>ncluding: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>How the client(s) feels about exercise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 xml:space="preserve">How often the client(s) can attend </w:t>
            </w:r>
          </w:p>
          <w:p w:rsidR="008D2BCD" w:rsidRPr="009F3A64" w:rsidRDefault="008D2BCD" w:rsidP="009F3A64">
            <w:pPr>
              <w:pStyle w:val="bullet0"/>
            </w:pPr>
            <w:r w:rsidRPr="009F3A64">
              <w:t>What type of exercise the client(s) prefers</w:t>
            </w:r>
          </w:p>
          <w:p w:rsidR="001E0802" w:rsidRPr="009F3A64" w:rsidRDefault="008D2BCD" w:rsidP="009F3A64">
            <w:pPr>
              <w:pStyle w:val="bullet0"/>
            </w:pPr>
            <w:r w:rsidRPr="009F3A64">
              <w:t>Goals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lastRenderedPageBreak/>
              <w:t>Detailed exercise recommendations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8D2BCD" w:rsidRDefault="008D2BCD" w:rsidP="009F3A64">
            <w:pPr>
              <w:pStyle w:val="bullet0"/>
            </w:pPr>
            <w:r w:rsidRPr="008D2BCD">
              <w:t>Rationale for choice of exercises</w:t>
            </w:r>
          </w:p>
          <w:p w:rsidR="008D2BCD" w:rsidRPr="008D2BCD" w:rsidRDefault="008D2BCD" w:rsidP="009F3A64">
            <w:pPr>
              <w:pStyle w:val="bullet0"/>
            </w:pPr>
            <w:r w:rsidRPr="008D2BCD">
              <w:t>Alternative exercises recommended</w:t>
            </w:r>
          </w:p>
          <w:p w:rsidR="001E0802" w:rsidRPr="005A651E" w:rsidRDefault="008D2BCD" w:rsidP="009F3A64">
            <w:pPr>
              <w:pStyle w:val="bullet0"/>
            </w:pPr>
            <w:r w:rsidRPr="008D2BCD">
              <w:t>Progressions expected and achieved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BC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Nutritional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BC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How the client(s) felt during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BC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How the client(s) felt after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D2BC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Home care advice for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8D2BCD" w:rsidRPr="005A651E" w:rsidRDefault="008D2BCD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8D2BCD" w:rsidP="00F76B76">
            <w:pPr>
              <w:rPr>
                <w:rFonts w:cstheme="minorHAnsi"/>
                <w:color w:val="262626" w:themeColor="text1" w:themeTint="D9"/>
              </w:rPr>
            </w:pPr>
            <w:r w:rsidRPr="008D2BCD"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F3A64" w:rsidRPr="001204C3" w:rsidTr="00536D1F">
        <w:trPr>
          <w:trHeight w:val="90"/>
        </w:trPr>
        <w:tc>
          <w:tcPr>
            <w:tcW w:w="7225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F3A64" w:rsidRPr="00536D1F" w:rsidRDefault="009F3A64" w:rsidP="00536D1F">
            <w:pPr>
              <w:rPr>
                <w:rFonts w:cstheme="minorHAnsi"/>
                <w:color w:val="262626" w:themeColor="text1" w:themeTint="D9"/>
                <w:lang w:val="en-US"/>
              </w:rPr>
            </w:pPr>
            <w:r w:rsidRPr="00536D1F">
              <w:rPr>
                <w:rFonts w:cstheme="minorHAnsi"/>
                <w:color w:val="262626" w:themeColor="text1" w:themeTint="D9"/>
              </w:rPr>
              <w:t>All performance evidence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F3A64" w:rsidRPr="00536D1F" w:rsidRDefault="009F3A64" w:rsidP="00536D1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:rsidR="009F3A64" w:rsidRPr="00536D1F" w:rsidRDefault="009F3A64" w:rsidP="00536D1F">
            <w:pPr>
              <w:spacing w:before="60" w:after="60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</w:t>
      </w:r>
      <w:r w:rsidR="00536D1F">
        <w:t>_____</w:t>
      </w:r>
      <w:r>
        <w:t>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F0C90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F0C90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F0C90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F0C90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C11" w:rsidRDefault="003E6C11" w:rsidP="00735D34">
      <w:r>
        <w:separator/>
      </w:r>
    </w:p>
  </w:endnote>
  <w:endnote w:type="continuationSeparator" w:id="0">
    <w:p w:rsidR="003E6C11" w:rsidRDefault="003E6C1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E6C1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E6C11">
              <w:rPr>
                <w:szCs w:val="18"/>
              </w:rPr>
              <w:t>iUSP166</w:t>
            </w:r>
            <w:r w:rsidR="00054707">
              <w:rPr>
                <w:szCs w:val="18"/>
              </w:rPr>
              <w:t xml:space="preserve"> Case Study Guidance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 w:rsidR="00EF0C9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F0C90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F0C90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C11" w:rsidRDefault="003E6C11" w:rsidP="00735D34">
      <w:r>
        <w:separator/>
      </w:r>
    </w:p>
  </w:footnote>
  <w:footnote w:type="continuationSeparator" w:id="0">
    <w:p w:rsidR="003E6C11" w:rsidRDefault="003E6C1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130089"/>
    <w:multiLevelType w:val="hybridMultilevel"/>
    <w:tmpl w:val="2408BEBC"/>
    <w:lvl w:ilvl="0" w:tplc="D73EE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77DE8"/>
    <w:multiLevelType w:val="hybridMultilevel"/>
    <w:tmpl w:val="037854DA"/>
    <w:lvl w:ilvl="0" w:tplc="D73EE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3E6C11"/>
    <w:rsid w:val="00003257"/>
    <w:rsid w:val="0001369A"/>
    <w:rsid w:val="00054707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0C98"/>
    <w:rsid w:val="0032249D"/>
    <w:rsid w:val="00361FF4"/>
    <w:rsid w:val="00383801"/>
    <w:rsid w:val="003C259C"/>
    <w:rsid w:val="003C5251"/>
    <w:rsid w:val="003E6C11"/>
    <w:rsid w:val="003F2255"/>
    <w:rsid w:val="00464B15"/>
    <w:rsid w:val="00477296"/>
    <w:rsid w:val="00536D1F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D2BCD"/>
    <w:rsid w:val="008F03ED"/>
    <w:rsid w:val="0093597A"/>
    <w:rsid w:val="0094300D"/>
    <w:rsid w:val="009541DF"/>
    <w:rsid w:val="00974429"/>
    <w:rsid w:val="00974DDB"/>
    <w:rsid w:val="00976267"/>
    <w:rsid w:val="00992337"/>
    <w:rsid w:val="009D42F0"/>
    <w:rsid w:val="009F197D"/>
    <w:rsid w:val="009F3A64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6461D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E53F1"/>
    <w:rsid w:val="00E102F0"/>
    <w:rsid w:val="00E41C18"/>
    <w:rsid w:val="00E86CBB"/>
    <w:rsid w:val="00E90DE1"/>
    <w:rsid w:val="00EC5E3B"/>
    <w:rsid w:val="00EE5390"/>
    <w:rsid w:val="00EF0C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CAB86D78-E0E5-43EB-8591-6E30D00A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AB251-9CB7-4491-A43D-66D6D33E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2019-09-27T13:49:00Z</dcterms:created>
  <dcterms:modified xsi:type="dcterms:W3CDTF">2019-09-27T13:49:00Z</dcterms:modified>
</cp:coreProperties>
</file>