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5312" w:rsidRDefault="00585312" w:rsidP="00187785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585312">
        <w:rPr>
          <w:rFonts w:eastAsiaTheme="minorHAnsi" w:cstheme="minorHAnsi"/>
          <w:color w:val="auto"/>
          <w:sz w:val="52"/>
          <w:szCs w:val="22"/>
        </w:rPr>
        <w:t xml:space="preserve">Individual Internal Practical Assessment Form </w:t>
      </w:r>
    </w:p>
    <w:p w:rsidR="001E0802" w:rsidRPr="00187785" w:rsidRDefault="001473C7" w:rsidP="00187785">
      <w:pPr>
        <w:pStyle w:val="Heading2"/>
        <w:spacing w:after="120"/>
        <w:rPr>
          <w:rFonts w:cstheme="minorHAnsi"/>
          <w:color w:val="auto"/>
        </w:rPr>
      </w:pPr>
      <w:r w:rsidRPr="001473C7">
        <w:rPr>
          <w:rFonts w:cstheme="minorHAnsi"/>
          <w:color w:val="auto"/>
        </w:rPr>
        <w:t>iUSP163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C7702" w:rsidRPr="00AC7702">
        <w:rPr>
          <w:rFonts w:cstheme="minorHAnsi"/>
          <w:color w:val="auto"/>
        </w:rPr>
        <w:t>Instructing group exercise to music</w:t>
      </w:r>
    </w:p>
    <w:p w:rsidR="00D67717" w:rsidRDefault="00D67717" w:rsidP="005A651E">
      <w:pPr>
        <w:rPr>
          <w:b/>
        </w:rPr>
      </w:pPr>
      <w:r>
        <w:rPr>
          <w:b/>
        </w:rPr>
        <w:t>Name of Learner</w:t>
      </w:r>
      <w:proofErr w:type="gramStart"/>
      <w:r>
        <w:rPr>
          <w:b/>
        </w:rPr>
        <w:t>:_</w:t>
      </w:r>
      <w:proofErr w:type="gramEnd"/>
      <w:r>
        <w:rPr>
          <w:b/>
        </w:rPr>
        <w:t>__________________________________________</w:t>
      </w:r>
    </w:p>
    <w:p w:rsidR="006705DF" w:rsidRPr="006705DF" w:rsidRDefault="006705DF" w:rsidP="006705DF">
      <w:pPr>
        <w:rPr>
          <w:b/>
        </w:rPr>
      </w:pPr>
      <w:r>
        <w:rPr>
          <w:b/>
        </w:rPr>
        <w:t>Two internal a</w:t>
      </w:r>
      <w:r w:rsidRPr="006705DF">
        <w:rPr>
          <w:b/>
        </w:rPr>
        <w:t>ssessments</w:t>
      </w:r>
      <w:r>
        <w:rPr>
          <w:b/>
        </w:rPr>
        <w:t xml:space="preserve"> to be completed.  One further summative internal a</w:t>
      </w:r>
      <w:r w:rsidRPr="006705DF">
        <w:rPr>
          <w:b/>
        </w:rPr>
        <w:t>ssessment is required a</w:t>
      </w:r>
      <w:r>
        <w:rPr>
          <w:b/>
        </w:rPr>
        <w:t>nd must be completed using the s</w:t>
      </w:r>
      <w:r w:rsidRPr="006705DF">
        <w:rPr>
          <w:b/>
        </w:rPr>
        <w:t>um</w:t>
      </w:r>
      <w:r>
        <w:rPr>
          <w:b/>
        </w:rPr>
        <w:t>mative internal assessment form.</w:t>
      </w:r>
    </w:p>
    <w:p w:rsidR="006705DF" w:rsidRDefault="006705DF" w:rsidP="005A651E">
      <w:pPr>
        <w:rPr>
          <w:b/>
        </w:rPr>
      </w:pPr>
      <w:r>
        <w:rPr>
          <w:b/>
        </w:rPr>
        <w:t>The i</w:t>
      </w:r>
      <w:r w:rsidRPr="006705DF">
        <w:rPr>
          <w:b/>
        </w:rPr>
        <w:t>nte</w:t>
      </w:r>
      <w:r>
        <w:rPr>
          <w:b/>
        </w:rPr>
        <w:t>rnal a</w:t>
      </w:r>
      <w:r w:rsidRPr="006705DF">
        <w:rPr>
          <w:b/>
        </w:rPr>
        <w:t>ssessor must complete this ass</w:t>
      </w:r>
      <w:r>
        <w:rPr>
          <w:b/>
        </w:rPr>
        <w:t>essment sheet in full for each l</w:t>
      </w:r>
      <w:r w:rsidRPr="006705DF">
        <w:rPr>
          <w:b/>
        </w:rPr>
        <w:t>earner</w:t>
      </w:r>
      <w:r>
        <w:rPr>
          <w:b/>
        </w:rPr>
        <w:t>.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</w:t>
      </w:r>
      <w:proofErr w:type="gramStart"/>
      <w:r w:rsidRPr="00D67717">
        <w:t>an</w:t>
      </w:r>
      <w:proofErr w:type="gramEnd"/>
      <w:r w:rsidRPr="00D67717">
        <w:t xml:space="preserve">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567"/>
        <w:gridCol w:w="707"/>
        <w:gridCol w:w="425"/>
        <w:gridCol w:w="710"/>
        <w:gridCol w:w="3401"/>
        <w:gridCol w:w="707"/>
        <w:gridCol w:w="795"/>
      </w:tblGrid>
      <w:tr w:rsidR="00D67717" w:rsidRPr="001204C3" w:rsidTr="00E40CA7">
        <w:trPr>
          <w:trHeight w:val="90"/>
          <w:tblHeader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0058A3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8" w:type="pct"/>
            <w:textDirection w:val="btLr"/>
          </w:tcPr>
          <w:p w:rsidR="00D67717" w:rsidRPr="005A651E" w:rsidRDefault="000058A3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4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0058A3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0058A3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6705DF" w:rsidRDefault="000058A3" w:rsidP="006705DF">
            <w:pPr>
              <w:rPr>
                <w:b/>
              </w:rPr>
            </w:pPr>
            <w:r w:rsidRPr="006705DF">
              <w:rPr>
                <w:b/>
              </w:rPr>
              <w:t>Appearance - 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Clean, neat and appropriate work wear with minimal jewellery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Appropriate comfortable and clean footwear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lastRenderedPageBreak/>
              <w:t xml:space="preserve">Hair clean, neat and tied back/up </w:t>
            </w:r>
            <w:bookmarkStart w:id="0" w:name="_GoBack"/>
            <w:bookmarkEnd w:id="0"/>
            <w:r w:rsidRPr="000058A3">
              <w:rPr>
                <w:rFonts w:cstheme="minorHAnsi"/>
                <w:color w:val="262626" w:themeColor="text1" w:themeTint="D9"/>
              </w:rPr>
              <w:t>if long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No chewing gum or sucking sweets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6705DF" w:rsidRDefault="000058A3" w:rsidP="006705DF">
            <w:pPr>
              <w:rPr>
                <w:b/>
              </w:rPr>
            </w:pPr>
            <w:r w:rsidRPr="006705DF">
              <w:rPr>
                <w:b/>
              </w:rPr>
              <w:t>Client care – 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Greeted and introduced self to participants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Assisted participants where appropriate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Displayed positive body language at all times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Respected participants’ needs throughout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 xml:space="preserve">Checked participants’ comfort throughout  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6705DF" w:rsidRDefault="000058A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6705DF">
              <w:rPr>
                <w:rFonts w:cstheme="minorHAnsi"/>
                <w:b/>
                <w:color w:val="262626" w:themeColor="text1" w:themeTint="D9"/>
              </w:rPr>
              <w:t>Professional conduct – 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Had a clean and neat appearance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 xml:space="preserve">Demonstrated knowledge of </w:t>
            </w:r>
            <w:r w:rsidR="00AC7702" w:rsidRPr="000058A3">
              <w:t xml:space="preserve">health &amp; safety </w:t>
            </w:r>
            <w:r w:rsidRPr="000058A3">
              <w:t>regulations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equipment was wiped down with appropriate sanitiser before and after use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ancillary equipment/free weights wiped and stacked away appropriately after use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drinking water was made available throughout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6705DF" w:rsidRDefault="000058A3" w:rsidP="000058A3">
            <w:pPr>
              <w:rPr>
                <w:b/>
              </w:rPr>
            </w:pPr>
            <w:r w:rsidRPr="006705DF">
              <w:rPr>
                <w:b/>
              </w:rPr>
              <w:lastRenderedPageBreak/>
              <w:t>Core teaching rationale – 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Demonstrated a variety of correct teaching points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Recognised safety aspects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Identified and stated muscles used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Made adaptations where appropriate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Showed progression/regression where appropriate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6705DF" w:rsidRDefault="000058A3" w:rsidP="000058A3">
            <w:pPr>
              <w:rPr>
                <w:b/>
              </w:rPr>
            </w:pPr>
            <w:r w:rsidRPr="006705DF">
              <w:rPr>
                <w:b/>
              </w:rPr>
              <w:t>Pulse checks – 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Correctly demonstrated how to take the pulse from the larger carotid artery on the side of the larynx and from the radial pulse on the wrist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Assisted participants in taking their pulse in both areas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pulse taken after the warm-up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rPr>
                <w:lang w:val="en-US"/>
              </w:rPr>
              <w:t>Ensured pulse taken after the aerobics section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Demonstrated the use of a heart rate monitor and discussed with the client the uses of the heart rate monitor and assisted participants in taking the readings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6705DF" w:rsidRDefault="00050668" w:rsidP="000058A3">
            <w:pPr>
              <w:rPr>
                <w:b/>
              </w:rPr>
            </w:pPr>
            <w:r w:rsidRPr="006705DF">
              <w:rPr>
                <w:b/>
              </w:rPr>
              <w:t>Warm-up – the learner: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Performed the correct warm-up for the appropriate session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lastRenderedPageBreak/>
              <w:t>Demonstrated and guided the participants correctly through a graduated warm-up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Raised the</w:t>
            </w:r>
            <w:r>
              <w:t xml:space="preserve"> cardiovascular and musculo</w:t>
            </w:r>
            <w:r w:rsidRPr="00050668">
              <w:t>skeletal systems appropriately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Demonstrated variety and progression of choreography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Explained the exercises simply and precisely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Gave alternative exercises where necessary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Ensured all participants performed the exercises correctly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6705DF" w:rsidRDefault="00050668" w:rsidP="000058A3">
            <w:pPr>
              <w:rPr>
                <w:b/>
              </w:rPr>
            </w:pPr>
            <w:r w:rsidRPr="006705DF">
              <w:rPr>
                <w:b/>
              </w:rPr>
              <w:t>Aerobic/step aerobics – the learner: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Performed the correct exercises for the appropriate session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Performed within the required time limit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Ensured movements were controlled and smooth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 xml:space="preserve">Demonstrated variety and progression in choreography  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Explained the exercises simply and precisely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Gave alternative exercises where necessary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Ensured all participants performed exercises correctly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Finished the aerobic section appropriately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6705DF" w:rsidRDefault="0084583E" w:rsidP="000058A3">
            <w:pPr>
              <w:rPr>
                <w:b/>
              </w:rPr>
            </w:pPr>
            <w:r w:rsidRPr="006705DF">
              <w:rPr>
                <w:b/>
              </w:rPr>
              <w:lastRenderedPageBreak/>
              <w:t>Conditioning including stability ball – 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Performed the correct exercises for the appropriate session ensuring movements were controlled and smooth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Demonstrated variety and progression giving alternative exercises where necessary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Explained the exercises simply and precisely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Ensured all participants performed exercises correctly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Finished the section appropriately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6705DF" w:rsidRDefault="0084583E" w:rsidP="000058A3">
            <w:pPr>
              <w:rPr>
                <w:b/>
              </w:rPr>
            </w:pPr>
            <w:r w:rsidRPr="006705DF">
              <w:rPr>
                <w:b/>
              </w:rPr>
              <w:t>Muscle, strength &amp; endurance – 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Performed the correct exercises for the appropriate session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Ensured movements were controlled and smooth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Demonstrated variety and progression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Explained the exercises simply and precisely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Gave alternative exercises where necessary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Ensured all participants performed exercises correctly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Finished the section appropriately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6705DF" w:rsidRDefault="0084583E" w:rsidP="000058A3">
            <w:pPr>
              <w:rPr>
                <w:b/>
              </w:rPr>
            </w:pPr>
            <w:r w:rsidRPr="006705DF">
              <w:rPr>
                <w:b/>
              </w:rPr>
              <w:t>Stretch/cool down – 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lastRenderedPageBreak/>
              <w:t>Performed the correct cool down for the appropriate session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Lowered</w:t>
            </w:r>
            <w:r>
              <w:t xml:space="preserve"> the cardiovascular and musculo</w:t>
            </w:r>
            <w:r w:rsidRPr="0084583E">
              <w:t>skeletal systems appropriately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Included progressions and adaptations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Explained the exercises simply and precisely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Gave alternative exercises where necessary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Ensured all participants performed exercises correctly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6705DF" w:rsidRDefault="0084583E" w:rsidP="000058A3">
            <w:pPr>
              <w:rPr>
                <w:b/>
              </w:rPr>
            </w:pPr>
            <w:r w:rsidRPr="006705DF">
              <w:rPr>
                <w:b/>
              </w:rPr>
              <w:t>Cueing – 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Achieved precise, timely and effective cueing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Was precise when using fingers for counting the time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Was correct in using arms for directional cueing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6705DF" w:rsidRDefault="0084583E" w:rsidP="0084583E">
            <w:pPr>
              <w:rPr>
                <w:b/>
              </w:rPr>
            </w:pPr>
            <w:r w:rsidRPr="006705DF">
              <w:rPr>
                <w:b/>
              </w:rPr>
              <w:t>Use of music – the learner: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Used appropriate music throughout the programme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Used the correct tempo of music throughout the programme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6705DF" w:rsidRDefault="0084583E" w:rsidP="0084583E">
            <w:pPr>
              <w:rPr>
                <w:b/>
              </w:rPr>
            </w:pPr>
            <w:r w:rsidRPr="006705DF">
              <w:rPr>
                <w:b/>
              </w:rPr>
              <w:t>Choreography – the learner: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Demonstrated variety and progression of choreography e.g. continuous play, verse/chorus etc.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lastRenderedPageBreak/>
              <w:t>Made good use of the floor space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pPr>
              <w:rPr>
                <w:b/>
              </w:rPr>
            </w:pPr>
            <w:r w:rsidRPr="0084583E">
              <w:rPr>
                <w:b/>
              </w:rPr>
              <w:t>Voice projection – the learner: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Demonstrated effective use of voice projection throughout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Was heard and understood by the whole class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1473C7" w:rsidRDefault="001473C7" w:rsidP="0084583E">
            <w:pPr>
              <w:rPr>
                <w:b/>
              </w:rPr>
            </w:pPr>
            <w:r w:rsidRPr="001473C7">
              <w:rPr>
                <w:b/>
              </w:rPr>
              <w:t>Total marks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D67717" w:rsidRPr="001204C3" w:rsidTr="000058A3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D67717" w:rsidRDefault="00D67717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</w:t>
      </w:r>
      <w:r w:rsidR="00585312">
        <w:t>_____________</w:t>
      </w:r>
      <w:r>
        <w:t>__________________________________</w:t>
      </w:r>
      <w:r w:rsidR="00E939D8">
        <w:t>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</w:t>
      </w:r>
      <w:r w:rsidR="00585312">
        <w:t>__________________________</w:t>
      </w:r>
      <w:r>
        <w:t xml:space="preserve">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="00585312">
        <w:rPr>
          <w:b/>
        </w:rPr>
        <w:t xml:space="preserve"> (1</w:t>
      </w:r>
      <w:r w:rsidR="00585312" w:rsidRPr="00585312">
        <w:rPr>
          <w:b/>
          <w:vertAlign w:val="superscript"/>
        </w:rPr>
        <w:t>st</w:t>
      </w:r>
      <w:r w:rsidR="00585312">
        <w:rPr>
          <w:b/>
        </w:rPr>
        <w:t xml:space="preserve"> assessment)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</w:t>
      </w:r>
      <w:r w:rsidR="00585312">
        <w:t>_____________</w:t>
      </w:r>
      <w:r>
        <w:t>________________</w:t>
      </w:r>
      <w:r w:rsidR="00E939D8">
        <w:t>_____________</w:t>
      </w:r>
    </w:p>
    <w:p w:rsidR="00BA514F" w:rsidRDefault="00BA514F" w:rsidP="00BA514F">
      <w:pPr>
        <w:spacing w:after="120"/>
      </w:pPr>
      <w:r>
        <w:rPr>
          <w:b/>
        </w:rPr>
        <w:t>Lecturer/Assessor signature</w:t>
      </w:r>
      <w:r w:rsidR="00585312">
        <w:rPr>
          <w:b/>
        </w:rPr>
        <w:t xml:space="preserve"> (1</w:t>
      </w:r>
      <w:r w:rsidR="00585312" w:rsidRPr="00585312">
        <w:rPr>
          <w:b/>
          <w:vertAlign w:val="superscript"/>
        </w:rPr>
        <w:t>st</w:t>
      </w:r>
      <w:r w:rsidR="00585312">
        <w:rPr>
          <w:b/>
        </w:rPr>
        <w:t xml:space="preserve"> assessment)</w:t>
      </w:r>
      <w:r w:rsidR="00585312"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</w:t>
      </w:r>
      <w:r w:rsidR="00585312">
        <w:t>__________________________</w:t>
      </w:r>
      <w:r w:rsidR="00E939D8">
        <w:t>__</w:t>
      </w:r>
      <w:r>
        <w:t>_</w:t>
      </w:r>
      <w:r w:rsidRPr="00B07B93">
        <w:rPr>
          <w:b/>
        </w:rPr>
        <w:t>Date:</w:t>
      </w:r>
      <w:r>
        <w:t xml:space="preserve"> _______________</w:t>
      </w:r>
      <w:r w:rsidR="00187785">
        <w:t>_______</w:t>
      </w:r>
      <w:r w:rsidR="00E939D8">
        <w:t>________</w:t>
      </w:r>
    </w:p>
    <w:p w:rsidR="00585312" w:rsidRDefault="00585312" w:rsidP="00BA514F">
      <w:pPr>
        <w:spacing w:after="120"/>
      </w:pPr>
    </w:p>
    <w:p w:rsidR="00585312" w:rsidRPr="001E0802" w:rsidRDefault="00585312" w:rsidP="00585312">
      <w:pPr>
        <w:spacing w:after="120"/>
        <w:rPr>
          <w:b/>
        </w:rPr>
      </w:pPr>
      <w:r>
        <w:rPr>
          <w:b/>
        </w:rPr>
        <w:t>Lecturer/Assessor name (2</w:t>
      </w:r>
      <w:r w:rsidRPr="00585312">
        <w:rPr>
          <w:b/>
          <w:vertAlign w:val="superscript"/>
        </w:rPr>
        <w:t>nd</w:t>
      </w:r>
      <w:r>
        <w:rPr>
          <w:b/>
        </w:rPr>
        <w:t xml:space="preserve"> assessment)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</w:t>
      </w:r>
      <w:r>
        <w:t>_____________</w:t>
      </w:r>
      <w:r w:rsidRPr="001E0802">
        <w:t>___</w:t>
      </w:r>
      <w:r>
        <w:t>____</w:t>
      </w:r>
      <w:r w:rsidR="00E939D8">
        <w:t>_______________________________</w:t>
      </w:r>
    </w:p>
    <w:p w:rsidR="00585312" w:rsidRDefault="00585312" w:rsidP="00BA514F">
      <w:pPr>
        <w:spacing w:after="120"/>
        <w:rPr>
          <w:b/>
        </w:rPr>
      </w:pPr>
      <w:r>
        <w:rPr>
          <w:b/>
        </w:rPr>
        <w:t>Lecturer/Assessor signature (2</w:t>
      </w:r>
      <w:r w:rsidRPr="00585312">
        <w:rPr>
          <w:b/>
          <w:vertAlign w:val="superscript"/>
        </w:rPr>
        <w:t>nd</w:t>
      </w:r>
      <w:r>
        <w:rPr>
          <w:b/>
        </w:rPr>
        <w:t xml:space="preserve"> assessment)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</w:t>
      </w:r>
      <w:r w:rsidR="00E939D8">
        <w:t>_____________________________</w:t>
      </w:r>
      <w:r w:rsidRPr="00B07B93">
        <w:rPr>
          <w:b/>
        </w:rPr>
        <w:t>Date:</w:t>
      </w:r>
      <w:r w:rsidR="00E939D8"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E939D8" w:rsidRDefault="00E939D8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lastRenderedPageBreak/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</w:t>
      </w:r>
      <w:r w:rsidR="00585312">
        <w:t>__________________________</w:t>
      </w:r>
      <w:r w:rsidR="00BA514F" w:rsidRPr="001E0802">
        <w:t>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</w:t>
      </w:r>
      <w:r w:rsidR="00585312">
        <w:t>__________________________</w:t>
      </w:r>
      <w:r w:rsidR="00E939D8">
        <w:t>_____</w:t>
      </w:r>
      <w:r w:rsidR="00BA514F">
        <w:t xml:space="preserve">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  <w:r w:rsidR="00E939D8">
        <w:t>_______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</w:t>
      </w:r>
      <w:r w:rsidR="00585312">
        <w:t>__________________________</w:t>
      </w:r>
      <w:r w:rsidRPr="001E0802">
        <w:t>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="00585312">
        <w:t>__________________________</w:t>
      </w:r>
      <w:r w:rsidR="00E939D8">
        <w:t>_______</w:t>
      </w:r>
      <w:r>
        <w:t xml:space="preserve"> </w:t>
      </w:r>
      <w:r w:rsidRPr="00B07B93">
        <w:rPr>
          <w:b/>
        </w:rPr>
        <w:t>Date:</w:t>
      </w:r>
      <w:r>
        <w:t xml:space="preserve"> ___________________</w:t>
      </w:r>
      <w:r w:rsidR="00E939D8">
        <w:t>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E939D8" w:rsidRDefault="00E939D8">
      <w:pPr>
        <w:spacing w:line="259" w:lineRule="auto"/>
        <w:rPr>
          <w:b/>
        </w:rPr>
      </w:pPr>
      <w:r>
        <w:rPr>
          <w:b/>
        </w:rPr>
        <w:br w:type="page"/>
      </w:r>
    </w:p>
    <w:p w:rsidR="00187785" w:rsidRDefault="00E939D8" w:rsidP="00BA514F">
      <w:pPr>
        <w:spacing w:after="240"/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E939D8" w:rsidRPr="004A608D" w:rsidTr="00D11DA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939D8" w:rsidRPr="004A608D" w:rsidRDefault="00E939D8" w:rsidP="00D11DA8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939D8" w:rsidRPr="004A608D" w:rsidRDefault="00E939D8" w:rsidP="00D11DA8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939D8" w:rsidRPr="004A608D" w:rsidRDefault="00E939D8" w:rsidP="00D11DA8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939D8" w:rsidRPr="004A608D" w:rsidRDefault="00E939D8" w:rsidP="00D11DA8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939D8" w:rsidRPr="004A608D" w:rsidTr="00D11DA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  <w:r>
              <w:t>Qualifications Administrator</w:t>
            </w:r>
          </w:p>
        </w:tc>
      </w:tr>
      <w:tr w:rsidR="00E939D8" w:rsidRPr="004A608D" w:rsidTr="00D11DA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Pr="004A608D" w:rsidRDefault="00E939D8" w:rsidP="00D11DA8">
            <w:pPr>
              <w:spacing w:before="60" w:after="60"/>
            </w:pPr>
          </w:p>
        </w:tc>
      </w:tr>
      <w:tr w:rsidR="00E939D8" w:rsidRPr="004A608D" w:rsidTr="00D11DA8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Default="00E939D8" w:rsidP="00D11DA8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Default="00E939D8" w:rsidP="00D11DA8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Default="00E939D8" w:rsidP="00D11DA8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939D8" w:rsidRDefault="00E939D8" w:rsidP="00D11DA8">
            <w:pPr>
              <w:spacing w:before="60" w:after="60"/>
            </w:pPr>
          </w:p>
        </w:tc>
      </w:tr>
    </w:tbl>
    <w:p w:rsidR="00E939D8" w:rsidRDefault="00E939D8" w:rsidP="00BA514F">
      <w:pPr>
        <w:spacing w:after="240"/>
        <w:rPr>
          <w:b/>
        </w:rPr>
      </w:pPr>
    </w:p>
    <w:p w:rsidR="00E939D8" w:rsidRDefault="00E939D8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8A3" w:rsidRDefault="000058A3" w:rsidP="00735D34">
      <w:r>
        <w:separator/>
      </w:r>
    </w:p>
  </w:endnote>
  <w:endnote w:type="continuationSeparator" w:id="0">
    <w:p w:rsidR="000058A3" w:rsidRDefault="000058A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58531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iUSP163</w:t>
            </w:r>
            <w:proofErr w:type="gramEnd"/>
            <w:r w:rsidR="006705DF">
              <w:rPr>
                <w:szCs w:val="18"/>
              </w:rPr>
              <w:t xml:space="preserve"> </w:t>
            </w:r>
            <w:r w:rsidR="00D05635" w:rsidRPr="00D05635">
              <w:rPr>
                <w:szCs w:val="18"/>
              </w:rPr>
              <w:t xml:space="preserve">Individual Internal Practical Assessment Form </w:t>
            </w:r>
            <w:r w:rsidR="00E90DE1" w:rsidRPr="001E0802">
              <w:rPr>
                <w:szCs w:val="18"/>
              </w:rPr>
              <w:t>_v</w:t>
            </w:r>
            <w:r w:rsidR="00E939D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05635">
              <w:rPr>
                <w:noProof/>
                <w:szCs w:val="18"/>
              </w:rPr>
              <w:t>9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05635">
              <w:rPr>
                <w:noProof/>
                <w:szCs w:val="18"/>
              </w:rPr>
              <w:t>9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8A3" w:rsidRDefault="000058A3" w:rsidP="00735D34">
      <w:r>
        <w:separator/>
      </w:r>
    </w:p>
  </w:footnote>
  <w:footnote w:type="continuationSeparator" w:id="0">
    <w:p w:rsidR="000058A3" w:rsidRDefault="000058A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0058A3"/>
    <w:rsid w:val="00003257"/>
    <w:rsid w:val="000058A3"/>
    <w:rsid w:val="0001369A"/>
    <w:rsid w:val="00050668"/>
    <w:rsid w:val="00061C6A"/>
    <w:rsid w:val="000D1D6D"/>
    <w:rsid w:val="001204C3"/>
    <w:rsid w:val="00136FC0"/>
    <w:rsid w:val="00143DC0"/>
    <w:rsid w:val="00146396"/>
    <w:rsid w:val="001473C7"/>
    <w:rsid w:val="00161E31"/>
    <w:rsid w:val="00164C39"/>
    <w:rsid w:val="0018288A"/>
    <w:rsid w:val="00187785"/>
    <w:rsid w:val="0019114B"/>
    <w:rsid w:val="00195B44"/>
    <w:rsid w:val="001A04D5"/>
    <w:rsid w:val="001C172A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5312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05DF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4583E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C7702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05635"/>
    <w:rsid w:val="00D46C11"/>
    <w:rsid w:val="00D54DD1"/>
    <w:rsid w:val="00D67717"/>
    <w:rsid w:val="00D95506"/>
    <w:rsid w:val="00DA3339"/>
    <w:rsid w:val="00DB1D5A"/>
    <w:rsid w:val="00E102F0"/>
    <w:rsid w:val="00E40CA7"/>
    <w:rsid w:val="00E86CBB"/>
    <w:rsid w:val="00E90DE1"/>
    <w:rsid w:val="00E939D8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832C5B0F-868E-476E-BE98-157F8ABC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508A56-1390-4152-8E0D-B92A9273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1</TotalTime>
  <Pages>9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3</cp:revision>
  <cp:lastPrinted>2018-03-13T11:43:00Z</cp:lastPrinted>
  <dcterms:created xsi:type="dcterms:W3CDTF">2019-09-27T14:30:00Z</dcterms:created>
  <dcterms:modified xsi:type="dcterms:W3CDTF">2019-09-27T14:31:00Z</dcterms:modified>
</cp:coreProperties>
</file>