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1473C7" w:rsidP="00187785">
      <w:pPr>
        <w:pStyle w:val="Heading2"/>
        <w:spacing w:after="120"/>
        <w:rPr>
          <w:rFonts w:cstheme="minorHAnsi"/>
          <w:color w:val="auto"/>
        </w:rPr>
      </w:pPr>
      <w:r w:rsidRPr="001473C7">
        <w:rPr>
          <w:rFonts w:cstheme="minorHAnsi"/>
          <w:color w:val="auto"/>
        </w:rPr>
        <w:t>iUSP163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C7702" w:rsidRPr="00AC7702">
        <w:rPr>
          <w:rFonts w:cstheme="minorHAnsi"/>
          <w:color w:val="auto"/>
        </w:rPr>
        <w:t>Instructing group exercise to music</w:t>
      </w:r>
    </w:p>
    <w:p w:rsidR="00D67717" w:rsidRDefault="00D67717" w:rsidP="005A651E">
      <w:pPr>
        <w:rPr>
          <w:b/>
        </w:rPr>
      </w:pPr>
      <w:r>
        <w:rPr>
          <w:b/>
        </w:rPr>
        <w:t>Name of Learner:___________________________________________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567"/>
        <w:gridCol w:w="707"/>
        <w:gridCol w:w="425"/>
        <w:gridCol w:w="710"/>
        <w:gridCol w:w="3401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0058A3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8" w:type="pct"/>
            <w:textDirection w:val="btLr"/>
          </w:tcPr>
          <w:p w:rsidR="00D67717" w:rsidRPr="005A651E" w:rsidRDefault="000058A3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4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0058A3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Not </w:t>
            </w:r>
            <w:r w:rsidR="00D67717">
              <w:rPr>
                <w:rFonts w:cstheme="minorHAnsi"/>
              </w:rPr>
              <w:t>Completed</w:t>
            </w: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0058A3" w:rsidRDefault="000058A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058A3">
              <w:rPr>
                <w:rFonts w:cstheme="minorHAnsi"/>
                <w:b/>
                <w:color w:val="262626" w:themeColor="text1" w:themeTint="D9"/>
              </w:rPr>
              <w:t xml:space="preserve">Appearance - </w:t>
            </w:r>
            <w:r w:rsidRPr="000058A3">
              <w:rPr>
                <w:rFonts w:cstheme="minorHAnsi"/>
                <w:b/>
                <w:i/>
                <w:color w:val="262626" w:themeColor="text1" w:themeTint="D9"/>
              </w:rPr>
              <w:t>the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Clean, neat and appropriate work wear with minimal jewellery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Appropriate comfortable and clean footwear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Hair clean, neat and tied back/up if long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lastRenderedPageBreak/>
              <w:t>No chewing gum or sucking sweets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058A3">
              <w:rPr>
                <w:rFonts w:cstheme="minorHAnsi"/>
                <w:b/>
                <w:color w:val="262626" w:themeColor="text1" w:themeTint="D9"/>
              </w:rPr>
              <w:t xml:space="preserve">Client care – </w:t>
            </w:r>
            <w:r w:rsidRPr="000058A3">
              <w:rPr>
                <w:rFonts w:cstheme="minorHAnsi"/>
                <w:b/>
                <w:i/>
                <w:color w:val="262626" w:themeColor="text1" w:themeTint="D9"/>
              </w:rPr>
              <w:t>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Greeted and introduced self to participants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Assisted participants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Displayed positive body language at all times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>Respected participants’ needs throughout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color w:val="262626" w:themeColor="text1" w:themeTint="D9"/>
              </w:rPr>
            </w:pPr>
            <w:r w:rsidRPr="000058A3">
              <w:rPr>
                <w:rFonts w:cstheme="minorHAnsi"/>
                <w:color w:val="262626" w:themeColor="text1" w:themeTint="D9"/>
              </w:rPr>
              <w:t xml:space="preserve">Checked participants’ comfort throughout  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058A3">
              <w:rPr>
                <w:rFonts w:cstheme="minorHAnsi"/>
                <w:b/>
                <w:color w:val="262626" w:themeColor="text1" w:themeTint="D9"/>
              </w:rPr>
              <w:t xml:space="preserve">Professional conduct – </w:t>
            </w:r>
            <w:r w:rsidRPr="000058A3">
              <w:rPr>
                <w:rFonts w:cstheme="minorHAnsi"/>
                <w:b/>
                <w:i/>
                <w:color w:val="262626" w:themeColor="text1" w:themeTint="D9"/>
              </w:rPr>
              <w:t>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Had a clean and neat appearance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 xml:space="preserve">Demonstrated knowledge of </w:t>
            </w:r>
            <w:r w:rsidR="00AC7702" w:rsidRPr="000058A3">
              <w:t xml:space="preserve">health &amp; safety </w:t>
            </w:r>
            <w:r w:rsidRPr="000058A3">
              <w:t>regulations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equipment was wiped down with appropriate sanitiser before and after use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ancillary equipment/free weights wiped and stacked away appropriately after use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drinking water was made available throughout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pPr>
              <w:rPr>
                <w:b/>
              </w:rPr>
            </w:pPr>
            <w:r w:rsidRPr="000058A3">
              <w:rPr>
                <w:b/>
              </w:rPr>
              <w:t xml:space="preserve">Core teaching rationale – </w:t>
            </w:r>
            <w:r w:rsidRPr="000058A3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Demonstrated a variety of correct teaching points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Recognised safety aspects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Identified and stated muscles used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Made adaptations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Showed progression/regression where appropriate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pPr>
              <w:rPr>
                <w:b/>
              </w:rPr>
            </w:pPr>
            <w:r w:rsidRPr="000058A3">
              <w:rPr>
                <w:b/>
              </w:rPr>
              <w:lastRenderedPageBreak/>
              <w:t xml:space="preserve">Pulse checks – </w:t>
            </w:r>
            <w:r w:rsidRPr="000058A3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Correctly demonstrated how to take the pulse from the larger carotid artery on the side of the larynx and from the radial pulse on the wrist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Assisted participants in taking their pulse in both areas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Ensured pulse taken after the warm-up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rPr>
                <w:lang w:val="en-US"/>
              </w:rPr>
              <w:t>Ensured pulse taken after the aerobics section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058A3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58A3" w:rsidRPr="000058A3" w:rsidRDefault="000058A3" w:rsidP="000058A3">
            <w:r w:rsidRPr="000058A3">
              <w:t>Demonstrated the use of a heart rate monitor and discussed with the client the uses of the heart rate monitor and assisted participants in taking the readings</w:t>
            </w:r>
          </w:p>
        </w:tc>
        <w:tc>
          <w:tcPr>
            <w:tcW w:w="19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058A3" w:rsidRPr="005A651E" w:rsidRDefault="000058A3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pPr>
              <w:rPr>
                <w:b/>
              </w:rPr>
            </w:pPr>
            <w:r w:rsidRPr="00050668">
              <w:rPr>
                <w:b/>
              </w:rPr>
              <w:t xml:space="preserve">Warm-up – </w:t>
            </w:r>
            <w:r w:rsidRPr="00050668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Performed the correct warm-up for the appropriate session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Demonstrated and guided the participants correctly through a graduated warm-up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Raised the</w:t>
            </w:r>
            <w:r>
              <w:t xml:space="preserve"> cardiovascular and musculo</w:t>
            </w:r>
            <w:r w:rsidRPr="00050668">
              <w:t>skeletal systems appropriately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Demonstrated variety and progression of choreography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058A3" w:rsidRDefault="00050668" w:rsidP="000058A3">
            <w:r w:rsidRPr="00050668">
              <w:t>Explained the exercises simply and precisely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Gave alternative exercises where necessary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all participants performed the exercises correctly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pPr>
              <w:rPr>
                <w:b/>
              </w:rPr>
            </w:pPr>
            <w:r w:rsidRPr="00050668">
              <w:rPr>
                <w:b/>
              </w:rPr>
              <w:t xml:space="preserve">Aerobic/step aerobics – </w:t>
            </w:r>
            <w:r w:rsidRPr="00050668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Performed the correct exercises for the appropriate session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Performed within the required time limit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movements were controlled and smooth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lastRenderedPageBreak/>
              <w:t xml:space="preserve">Demonstrated variety and progression in choreography  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Explained the exercises simply and precisely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Gave alternative exercises where necessary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Ensured all participants performed exercises correctly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050668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50668" w:rsidRPr="00050668" w:rsidRDefault="00050668" w:rsidP="000058A3">
            <w:r w:rsidRPr="00050668">
              <w:t>Finished the aerobic section appropriately</w:t>
            </w:r>
          </w:p>
        </w:tc>
        <w:tc>
          <w:tcPr>
            <w:tcW w:w="19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050668" w:rsidRPr="005A651E" w:rsidRDefault="00050668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pPr>
              <w:rPr>
                <w:b/>
              </w:rPr>
            </w:pPr>
            <w:r w:rsidRPr="0084583E">
              <w:rPr>
                <w:b/>
              </w:rPr>
              <w:t xml:space="preserve">Conditioning including stability ball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Performed the correct exercises for the appropriate session ensuring movements were controlled and smooth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Demonstrated variety and progression giving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050668" w:rsidRDefault="0084583E" w:rsidP="000058A3">
            <w:r w:rsidRPr="0084583E">
              <w:t>Finished the section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pPr>
              <w:rPr>
                <w:b/>
              </w:rPr>
            </w:pPr>
            <w:r w:rsidRPr="0084583E">
              <w:rPr>
                <w:b/>
              </w:rPr>
              <w:t xml:space="preserve">Muscle, strength &amp; endurance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Performed the correct exercises for the appropriate session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Ensured movements were controlled and smooth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Demonstrated variety and progression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Gave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r w:rsidRPr="0084583E">
              <w:t>Finished the section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pPr>
              <w:rPr>
                <w:b/>
              </w:rPr>
            </w:pPr>
            <w:r w:rsidRPr="0084583E">
              <w:rPr>
                <w:b/>
              </w:rPr>
              <w:lastRenderedPageBreak/>
              <w:t xml:space="preserve">Stretch/cool down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Performed the correct cool down for the appropriate session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Lowered</w:t>
            </w:r>
            <w:r>
              <w:t xml:space="preserve"> the cardiovascular and musculo</w:t>
            </w:r>
            <w:r w:rsidRPr="0084583E">
              <w:t>skeletal systems appropriately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Included progressions and adaptations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Explained the exercises simply and precisely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Gave alternative exercises where necessary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Ensured all participants performed exercises correctly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0058A3">
            <w:pPr>
              <w:rPr>
                <w:b/>
              </w:rPr>
            </w:pPr>
            <w:r w:rsidRPr="0084583E">
              <w:rPr>
                <w:b/>
              </w:rPr>
              <w:t xml:space="preserve">Cueing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Achieved precise, timely and effective cueing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Was precise when using fingers for counting the time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1204C3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Was correct in using arms for directional cueing</w:t>
            </w:r>
          </w:p>
        </w:tc>
        <w:tc>
          <w:tcPr>
            <w:tcW w:w="19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84583E" w:rsidRPr="005A651E" w:rsidRDefault="0084583E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pPr>
              <w:rPr>
                <w:b/>
              </w:rPr>
            </w:pPr>
            <w:r w:rsidRPr="0084583E">
              <w:rPr>
                <w:b/>
              </w:rPr>
              <w:t xml:space="preserve">Use of music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Used appropriate music throughout the programme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Used the correct tempo of music throughout the programme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pPr>
              <w:rPr>
                <w:b/>
              </w:rPr>
            </w:pPr>
            <w:r w:rsidRPr="0084583E">
              <w:rPr>
                <w:b/>
              </w:rPr>
              <w:t xml:space="preserve">Choreography – </w:t>
            </w:r>
            <w:r w:rsidRPr="0084583E">
              <w:rPr>
                <w:b/>
                <w:i/>
              </w:rPr>
              <w:t>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Demonstrated variety and progression of choreography e.g. continuous play, verse/chorus etc.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Made good use of the floor space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pPr>
              <w:rPr>
                <w:b/>
              </w:rPr>
            </w:pPr>
            <w:r w:rsidRPr="0084583E">
              <w:rPr>
                <w:b/>
              </w:rPr>
              <w:t>Voice projection – the learner: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t>Demonstrated effective use of voice projection throughout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84583E">
            <w:r w:rsidRPr="0084583E">
              <w:lastRenderedPageBreak/>
              <w:t>Was heard and understood by the whole class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84583E" w:rsidRPr="0084583E" w:rsidTr="000058A3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4583E" w:rsidRPr="001473C7" w:rsidRDefault="001473C7" w:rsidP="0084583E">
            <w:pPr>
              <w:rPr>
                <w:b/>
              </w:rPr>
            </w:pPr>
            <w:r w:rsidRPr="001473C7">
              <w:rPr>
                <w:b/>
              </w:rPr>
              <w:t>Total marks</w:t>
            </w:r>
          </w:p>
        </w:tc>
        <w:tc>
          <w:tcPr>
            <w:tcW w:w="19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8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49" w:type="pct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  <w:tc>
          <w:tcPr>
            <w:tcW w:w="1720" w:type="pct"/>
            <w:gridSpan w:val="3"/>
          </w:tcPr>
          <w:p w:rsidR="0084583E" w:rsidRPr="0084583E" w:rsidRDefault="0084583E" w:rsidP="00D67717">
            <w:pPr>
              <w:spacing w:before="60" w:after="60"/>
              <w:jc w:val="center"/>
              <w:rPr>
                <w:rFonts w:cstheme="minorHAnsi"/>
                <w:b/>
              </w:rPr>
            </w:pPr>
          </w:p>
        </w:tc>
      </w:tr>
      <w:tr w:rsidR="00D67717" w:rsidRPr="001204C3" w:rsidTr="000058A3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D67717" w:rsidRDefault="00D67717" w:rsidP="00487A5C"/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187785" w:rsidP="00BA514F">
      <w:pPr>
        <w:spacing w:after="120"/>
        <w:rPr>
          <w:b/>
        </w:rPr>
      </w:pPr>
      <w:r>
        <w:rPr>
          <w:b/>
        </w:rPr>
        <w:t>Internal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>
        <w:t>_______________________________</w:t>
      </w:r>
    </w:p>
    <w:p w:rsidR="00BA514F" w:rsidRDefault="00187785" w:rsidP="00BA514F">
      <w:pPr>
        <w:spacing w:after="240"/>
      </w:pPr>
      <w:r>
        <w:rPr>
          <w:b/>
        </w:rPr>
        <w:t>Internally Quality Assurer Name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>
        <w:t>_______________________________</w:t>
      </w:r>
      <w:r w:rsidR="00BA514F">
        <w:t xml:space="preserve">___ </w:t>
      </w:r>
      <w:r w:rsidR="00BA514F" w:rsidRPr="00B07B93">
        <w:rPr>
          <w:b/>
        </w:rPr>
        <w:t>Date:</w:t>
      </w:r>
      <w:r w:rsidR="00BA514F">
        <w:t xml:space="preserve"> _________________</w:t>
      </w:r>
      <w:r>
        <w:t>___</w:t>
      </w:r>
    </w:p>
    <w:p w:rsidR="00187785" w:rsidRDefault="00187785" w:rsidP="00187785">
      <w:pPr>
        <w:spacing w:after="120"/>
        <w:rPr>
          <w:b/>
        </w:rPr>
      </w:pPr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</w:p>
    <w:p w:rsidR="00187785" w:rsidRPr="00187785" w:rsidRDefault="00187785" w:rsidP="00187785">
      <w:pPr>
        <w:spacing w:after="240"/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____________________</w:t>
      </w:r>
      <w:r>
        <w:br/>
      </w:r>
      <w:r w:rsidRPr="00187785">
        <w:rPr>
          <w:b/>
        </w:rPr>
        <w:t>(if sampled)</w:t>
      </w:r>
    </w:p>
    <w:p w:rsidR="002620B8" w:rsidRDefault="002620B8">
      <w:pPr>
        <w:spacing w:line="259" w:lineRule="auto"/>
        <w:rPr>
          <w:b/>
        </w:rPr>
      </w:pPr>
      <w:r>
        <w:rPr>
          <w:b/>
        </w:rPr>
        <w:br w:type="page"/>
      </w:r>
    </w:p>
    <w:p w:rsidR="00187785" w:rsidRDefault="002620B8" w:rsidP="00BA514F">
      <w:pPr>
        <w:spacing w:after="240"/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2620B8" w:rsidRPr="004A608D" w:rsidTr="00900D6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20B8" w:rsidRPr="004A608D" w:rsidRDefault="002620B8" w:rsidP="00900D6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20B8" w:rsidRPr="004A608D" w:rsidRDefault="002620B8" w:rsidP="00900D6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620B8" w:rsidRPr="004A608D" w:rsidRDefault="002620B8" w:rsidP="00900D6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620B8" w:rsidRPr="004A608D" w:rsidRDefault="002620B8" w:rsidP="00900D6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2620B8" w:rsidRPr="004A608D" w:rsidTr="00900D6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  <w:r>
              <w:t>Qualifications Administrator</w:t>
            </w:r>
          </w:p>
        </w:tc>
      </w:tr>
      <w:tr w:rsidR="002620B8" w:rsidRPr="004A608D" w:rsidTr="00900D6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Pr="004A608D" w:rsidRDefault="002620B8" w:rsidP="00900D6B">
            <w:pPr>
              <w:spacing w:before="60" w:after="60"/>
            </w:pPr>
          </w:p>
        </w:tc>
      </w:tr>
      <w:tr w:rsidR="002620B8" w:rsidRPr="004A608D" w:rsidTr="00900D6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Default="002620B8" w:rsidP="00900D6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Default="002620B8" w:rsidP="00900D6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Default="002620B8" w:rsidP="00900D6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620B8" w:rsidRDefault="002620B8" w:rsidP="00900D6B">
            <w:pPr>
              <w:spacing w:before="60" w:after="60"/>
            </w:pPr>
          </w:p>
        </w:tc>
      </w:tr>
    </w:tbl>
    <w:p w:rsidR="002620B8" w:rsidRDefault="002620B8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8A3" w:rsidRDefault="000058A3" w:rsidP="00735D34">
      <w:r>
        <w:separator/>
      </w:r>
    </w:p>
  </w:endnote>
  <w:endnote w:type="continuationSeparator" w:id="0">
    <w:p w:rsidR="000058A3" w:rsidRDefault="000058A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1473C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1473C7">
              <w:rPr>
                <w:szCs w:val="18"/>
              </w:rPr>
              <w:t>iUSP163</w:t>
            </w:r>
            <w:r w:rsidR="002620B8">
              <w:rPr>
                <w:szCs w:val="18"/>
              </w:rPr>
              <w:t xml:space="preserve"> </w:t>
            </w:r>
            <w:r w:rsidR="002620B8" w:rsidRPr="002620B8">
              <w:rPr>
                <w:szCs w:val="18"/>
              </w:rPr>
              <w:t>Assignment Assessment Form</w:t>
            </w:r>
            <w:r w:rsidR="00E90DE1" w:rsidRPr="001E0802">
              <w:rPr>
                <w:szCs w:val="18"/>
              </w:rPr>
              <w:t>_v</w:t>
            </w:r>
            <w:r w:rsidR="002620B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2620B8">
              <w:rPr>
                <w:noProof/>
                <w:szCs w:val="18"/>
              </w:rPr>
              <w:t>7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2620B8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8A3" w:rsidRDefault="000058A3" w:rsidP="00735D34">
      <w:r>
        <w:separator/>
      </w:r>
    </w:p>
  </w:footnote>
  <w:footnote w:type="continuationSeparator" w:id="0">
    <w:p w:rsidR="000058A3" w:rsidRDefault="000058A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0058A3"/>
    <w:rsid w:val="00003257"/>
    <w:rsid w:val="000058A3"/>
    <w:rsid w:val="0001369A"/>
    <w:rsid w:val="00050668"/>
    <w:rsid w:val="00061C6A"/>
    <w:rsid w:val="000D1D6D"/>
    <w:rsid w:val="001204C3"/>
    <w:rsid w:val="00136FC0"/>
    <w:rsid w:val="00143DC0"/>
    <w:rsid w:val="00146396"/>
    <w:rsid w:val="001473C7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20B8"/>
    <w:rsid w:val="00267424"/>
    <w:rsid w:val="00290269"/>
    <w:rsid w:val="002C180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4583E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C7702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32C5B0F-868E-476E-BE98-157F8ABC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9BC00-6D6A-4CFC-BDE9-8F48A613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0</TotalTime>
  <Pages>7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Fields</cp:lastModifiedBy>
  <cp:revision>2</cp:revision>
  <cp:lastPrinted>2018-03-13T11:43:00Z</cp:lastPrinted>
  <dcterms:created xsi:type="dcterms:W3CDTF">2019-09-27T14:42:00Z</dcterms:created>
  <dcterms:modified xsi:type="dcterms:W3CDTF">2019-09-27T14:42:00Z</dcterms:modified>
</cp:coreProperties>
</file>