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Pr="00C03927" w:rsidRDefault="00D95506" w:rsidP="00C03927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C03927">
        <w:rPr>
          <w:rFonts w:cstheme="minorHAnsi"/>
          <w:color w:val="auto"/>
        </w:rPr>
        <w:t>USP162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C03927" w:rsidRPr="00C03927">
        <w:rPr>
          <w:rFonts w:cstheme="minorHAnsi"/>
          <w:color w:val="auto"/>
        </w:rPr>
        <w:t>Instructing Strength and Conditioning Sessions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C03927" w:rsidP="00F76B76">
            <w:pPr>
              <w:rPr>
                <w:rFonts w:cstheme="minorHAnsi"/>
                <w:color w:val="262626" w:themeColor="text1" w:themeTint="D9"/>
              </w:rPr>
            </w:pPr>
            <w:r w:rsidRPr="00C03927">
              <w:rPr>
                <w:rFonts w:cstheme="minorHAnsi"/>
                <w:color w:val="262626" w:themeColor="text1" w:themeTint="D9"/>
              </w:rPr>
              <w:t>Completed Physical Activity Readiness Questionnaire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03927" w:rsidRDefault="00C03927" w:rsidP="00F76B76">
            <w:pPr>
              <w:rPr>
                <w:rFonts w:cstheme="minorHAnsi"/>
                <w:color w:val="262626" w:themeColor="text1" w:themeTint="D9"/>
              </w:rPr>
            </w:pPr>
            <w:r w:rsidRPr="00C03927">
              <w:rPr>
                <w:rFonts w:cstheme="minorHAnsi"/>
                <w:color w:val="262626" w:themeColor="text1" w:themeTint="D9"/>
              </w:rPr>
              <w:t xml:space="preserve">Appropriate </w:t>
            </w:r>
            <w:r>
              <w:rPr>
                <w:rFonts w:cstheme="minorHAnsi"/>
                <w:color w:val="262626" w:themeColor="text1" w:themeTint="D9"/>
              </w:rPr>
              <w:t>e</w:t>
            </w:r>
            <w:r w:rsidRPr="00C03927">
              <w:rPr>
                <w:rFonts w:cstheme="minorHAnsi"/>
                <w:color w:val="262626" w:themeColor="text1" w:themeTint="D9"/>
              </w:rPr>
              <w:t xml:space="preserve">quipment and surfaces selected for the class </w:t>
            </w:r>
          </w:p>
          <w:p w:rsidR="00C03927" w:rsidRDefault="00C03927" w:rsidP="00F76B76">
            <w:pPr>
              <w:rPr>
                <w:rFonts w:cstheme="minorHAnsi"/>
                <w:color w:val="262626" w:themeColor="text1" w:themeTint="D9"/>
              </w:rPr>
            </w:pPr>
            <w:r w:rsidRPr="00C03927">
              <w:rPr>
                <w:rFonts w:cstheme="minorHAnsi"/>
                <w:color w:val="262626" w:themeColor="text1" w:themeTint="D9"/>
              </w:rPr>
              <w:t xml:space="preserve">Candidates fitness screened </w:t>
            </w:r>
          </w:p>
          <w:p w:rsidR="00C03927" w:rsidRDefault="00C03927" w:rsidP="00F76B76">
            <w:pPr>
              <w:rPr>
                <w:rFonts w:cstheme="minorHAnsi"/>
                <w:color w:val="262626" w:themeColor="text1" w:themeTint="D9"/>
              </w:rPr>
            </w:pPr>
            <w:r w:rsidRPr="00C03927">
              <w:rPr>
                <w:rFonts w:cstheme="minorHAnsi"/>
                <w:color w:val="262626" w:themeColor="text1" w:themeTint="D9"/>
              </w:rPr>
              <w:t xml:space="preserve">Lesson plan completed </w:t>
            </w:r>
          </w:p>
          <w:p w:rsidR="001E0802" w:rsidRPr="005A651E" w:rsidRDefault="00C03927" w:rsidP="00F76B76">
            <w:pPr>
              <w:rPr>
                <w:rFonts w:cstheme="minorHAnsi"/>
                <w:color w:val="262626" w:themeColor="text1" w:themeTint="D9"/>
              </w:rPr>
            </w:pPr>
            <w:r w:rsidRPr="00C03927">
              <w:rPr>
                <w:rFonts w:cstheme="minorHAnsi"/>
                <w:color w:val="262626" w:themeColor="text1" w:themeTint="D9"/>
              </w:rPr>
              <w:t>Equipment checked and rehearsed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423D59" w:rsidRDefault="00423D59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Exercise</w:t>
            </w:r>
          </w:p>
          <w:p w:rsidR="00423D59" w:rsidRDefault="00423D59" w:rsidP="00423D59">
            <w:r>
              <w:t>Warm up</w:t>
            </w:r>
          </w:p>
          <w:p w:rsidR="00423D59" w:rsidRDefault="00423D59" w:rsidP="00423D59">
            <w:pPr>
              <w:pStyle w:val="bullet0"/>
            </w:pPr>
            <w:r>
              <w:t xml:space="preserve">Pulse raising </w:t>
            </w:r>
          </w:p>
          <w:p w:rsidR="00423D59" w:rsidRDefault="00423D59" w:rsidP="00423D59">
            <w:pPr>
              <w:pStyle w:val="bullet0"/>
            </w:pPr>
            <w:r w:rsidRPr="00423D59">
              <w:t xml:space="preserve">Dynamic stretching </w:t>
            </w:r>
          </w:p>
          <w:p w:rsidR="00423D59" w:rsidRDefault="00423D59" w:rsidP="00423D59">
            <w:r w:rsidRPr="00423D59">
              <w:t>Functi</w:t>
            </w:r>
            <w:r>
              <w:t xml:space="preserve">onal Training Schemes adopted </w:t>
            </w:r>
          </w:p>
          <w:p w:rsidR="00423D59" w:rsidRDefault="00423D59" w:rsidP="004C1A6D">
            <w:pPr>
              <w:pStyle w:val="bullet0"/>
            </w:pPr>
            <w:r>
              <w:t xml:space="preserve">Warm up selected </w:t>
            </w:r>
          </w:p>
          <w:p w:rsidR="00423D59" w:rsidRDefault="00423D59" w:rsidP="004C1A6D">
            <w:pPr>
              <w:pStyle w:val="bullet0"/>
            </w:pPr>
            <w:r>
              <w:t xml:space="preserve">Main workout </w:t>
            </w:r>
          </w:p>
          <w:p w:rsidR="00423D59" w:rsidRDefault="00423D59" w:rsidP="004C1A6D">
            <w:pPr>
              <w:pStyle w:val="bullet0"/>
            </w:pPr>
            <w:r>
              <w:t>Cool down</w:t>
            </w:r>
          </w:p>
          <w:p w:rsidR="00423D59" w:rsidRDefault="00423D59" w:rsidP="00423D59">
            <w:r>
              <w:t>Muscular Conditioning, hypertrophy, p</w:t>
            </w:r>
            <w:r w:rsidRPr="00423D59">
              <w:t xml:space="preserve">ower </w:t>
            </w:r>
          </w:p>
          <w:p w:rsidR="00423D59" w:rsidRDefault="00423D59" w:rsidP="00423D59">
            <w:r w:rsidRPr="00423D59">
              <w:t xml:space="preserve">Key </w:t>
            </w:r>
            <w:r>
              <w:t>lifts completed</w:t>
            </w:r>
          </w:p>
          <w:p w:rsidR="00423D59" w:rsidRDefault="00423D59" w:rsidP="00423D59">
            <w:r w:rsidRPr="00423D59">
              <w:t>Appr</w:t>
            </w:r>
            <w:r>
              <w:t>opriate exercises for the class</w:t>
            </w:r>
          </w:p>
          <w:p w:rsidR="001E0802" w:rsidRPr="005A651E" w:rsidRDefault="00423D59" w:rsidP="00423D59">
            <w:r w:rsidRPr="00423D59">
              <w:t>Appropriate progressions / adaptations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C1A6D" w:rsidP="00F76B76">
            <w:pPr>
              <w:rPr>
                <w:rFonts w:cstheme="minorHAnsi"/>
                <w:color w:val="262626" w:themeColor="text1" w:themeTint="D9"/>
              </w:rPr>
            </w:pPr>
            <w:r w:rsidRPr="004C1A6D">
              <w:rPr>
                <w:rFonts w:cstheme="minorHAnsi"/>
                <w:color w:val="262626" w:themeColor="text1" w:themeTint="D9"/>
              </w:rPr>
              <w:t>Teaching Points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C1A6D" w:rsidP="00F76B76">
            <w:pPr>
              <w:rPr>
                <w:rFonts w:cstheme="minorHAnsi"/>
                <w:color w:val="262626" w:themeColor="text1" w:themeTint="D9"/>
              </w:rPr>
            </w:pPr>
            <w:r w:rsidRPr="004C1A6D"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C1A6D" w:rsidP="00F76B76">
            <w:pPr>
              <w:rPr>
                <w:rFonts w:cstheme="minorHAnsi"/>
                <w:color w:val="262626" w:themeColor="text1" w:themeTint="D9"/>
              </w:rPr>
            </w:pPr>
            <w:r w:rsidRPr="004C1A6D">
              <w:rPr>
                <w:rFonts w:cstheme="minorHAnsi"/>
                <w:color w:val="262626" w:themeColor="text1" w:themeTint="D9"/>
              </w:rPr>
              <w:t>Overall conclusion of the case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C1A6D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Self-</w:t>
            </w:r>
            <w:r w:rsidRPr="004C1A6D">
              <w:rPr>
                <w:rFonts w:cstheme="minorHAnsi"/>
                <w:color w:val="262626" w:themeColor="text1" w:themeTint="D9"/>
              </w:rPr>
              <w:t>reflection at the end of each session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C1A6D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4C1A6D" w:rsidRDefault="004C1A6D" w:rsidP="00F76B76">
            <w:pPr>
              <w:rPr>
                <w:rFonts w:cstheme="minorHAnsi"/>
                <w:color w:val="262626" w:themeColor="text1" w:themeTint="D9"/>
              </w:rPr>
            </w:pPr>
            <w:r w:rsidRPr="004C1A6D">
              <w:rPr>
                <w:rFonts w:cstheme="minorHAnsi"/>
                <w:color w:val="262626" w:themeColor="text1" w:themeTint="D9"/>
              </w:rPr>
              <w:t>Performances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4C1A6D" w:rsidRPr="005A651E" w:rsidRDefault="004C1A6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4C1A6D" w:rsidRPr="005A651E" w:rsidRDefault="004C1A6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lastRenderedPageBreak/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8A7B3F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8A7B3F" w:rsidP="008D49C7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8A7B3F" w:rsidP="008D49C7">
            <w:pPr>
              <w:spacing w:before="60" w:after="60"/>
            </w:pPr>
            <w:r>
              <w:t>Firs</w:t>
            </w:r>
            <w:bookmarkStart w:id="0" w:name="_GoBack"/>
            <w:bookmarkEnd w:id="0"/>
            <w:r>
              <w:t>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8A7B3F" w:rsidP="008D49C7">
            <w:pPr>
              <w:spacing w:before="60" w:after="60"/>
            </w:pPr>
            <w:r>
              <w:t>Qualification Administrator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927" w:rsidRDefault="00C03927" w:rsidP="00735D34">
      <w:r>
        <w:separator/>
      </w:r>
    </w:p>
  </w:endnote>
  <w:endnote w:type="continuationSeparator" w:id="0">
    <w:p w:rsidR="00C03927" w:rsidRDefault="00C0392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4C1A6D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4C1A6D">
              <w:rPr>
                <w:szCs w:val="18"/>
              </w:rPr>
              <w:t>iUSP162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8A7B3F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8A7B3F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927" w:rsidRDefault="00C03927" w:rsidP="00735D34">
      <w:r>
        <w:separator/>
      </w:r>
    </w:p>
  </w:footnote>
  <w:footnote w:type="continuationSeparator" w:id="0">
    <w:p w:rsidR="00C03927" w:rsidRDefault="00C0392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C03927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23D59"/>
    <w:rsid w:val="00464B15"/>
    <w:rsid w:val="00477296"/>
    <w:rsid w:val="004C1A6D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94B22"/>
    <w:rsid w:val="007F0350"/>
    <w:rsid w:val="00834262"/>
    <w:rsid w:val="00856F63"/>
    <w:rsid w:val="00874E16"/>
    <w:rsid w:val="008A7B3F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03927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41C18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CABE6E56-6EFA-4082-A382-16364C4BD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312D1-B1DC-4A1B-8633-F6F025EA2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0</TotalTime>
  <Pages>3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2</cp:revision>
  <cp:lastPrinted>2018-03-13T11:43:00Z</cp:lastPrinted>
  <dcterms:created xsi:type="dcterms:W3CDTF">2019-09-30T07:20:00Z</dcterms:created>
  <dcterms:modified xsi:type="dcterms:W3CDTF">2019-09-30T07:20:00Z</dcterms:modified>
</cp:coreProperties>
</file>