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F61A8D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Performance</w:t>
      </w:r>
      <w:r w:rsidR="00DA3339">
        <w:rPr>
          <w:rFonts w:cstheme="minorHAnsi"/>
          <w:sz w:val="52"/>
        </w:rPr>
        <w:t xml:space="preserve"> Evidence G</w:t>
      </w:r>
      <w:r w:rsidR="001E0802" w:rsidRPr="001E0802">
        <w:rPr>
          <w:rFonts w:cstheme="minorHAnsi"/>
          <w:sz w:val="52"/>
        </w:rPr>
        <w:t>uid</w:t>
      </w:r>
      <w:r w:rsidR="00DA3339"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580235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iUSP145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B12B26" w:rsidRPr="00B12B26">
        <w:rPr>
          <w:rFonts w:cstheme="minorHAnsi"/>
          <w:color w:val="auto"/>
        </w:rPr>
        <w:t>Planning health related exercise and physical activity for children</w:t>
      </w:r>
    </w:p>
    <w:p w:rsidR="001E0802" w:rsidRDefault="001E0802" w:rsidP="001E0802">
      <w:pPr>
        <w:spacing w:after="0"/>
        <w:rPr>
          <w:b/>
        </w:rPr>
      </w:pPr>
    </w:p>
    <w:p w:rsidR="00706CCD" w:rsidRDefault="00C43C82" w:rsidP="001E0802">
      <w:pPr>
        <w:spacing w:after="120"/>
        <w:rPr>
          <w:b/>
        </w:rPr>
      </w:pPr>
      <w:r>
        <w:rPr>
          <w:b/>
        </w:rPr>
        <w:t xml:space="preserve">A total of </w:t>
      </w:r>
      <w:r w:rsidR="00706CCD" w:rsidRPr="00706CCD">
        <w:rPr>
          <w:b/>
        </w:rPr>
        <w:t>3</w:t>
      </w:r>
      <w:r w:rsidR="00EA6995">
        <w:rPr>
          <w:b/>
        </w:rPr>
        <w:t xml:space="preserve"> h</w:t>
      </w:r>
      <w:r w:rsidR="00706CCD" w:rsidRPr="00706CCD">
        <w:rPr>
          <w:b/>
        </w:rPr>
        <w:t>ealth related exercise</w:t>
      </w:r>
      <w:r>
        <w:rPr>
          <w:b/>
        </w:rPr>
        <w:t>s</w:t>
      </w:r>
      <w:r w:rsidR="00706CCD" w:rsidRPr="00706CCD">
        <w:rPr>
          <w:b/>
        </w:rPr>
        <w:t xml:space="preserve"> and physical activity for children performance evidence to be carried out and results documented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F61A8D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1A8D" w:rsidRDefault="00F61A8D" w:rsidP="00F61A8D">
            <w:r>
              <w:t>Completed</w:t>
            </w:r>
            <w:r w:rsidRPr="007F6C93">
              <w:t xml:space="preserve"> P</w:t>
            </w:r>
            <w:r>
              <w:t>hysical</w:t>
            </w:r>
            <w:r w:rsidRPr="007F6C93">
              <w:t xml:space="preserve"> Activity Readiness Questionnaire </w:t>
            </w:r>
            <w:r w:rsidR="007971A7">
              <w:t>(PARQ)</w:t>
            </w:r>
          </w:p>
          <w:p w:rsidR="00F61A8D" w:rsidRPr="00F61A8D" w:rsidRDefault="00F61A8D" w:rsidP="00CB2BB2">
            <w:pPr>
              <w:pStyle w:val="bullet0"/>
            </w:pPr>
            <w:r w:rsidRPr="00F61A8D">
              <w:t>Young person’s registration form</w:t>
            </w:r>
          </w:p>
          <w:p w:rsidR="00F61A8D" w:rsidRPr="00F61A8D" w:rsidRDefault="00F61A8D" w:rsidP="00CB2BB2">
            <w:pPr>
              <w:pStyle w:val="bullet0"/>
            </w:pPr>
            <w:r w:rsidRPr="00F61A8D">
              <w:t>Conditions</w:t>
            </w:r>
          </w:p>
          <w:p w:rsidR="00F61A8D" w:rsidRPr="00807079" w:rsidRDefault="00F61A8D" w:rsidP="00CB2BB2">
            <w:pPr>
              <w:pStyle w:val="bullet0"/>
            </w:pPr>
            <w:r>
              <w:t>Parent/guardian d</w:t>
            </w:r>
            <w:r w:rsidRPr="00F61A8D">
              <w:t>eclaration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1A8D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1A8D" w:rsidRPr="005479C0" w:rsidRDefault="00F61A8D" w:rsidP="00F61A8D">
            <w:r w:rsidRPr="005479C0">
              <w:t>Fitness test</w:t>
            </w:r>
          </w:p>
          <w:p w:rsidR="00F61A8D" w:rsidRDefault="00F61A8D" w:rsidP="00CB2BB2">
            <w:pPr>
              <w:pStyle w:val="bullet0"/>
            </w:pPr>
            <w:r w:rsidRPr="005479C0">
              <w:t>Cardio-respiratory</w:t>
            </w:r>
            <w:r>
              <w:t xml:space="preserve"> test</w:t>
            </w:r>
            <w:r w:rsidRPr="005479C0">
              <w:t xml:space="preserve"> including heart rate</w:t>
            </w:r>
          </w:p>
          <w:p w:rsidR="00F61A8D" w:rsidRDefault="00F61A8D" w:rsidP="00CB2BB2">
            <w:pPr>
              <w:pStyle w:val="bullet0"/>
            </w:pPr>
            <w:r w:rsidRPr="00807079">
              <w:t>Flexibility test</w:t>
            </w:r>
          </w:p>
          <w:p w:rsidR="00F61A8D" w:rsidRDefault="00F61A8D" w:rsidP="00CB2BB2">
            <w:pPr>
              <w:pStyle w:val="bullet0"/>
            </w:pPr>
            <w:r>
              <w:t>Muscle strength test</w:t>
            </w:r>
          </w:p>
          <w:p w:rsidR="00F61A8D" w:rsidRPr="00807079" w:rsidRDefault="00F61A8D" w:rsidP="00CB2BB2">
            <w:pPr>
              <w:pStyle w:val="bullet0"/>
            </w:pPr>
            <w:r>
              <w:t>Muscle endurance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1A8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1A8D" w:rsidRDefault="00F61A8D" w:rsidP="001327D6">
            <w:r w:rsidRPr="005479C0">
              <w:t>Exercise</w:t>
            </w:r>
            <w:r w:rsidR="001327D6">
              <w:t>/a</w:t>
            </w:r>
            <w:r>
              <w:t>ctivity</w:t>
            </w:r>
            <w:r w:rsidR="001327D6">
              <w:t>, i</w:t>
            </w:r>
            <w:r>
              <w:t>ncluding:</w:t>
            </w:r>
          </w:p>
          <w:p w:rsidR="00F61A8D" w:rsidRPr="00370C5C" w:rsidRDefault="00F61A8D" w:rsidP="00370C5C">
            <w:pPr>
              <w:pStyle w:val="bullet0"/>
            </w:pPr>
            <w:r w:rsidRPr="00370C5C">
              <w:t>Health and safety</w:t>
            </w:r>
          </w:p>
          <w:p w:rsidR="00F61A8D" w:rsidRPr="00370C5C" w:rsidRDefault="00F61A8D" w:rsidP="00370C5C">
            <w:pPr>
              <w:pStyle w:val="bullet0"/>
            </w:pPr>
            <w:r w:rsidRPr="00370C5C">
              <w:t>Reasons for choice</w:t>
            </w:r>
          </w:p>
          <w:p w:rsidR="00F61A8D" w:rsidRPr="00370C5C" w:rsidRDefault="00F61A8D" w:rsidP="00370C5C">
            <w:pPr>
              <w:pStyle w:val="bullet0"/>
            </w:pPr>
            <w:r w:rsidRPr="00370C5C">
              <w:t>Warm up</w:t>
            </w:r>
          </w:p>
          <w:p w:rsidR="00F61A8D" w:rsidRPr="003561B3" w:rsidRDefault="00F61A8D" w:rsidP="00370C5C">
            <w:pPr>
              <w:pStyle w:val="bullet0"/>
            </w:pPr>
            <w:r w:rsidRPr="00370C5C">
              <w:t>Cool down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1A8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1A8D" w:rsidRDefault="00F61A8D" w:rsidP="001327D6">
            <w:r>
              <w:t>Adaptation of exercise/activity for changing needs of children</w:t>
            </w:r>
            <w:r w:rsidR="001327D6">
              <w:t>, i</w:t>
            </w:r>
            <w:r>
              <w:t>ncluding:</w:t>
            </w:r>
          </w:p>
          <w:p w:rsidR="00F61A8D" w:rsidRDefault="00F61A8D" w:rsidP="001327D6">
            <w:pPr>
              <w:pStyle w:val="bullet0"/>
            </w:pPr>
            <w:r>
              <w:t>Change in activity</w:t>
            </w:r>
          </w:p>
          <w:p w:rsidR="00F61A8D" w:rsidRPr="003561B3" w:rsidRDefault="00F61A8D" w:rsidP="001327D6">
            <w:pPr>
              <w:pStyle w:val="bullet0"/>
            </w:pPr>
            <w:r>
              <w:t>Reason for choice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1A8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1A8D" w:rsidRPr="005479C0" w:rsidRDefault="00F61A8D" w:rsidP="00F61A8D">
            <w:r>
              <w:t>Child</w:t>
            </w:r>
            <w:r w:rsidR="001327D6">
              <w:t>’</w:t>
            </w:r>
            <w:r>
              <w:t>s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1A8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1A8D" w:rsidRPr="005479C0" w:rsidRDefault="00F61A8D" w:rsidP="001327D6">
            <w:r>
              <w:t>Communication skills and appropriate incentives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1A8D" w:rsidRPr="001204C3" w:rsidTr="001F7F21">
        <w:trPr>
          <w:trHeight w:val="36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1A8D" w:rsidRPr="00580235" w:rsidRDefault="00F61A8D" w:rsidP="00580235">
            <w:r w:rsidRPr="005479C0">
              <w:t xml:space="preserve">Overall conclusion of the </w:t>
            </w:r>
            <w:r>
              <w:t xml:space="preserve">exercise </w:t>
            </w:r>
            <w:r w:rsidRPr="005479C0">
              <w:t>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61A8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61A8D" w:rsidRPr="007F6C93" w:rsidRDefault="001327D6" w:rsidP="00F61A8D">
            <w:r>
              <w:lastRenderedPageBreak/>
              <w:t>Self-</w:t>
            </w:r>
            <w:r w:rsidR="00F61A8D">
              <w:t>reflection at the end of each exercise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61A8D" w:rsidRPr="005A651E" w:rsidRDefault="00F61A8D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327D6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327D6" w:rsidRPr="00FE4E28" w:rsidRDefault="001327D6" w:rsidP="00FE4E28">
            <w:pPr>
              <w:jc w:val="right"/>
              <w:rPr>
                <w:b/>
              </w:rPr>
            </w:pPr>
            <w:r w:rsidRPr="00FE4E28">
              <w:rPr>
                <w:b/>
              </w:rPr>
              <w:t>All performance evidence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327D6" w:rsidRPr="005A651E" w:rsidRDefault="001327D6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327D6" w:rsidRPr="005A651E" w:rsidRDefault="001327D6" w:rsidP="00F61A8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370C5C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</w:p>
    <w:p w:rsidR="00BA514F" w:rsidRDefault="00370C5C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>
        <w:t xml:space="preserve">_____    </w:t>
      </w:r>
      <w:r w:rsidR="00BA514F" w:rsidRPr="00B07B93">
        <w:rPr>
          <w:b/>
        </w:rPr>
        <w:t>Date:</w:t>
      </w:r>
      <w:r>
        <w:t xml:space="preserve"> 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12B26" w:rsidRDefault="00BA514F" w:rsidP="00BA514F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B12B26" w:rsidRDefault="00B12B26" w:rsidP="00BA514F">
      <w:pPr>
        <w:spacing w:after="240"/>
        <w:rPr>
          <w:b/>
        </w:rPr>
      </w:pP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534026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4026" w:rsidRPr="004A608D" w:rsidRDefault="00534026" w:rsidP="00534026">
            <w:pPr>
              <w:spacing w:before="60" w:after="60"/>
            </w:pPr>
            <w:r>
              <w:t xml:space="preserve">v1 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4026" w:rsidRPr="004A608D" w:rsidRDefault="00534026" w:rsidP="00534026">
            <w:pPr>
              <w:spacing w:before="60" w:after="60"/>
            </w:pPr>
            <w:r>
              <w:t>27</w:t>
            </w:r>
            <w:r>
              <w:t>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4026" w:rsidRPr="004A608D" w:rsidRDefault="00534026" w:rsidP="00534026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4026" w:rsidRPr="004A608D" w:rsidRDefault="00534026" w:rsidP="00534026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A8D" w:rsidRDefault="00F61A8D" w:rsidP="00735D34">
      <w:r>
        <w:separator/>
      </w:r>
    </w:p>
  </w:endnote>
  <w:endnote w:type="continuationSeparator" w:id="0">
    <w:p w:rsidR="00F61A8D" w:rsidRDefault="00F61A8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580235" w:rsidRDefault="00706CCD" w:rsidP="009F197D">
            <w:pPr>
              <w:pStyle w:val="Footer"/>
              <w:tabs>
                <w:tab w:val="clear" w:pos="9026"/>
              </w:tabs>
              <w:ind w:right="-330"/>
              <w:rPr>
                <w:szCs w:val="18"/>
              </w:rPr>
            </w:pPr>
            <w:r w:rsidRPr="00706CCD">
              <w:rPr>
                <w:szCs w:val="18"/>
              </w:rPr>
              <w:t>iUSP1</w:t>
            </w:r>
            <w:r w:rsidR="00580235">
              <w:rPr>
                <w:szCs w:val="18"/>
              </w:rPr>
              <w:t>45</w:t>
            </w:r>
            <w:r w:rsidR="00E86CBB" w:rsidRPr="001E0802">
              <w:rPr>
                <w:szCs w:val="18"/>
              </w:rPr>
              <w:t xml:space="preserve"> </w:t>
            </w:r>
            <w:r>
              <w:rPr>
                <w:szCs w:val="18"/>
              </w:rPr>
              <w:t>performance</w:t>
            </w:r>
            <w:r w:rsidR="001E0802" w:rsidRPr="001E0802">
              <w:rPr>
                <w:szCs w:val="18"/>
              </w:rPr>
              <w:t xml:space="preserve"> evidence guidance form</w:t>
            </w:r>
            <w:r w:rsidR="00E90DE1" w:rsidRPr="001E0802">
              <w:rPr>
                <w:szCs w:val="18"/>
              </w:rPr>
              <w:t>_v</w:t>
            </w:r>
            <w:r w:rsidR="00534026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</w:t>
            </w:r>
            <w:r w:rsid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34026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34026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A8D" w:rsidRDefault="00F61A8D" w:rsidP="00735D34">
      <w:r>
        <w:separator/>
      </w:r>
    </w:p>
  </w:footnote>
  <w:footnote w:type="continuationSeparator" w:id="0">
    <w:p w:rsidR="00F61A8D" w:rsidRDefault="00F61A8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F61A8D"/>
    <w:rsid w:val="00003257"/>
    <w:rsid w:val="0001369A"/>
    <w:rsid w:val="00061C6A"/>
    <w:rsid w:val="000D1D6D"/>
    <w:rsid w:val="001204C3"/>
    <w:rsid w:val="001327D6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1F7F21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70C5C"/>
    <w:rsid w:val="00383801"/>
    <w:rsid w:val="003C5251"/>
    <w:rsid w:val="003F2255"/>
    <w:rsid w:val="00464B15"/>
    <w:rsid w:val="00477296"/>
    <w:rsid w:val="00534026"/>
    <w:rsid w:val="00557B36"/>
    <w:rsid w:val="00560C28"/>
    <w:rsid w:val="00580235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06CCD"/>
    <w:rsid w:val="0072212E"/>
    <w:rsid w:val="00735D34"/>
    <w:rsid w:val="00747314"/>
    <w:rsid w:val="00782851"/>
    <w:rsid w:val="007870A1"/>
    <w:rsid w:val="007971A7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12B26"/>
    <w:rsid w:val="00B52567"/>
    <w:rsid w:val="00B97B7E"/>
    <w:rsid w:val="00BA514F"/>
    <w:rsid w:val="00BD6D8C"/>
    <w:rsid w:val="00BE19AA"/>
    <w:rsid w:val="00BF0C3B"/>
    <w:rsid w:val="00BF13A4"/>
    <w:rsid w:val="00C311A4"/>
    <w:rsid w:val="00C4005F"/>
    <w:rsid w:val="00C43C82"/>
    <w:rsid w:val="00C603BC"/>
    <w:rsid w:val="00C813BD"/>
    <w:rsid w:val="00CB2BB2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A6995"/>
    <w:rsid w:val="00EC5E3B"/>
    <w:rsid w:val="00EE5390"/>
    <w:rsid w:val="00F12A8D"/>
    <w:rsid w:val="00F42F92"/>
    <w:rsid w:val="00F61A8D"/>
    <w:rsid w:val="00F76B76"/>
    <w:rsid w:val="00F77413"/>
    <w:rsid w:val="00F83CD7"/>
    <w:rsid w:val="00FA6733"/>
    <w:rsid w:val="00FC0428"/>
    <w:rsid w:val="00FC319B"/>
    <w:rsid w:val="00FE4579"/>
    <w:rsid w:val="00FE482A"/>
    <w:rsid w:val="00FE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5E949C6C-9E18-488E-87A5-D5B0003AF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7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F54C1-271A-490E-AE55-1DBE947F9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Form_v1.dotx</Template>
  <TotalTime>0</TotalTime>
  <Pages>3</Pages>
  <Words>310</Words>
  <Characters>1976</Characters>
  <Application>Microsoft Office Word</Application>
  <DocSecurity>0</DocSecurity>
  <Lines>104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2</cp:revision>
  <cp:lastPrinted>2018-03-13T11:43:00Z</cp:lastPrinted>
  <dcterms:created xsi:type="dcterms:W3CDTF">2019-09-27T08:03:00Z</dcterms:created>
  <dcterms:modified xsi:type="dcterms:W3CDTF">2019-09-27T08:03:00Z</dcterms:modified>
</cp:coreProperties>
</file>