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6F6C2F" w:rsidRDefault="005D13F3" w:rsidP="00BA514F">
      <w:pPr>
        <w:pStyle w:val="Heading2"/>
        <w:spacing w:after="120"/>
        <w:rPr>
          <w:rFonts w:cstheme="minorHAnsi"/>
          <w:color w:val="auto"/>
        </w:rPr>
      </w:pPr>
      <w:r w:rsidRPr="005D13F3">
        <w:rPr>
          <w:rFonts w:cstheme="minorHAnsi"/>
          <w:color w:val="auto"/>
        </w:rPr>
        <w:t>iUCO</w:t>
      </w:r>
      <w:r w:rsidR="007910BF">
        <w:rPr>
          <w:rFonts w:cstheme="minorHAnsi"/>
          <w:color w:val="auto"/>
        </w:rPr>
        <w:t>77</w:t>
      </w:r>
      <w:r w:rsidR="00BF0C3B" w:rsidRPr="006F6C2F">
        <w:rPr>
          <w:rFonts w:cstheme="minorHAnsi"/>
          <w:color w:val="auto"/>
        </w:rPr>
        <w:t xml:space="preserve"> </w:t>
      </w:r>
      <w:r w:rsidR="001204C3" w:rsidRPr="006F6C2F">
        <w:rPr>
          <w:rFonts w:cstheme="minorHAnsi"/>
          <w:color w:val="auto"/>
        </w:rPr>
        <w:t>–</w:t>
      </w:r>
      <w:r w:rsidR="0001369A" w:rsidRPr="006F6C2F">
        <w:rPr>
          <w:rFonts w:cstheme="minorHAnsi"/>
          <w:color w:val="auto"/>
        </w:rPr>
        <w:t xml:space="preserve"> </w:t>
      </w:r>
      <w:r w:rsidR="007910BF" w:rsidRPr="007910BF">
        <w:rPr>
          <w:rFonts w:cstheme="minorHAnsi"/>
          <w:color w:val="auto"/>
        </w:rPr>
        <w:t>Salon reception duties</w:t>
      </w:r>
    </w:p>
    <w:p w:rsidR="001E0802" w:rsidRPr="006F6C2F" w:rsidRDefault="001E0802" w:rsidP="001E0802">
      <w:pPr>
        <w:spacing w:after="0"/>
        <w:rPr>
          <w:b/>
        </w:rPr>
      </w:pPr>
    </w:p>
    <w:p w:rsidR="001E0802" w:rsidRPr="006F6C2F" w:rsidRDefault="00646685" w:rsidP="001E0802">
      <w:pPr>
        <w:spacing w:after="0"/>
      </w:pPr>
      <w:r w:rsidRPr="006F6C2F">
        <w:t xml:space="preserve">All units will require an Achievement Record to be completed by the lecturer for each learner. This achievement record will need to be kept by the centre and may be sampled by </w:t>
      </w:r>
      <w:r w:rsidR="00CE4A65" w:rsidRPr="006F6C2F">
        <w:t>the</w:t>
      </w:r>
      <w:r w:rsidRPr="006F6C2F">
        <w:t xml:space="preserve"> external quality assurer on their visit.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6F6C2F">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7910BF" w:rsidRPr="001204C3" w:rsidTr="006F6C2F">
        <w:trPr>
          <w:trHeight w:val="90"/>
        </w:trPr>
        <w:tc>
          <w:tcPr>
            <w:tcW w:w="2905" w:type="pct"/>
            <w:shd w:val="clear" w:color="auto" w:fill="FFFFFF" w:themeFill="background1"/>
            <w:tcMar>
              <w:top w:w="28" w:type="dxa"/>
              <w:bottom w:w="28" w:type="dxa"/>
            </w:tcMar>
            <w:vAlign w:val="center"/>
          </w:tcPr>
          <w:p w:rsidR="007910BF" w:rsidRDefault="007910BF" w:rsidP="006F6C2F">
            <w:pPr>
              <w:rPr>
                <w:rFonts w:cstheme="minorHAnsi"/>
                <w:color w:val="262626" w:themeColor="text1" w:themeTint="D9"/>
              </w:rPr>
            </w:pPr>
            <w:r>
              <w:rPr>
                <w:rFonts w:cstheme="minorHAnsi"/>
                <w:color w:val="262626" w:themeColor="text1" w:themeTint="D9"/>
              </w:rPr>
              <w:t>External theory examination - MCQ</w:t>
            </w:r>
          </w:p>
        </w:tc>
        <w:tc>
          <w:tcPr>
            <w:tcW w:w="550" w:type="pct"/>
            <w:shd w:val="clear" w:color="auto" w:fill="auto"/>
            <w:tcMar>
              <w:top w:w="28" w:type="dxa"/>
              <w:bottom w:w="28" w:type="dxa"/>
            </w:tcMar>
            <w:vAlign w:val="center"/>
          </w:tcPr>
          <w:p w:rsidR="007910BF" w:rsidRPr="005A651E" w:rsidRDefault="007910BF" w:rsidP="005A651E">
            <w:pPr>
              <w:spacing w:before="60" w:after="60"/>
              <w:jc w:val="center"/>
              <w:rPr>
                <w:rFonts w:cstheme="minorHAnsi"/>
              </w:rPr>
            </w:pPr>
          </w:p>
        </w:tc>
        <w:tc>
          <w:tcPr>
            <w:tcW w:w="551" w:type="pct"/>
          </w:tcPr>
          <w:p w:rsidR="007910BF" w:rsidRPr="005A651E" w:rsidRDefault="007910BF" w:rsidP="005A651E">
            <w:pPr>
              <w:spacing w:before="60" w:after="60"/>
              <w:jc w:val="center"/>
              <w:rPr>
                <w:rFonts w:cstheme="minorHAnsi"/>
              </w:rPr>
            </w:pPr>
          </w:p>
        </w:tc>
        <w:tc>
          <w:tcPr>
            <w:tcW w:w="993" w:type="pct"/>
          </w:tcPr>
          <w:p w:rsidR="007910BF" w:rsidRPr="005A651E" w:rsidRDefault="007910BF" w:rsidP="005A651E">
            <w:pPr>
              <w:spacing w:before="60" w:after="60"/>
              <w:jc w:val="center"/>
              <w:rPr>
                <w:rFonts w:cstheme="minorHAnsi"/>
              </w:rPr>
            </w:pPr>
          </w:p>
        </w:tc>
      </w:tr>
      <w:tr w:rsidR="00E33ECD" w:rsidRPr="001204C3" w:rsidTr="006F6C2F">
        <w:trPr>
          <w:trHeight w:val="90"/>
        </w:trPr>
        <w:tc>
          <w:tcPr>
            <w:tcW w:w="2905" w:type="pct"/>
            <w:shd w:val="clear" w:color="auto" w:fill="FFFFFF" w:themeFill="background1"/>
            <w:tcMar>
              <w:top w:w="28" w:type="dxa"/>
              <w:bottom w:w="28" w:type="dxa"/>
            </w:tcMar>
            <w:vAlign w:val="center"/>
          </w:tcPr>
          <w:p w:rsidR="00E33ECD" w:rsidRDefault="00E33ECD" w:rsidP="006F6C2F">
            <w:r>
              <w:rPr>
                <w:rFonts w:cstheme="minorHAnsi"/>
                <w:color w:val="262626" w:themeColor="text1" w:themeTint="D9"/>
              </w:rPr>
              <w:t xml:space="preserve">Portfolio of evidence containing: </w:t>
            </w:r>
          </w:p>
          <w:p w:rsidR="006E10B6" w:rsidRPr="005A651E" w:rsidRDefault="007910BF" w:rsidP="00F82A33">
            <w:pPr>
              <w:pStyle w:val="bullet0"/>
            </w:pPr>
            <w:r>
              <w:t>Performance evidence x 3</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6628C4" w:rsidRPr="006F6C2F" w:rsidRDefault="006628C4" w:rsidP="00434C78">
      <w:pPr>
        <w:spacing w:after="120"/>
        <w:ind w:right="-613"/>
        <w:rPr>
          <w:b/>
        </w:rPr>
      </w:pPr>
      <w:r w:rsidRPr="006F6C2F">
        <w:rPr>
          <w:b/>
        </w:rPr>
        <w:t>IQA name</w:t>
      </w:r>
      <w:r w:rsidR="00E956A9" w:rsidRPr="006F6C2F">
        <w:rPr>
          <w:b/>
        </w:rPr>
        <w:t xml:space="preserve"> </w:t>
      </w:r>
      <w:r w:rsidR="00E956A9" w:rsidRPr="006F6C2F">
        <w:t>(If sampled)</w:t>
      </w:r>
      <w:r w:rsidRPr="006F6C2F">
        <w:rPr>
          <w:b/>
        </w:rPr>
        <w:t xml:space="preserve">: </w:t>
      </w:r>
      <w:r w:rsidRPr="006F6C2F">
        <w:t>__________________</w:t>
      </w:r>
      <w:r w:rsidR="006F6C2F">
        <w:t>_____________</w:t>
      </w:r>
      <w:r w:rsidRPr="006F6C2F">
        <w:t>________________</w:t>
      </w:r>
      <w:r w:rsidR="00E956A9" w:rsidRPr="006F6C2F">
        <w:t>____</w:t>
      </w:r>
      <w:r w:rsidRPr="006F6C2F">
        <w:t>_____________</w:t>
      </w:r>
    </w:p>
    <w:p w:rsidR="006628C4" w:rsidRPr="006F6C2F" w:rsidRDefault="006628C4" w:rsidP="00E956A9">
      <w:pPr>
        <w:spacing w:after="480"/>
        <w:ind w:right="-613"/>
      </w:pPr>
      <w:r w:rsidRPr="006F6C2F">
        <w:rPr>
          <w:b/>
        </w:rPr>
        <w:t>IQA signature</w:t>
      </w:r>
      <w:r w:rsidR="00E956A9" w:rsidRPr="006F6C2F">
        <w:rPr>
          <w:b/>
        </w:rPr>
        <w:t xml:space="preserve"> </w:t>
      </w:r>
      <w:r w:rsidR="00E956A9" w:rsidRPr="006F6C2F">
        <w:t>(If sampled)</w:t>
      </w:r>
      <w:r w:rsidRPr="006F6C2F">
        <w:rPr>
          <w:b/>
        </w:rPr>
        <w:t xml:space="preserve">: </w:t>
      </w:r>
      <w:r w:rsidR="00E956A9" w:rsidRPr="006F6C2F">
        <w:t>___</w:t>
      </w:r>
      <w:r w:rsidRPr="006F6C2F">
        <w:t>____________</w:t>
      </w:r>
      <w:r w:rsidR="006F6C2F">
        <w:t>_______</w:t>
      </w:r>
      <w:r w:rsidRPr="006F6C2F">
        <w:t>___________</w:t>
      </w:r>
      <w:r w:rsidR="00E956A9" w:rsidRPr="006F6C2F">
        <w:t>___</w:t>
      </w:r>
      <w:r w:rsidRPr="006F6C2F">
        <w:t>____</w:t>
      </w:r>
      <w:r w:rsidR="00122F27">
        <w:t>_</w:t>
      </w:r>
      <w:r w:rsidRPr="006F6C2F">
        <w:t xml:space="preserve"> </w:t>
      </w:r>
      <w:r w:rsidRPr="006F6C2F">
        <w:rPr>
          <w:b/>
        </w:rPr>
        <w:t>Date:</w:t>
      </w:r>
      <w:r w:rsidR="00122F27">
        <w:t xml:space="preserve"> _______________</w:t>
      </w:r>
    </w:p>
    <w:p w:rsidR="00917893" w:rsidRPr="006F6C2F" w:rsidRDefault="00917893" w:rsidP="00917893">
      <w:pPr>
        <w:spacing w:after="120"/>
        <w:ind w:right="-613"/>
        <w:rPr>
          <w:b/>
        </w:rPr>
      </w:pPr>
      <w:r>
        <w:rPr>
          <w:b/>
        </w:rPr>
        <w:t>E</w:t>
      </w:r>
      <w:r w:rsidRPr="006F6C2F">
        <w:rPr>
          <w:b/>
        </w:rPr>
        <w:t xml:space="preserve">QA name </w:t>
      </w:r>
      <w:r w:rsidRPr="006F6C2F">
        <w:t>(If sampled)</w:t>
      </w:r>
      <w:r w:rsidRPr="006F6C2F">
        <w:rPr>
          <w:b/>
        </w:rPr>
        <w:t xml:space="preserve">: </w:t>
      </w:r>
      <w:r w:rsidRPr="006F6C2F">
        <w:t>__________________</w:t>
      </w:r>
      <w:r>
        <w:t>_____________</w:t>
      </w:r>
      <w:r w:rsidRPr="006F6C2F">
        <w:t>_________________________________</w:t>
      </w:r>
    </w:p>
    <w:p w:rsidR="00917893" w:rsidRPr="006F6C2F" w:rsidRDefault="00917893" w:rsidP="00917893">
      <w:pPr>
        <w:spacing w:after="480"/>
        <w:ind w:right="-613"/>
      </w:pPr>
      <w:r>
        <w:rPr>
          <w:b/>
        </w:rPr>
        <w:t>E</w:t>
      </w:r>
      <w:r w:rsidRPr="006F6C2F">
        <w:rPr>
          <w:b/>
        </w:rPr>
        <w:t xml:space="preserve">QA signature </w:t>
      </w:r>
      <w:r w:rsidRPr="006F6C2F">
        <w:t>(If sampled)</w:t>
      </w:r>
      <w:r w:rsidRPr="006F6C2F">
        <w:rPr>
          <w:b/>
        </w:rPr>
        <w:t xml:space="preserve">: </w:t>
      </w:r>
      <w:r w:rsidRPr="006F6C2F">
        <w:t>_______________</w:t>
      </w:r>
      <w:r>
        <w:t>_______</w:t>
      </w:r>
      <w:r w:rsidRPr="006F6C2F">
        <w:t xml:space="preserve">__________________ </w:t>
      </w:r>
      <w:r w:rsidRPr="006F6C2F">
        <w:rPr>
          <w:b/>
        </w:rPr>
        <w:t>Date:</w:t>
      </w:r>
      <w:r w:rsidRPr="006F6C2F">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122F27"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122F27" w:rsidP="008D49C7">
            <w:pPr>
              <w:spacing w:before="60" w:after="60"/>
            </w:pPr>
            <w:r>
              <w:t>30/09/2019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122F27"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122F27" w:rsidP="008D49C7">
            <w:pPr>
              <w:spacing w:before="60" w:after="60"/>
            </w:pPr>
            <w:r>
              <w:t>Qualifications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6C2F" w:rsidRDefault="006F6C2F" w:rsidP="00735D34">
      <w:r>
        <w:separator/>
      </w:r>
    </w:p>
  </w:endnote>
  <w:endnote w:type="continuationSeparator" w:id="0">
    <w:p w:rsidR="006F6C2F" w:rsidRDefault="006F6C2F"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3B69C6" w:rsidP="009F197D">
            <w:pPr>
              <w:pStyle w:val="Footer"/>
              <w:tabs>
                <w:tab w:val="clear" w:pos="9026"/>
              </w:tabs>
              <w:ind w:right="-330"/>
              <w:rPr>
                <w:rFonts w:cstheme="minorHAnsi"/>
                <w:b/>
                <w:color w:val="FF0000"/>
                <w:szCs w:val="18"/>
              </w:rPr>
            </w:pPr>
            <w:r>
              <w:rPr>
                <w:szCs w:val="18"/>
              </w:rPr>
              <w:t>i</w:t>
            </w:r>
            <w:r w:rsidR="00290269" w:rsidRPr="001E0802">
              <w:rPr>
                <w:szCs w:val="18"/>
              </w:rPr>
              <w:t>U</w:t>
            </w:r>
            <w:r w:rsidR="00F82A33">
              <w:rPr>
                <w:szCs w:val="18"/>
              </w:rPr>
              <w:t>CO</w:t>
            </w:r>
            <w:r w:rsidR="007910BF">
              <w:rPr>
                <w:szCs w:val="18"/>
              </w:rPr>
              <w:t>77</w:t>
            </w:r>
            <w:r w:rsidR="00E86CBB" w:rsidRPr="001E0802">
              <w:rPr>
                <w:szCs w:val="18"/>
              </w:rPr>
              <w:t xml:space="preserve"> </w:t>
            </w:r>
            <w:r w:rsidR="00434C78" w:rsidRPr="00434C78">
              <w:rPr>
                <w:szCs w:val="18"/>
              </w:rPr>
              <w:t xml:space="preserve">Achievement </w:t>
            </w:r>
            <w:r>
              <w:rPr>
                <w:szCs w:val="18"/>
              </w:rPr>
              <w:t>r</w:t>
            </w:r>
            <w:r w:rsidR="00434C78" w:rsidRPr="00434C78">
              <w:rPr>
                <w:szCs w:val="18"/>
              </w:rPr>
              <w:t>ecord</w:t>
            </w:r>
            <w:r w:rsidR="00E90DE1" w:rsidRPr="001E0802">
              <w:rPr>
                <w:szCs w:val="18"/>
              </w:rPr>
              <w:t>_v</w:t>
            </w:r>
            <w:r w:rsidR="006F6C2F">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122F27">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122F27">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6C2F" w:rsidRDefault="006F6C2F" w:rsidP="00735D34">
      <w:r>
        <w:separator/>
      </w:r>
    </w:p>
  </w:footnote>
  <w:footnote w:type="continuationSeparator" w:id="0">
    <w:p w:rsidR="006F6C2F" w:rsidRDefault="006F6C2F"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wFAPKvaxgtAAAA"/>
  </w:docVars>
  <w:rsids>
    <w:rsidRoot w:val="006F6C2F"/>
    <w:rsid w:val="00003257"/>
    <w:rsid w:val="0001369A"/>
    <w:rsid w:val="00061C6A"/>
    <w:rsid w:val="000D1D6D"/>
    <w:rsid w:val="001204C3"/>
    <w:rsid w:val="00122F27"/>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D13F3"/>
    <w:rsid w:val="005E746C"/>
    <w:rsid w:val="005F0DF2"/>
    <w:rsid w:val="006114A1"/>
    <w:rsid w:val="00612AD3"/>
    <w:rsid w:val="0063472A"/>
    <w:rsid w:val="00641F6E"/>
    <w:rsid w:val="00646685"/>
    <w:rsid w:val="006474E8"/>
    <w:rsid w:val="0065222C"/>
    <w:rsid w:val="006628C4"/>
    <w:rsid w:val="006736F4"/>
    <w:rsid w:val="006C2FED"/>
    <w:rsid w:val="006E10B6"/>
    <w:rsid w:val="006F489D"/>
    <w:rsid w:val="006F6C2F"/>
    <w:rsid w:val="0070684E"/>
    <w:rsid w:val="0072212E"/>
    <w:rsid w:val="00735D34"/>
    <w:rsid w:val="00747314"/>
    <w:rsid w:val="00782851"/>
    <w:rsid w:val="00783598"/>
    <w:rsid w:val="007870A1"/>
    <w:rsid w:val="007910BF"/>
    <w:rsid w:val="007F0350"/>
    <w:rsid w:val="00834262"/>
    <w:rsid w:val="00856F63"/>
    <w:rsid w:val="00874E16"/>
    <w:rsid w:val="008F03ED"/>
    <w:rsid w:val="00917893"/>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425E9"/>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2A3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26B8E223-7E15-4458-B589-B15F32018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F0826A-94B8-45DA-A76C-26E039A4B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238</Words>
  <Characters>1361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Audrey Fields</cp:lastModifiedBy>
  <cp:revision>2</cp:revision>
  <cp:lastPrinted>2019-05-15T13:50:00Z</cp:lastPrinted>
  <dcterms:created xsi:type="dcterms:W3CDTF">2019-09-30T11:15:00Z</dcterms:created>
  <dcterms:modified xsi:type="dcterms:W3CDTF">2019-09-30T11:15:00Z</dcterms:modified>
</cp:coreProperties>
</file>