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E22811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BA6FC1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Project</w:t>
      </w:r>
      <w:r w:rsidR="00187785">
        <w:rPr>
          <w:rFonts w:cstheme="minorHAnsi"/>
          <w:sz w:val="52"/>
        </w:rPr>
        <w:t xml:space="preserve">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356066" w:rsidP="00187785">
      <w:pPr>
        <w:pStyle w:val="Heading2"/>
        <w:spacing w:after="120"/>
        <w:rPr>
          <w:rFonts w:cstheme="minorHAnsi"/>
          <w:color w:val="auto"/>
        </w:rPr>
      </w:pPr>
      <w:r w:rsidRPr="00356066">
        <w:rPr>
          <w:rFonts w:cstheme="minorHAnsi"/>
          <w:color w:val="auto"/>
        </w:rPr>
        <w:t xml:space="preserve">iUCO73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356066">
        <w:rPr>
          <w:rFonts w:cstheme="minorHAnsi"/>
          <w:color w:val="auto"/>
        </w:rPr>
        <w:t>Introduction to the hair</w:t>
      </w:r>
      <w:r>
        <w:rPr>
          <w:rFonts w:cstheme="minorHAnsi"/>
          <w:color w:val="auto"/>
        </w:rPr>
        <w:t xml:space="preserve"> and beauty sector          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8424"/>
        <w:gridCol w:w="1112"/>
        <w:gridCol w:w="1112"/>
        <w:gridCol w:w="1112"/>
        <w:gridCol w:w="1391"/>
        <w:gridCol w:w="1103"/>
      </w:tblGrid>
      <w:tr w:rsidR="00356066" w:rsidRPr="001204C3" w:rsidTr="00356066">
        <w:trPr>
          <w:trHeight w:val="90"/>
        </w:trPr>
        <w:tc>
          <w:tcPr>
            <w:tcW w:w="2955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356066" w:rsidRPr="00F42F92" w:rsidRDefault="00356066" w:rsidP="00356066">
            <w:pPr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90" w:type="pct"/>
            <w:shd w:val="clear" w:color="auto" w:fill="DEEAF6"/>
          </w:tcPr>
          <w:p w:rsidR="00356066" w:rsidRDefault="00356066" w:rsidP="00356066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List</w:t>
            </w:r>
          </w:p>
        </w:tc>
        <w:tc>
          <w:tcPr>
            <w:tcW w:w="390" w:type="pct"/>
            <w:shd w:val="clear" w:color="auto" w:fill="DEEAF6"/>
          </w:tcPr>
          <w:p w:rsidR="00356066" w:rsidRDefault="00356066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Oral</w:t>
            </w:r>
          </w:p>
        </w:tc>
        <w:tc>
          <w:tcPr>
            <w:tcW w:w="390" w:type="pct"/>
            <w:shd w:val="clear" w:color="auto" w:fill="DEEAF6"/>
          </w:tcPr>
          <w:p w:rsidR="00356066" w:rsidRDefault="00356066" w:rsidP="00356066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  <w:tc>
          <w:tcPr>
            <w:tcW w:w="875" w:type="pct"/>
            <w:gridSpan w:val="2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356066" w:rsidRPr="001E0802" w:rsidRDefault="00356066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356066" w:rsidRPr="001204C3" w:rsidTr="001348A8">
        <w:trPr>
          <w:trHeight w:val="171"/>
        </w:trPr>
        <w:tc>
          <w:tcPr>
            <w:tcW w:w="2955" w:type="pct"/>
            <w:tcMar>
              <w:top w:w="28" w:type="dxa"/>
              <w:bottom w:w="28" w:type="dxa"/>
            </w:tcMar>
          </w:tcPr>
          <w:p w:rsidR="00356066" w:rsidRDefault="00356066" w:rsidP="00356066">
            <w:r w:rsidRPr="00632B4F">
              <w:t>Identify occupational roles in the hair and beauty sector</w:t>
            </w:r>
          </w:p>
          <w:p w:rsidR="00356066" w:rsidRPr="0023356B" w:rsidRDefault="00356066" w:rsidP="00356066"/>
        </w:tc>
        <w:tc>
          <w:tcPr>
            <w:tcW w:w="390" w:type="pct"/>
          </w:tcPr>
          <w:p w:rsidR="00356066" w:rsidRPr="005A651E" w:rsidRDefault="00356066" w:rsidP="0035606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356066" w:rsidRPr="005A651E" w:rsidRDefault="00356066" w:rsidP="0035606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356066" w:rsidRPr="005A651E" w:rsidRDefault="00356066" w:rsidP="0035606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875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56066" w:rsidRPr="005A651E" w:rsidRDefault="00356066" w:rsidP="0035606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56066" w:rsidRPr="001204C3" w:rsidTr="001348A8">
        <w:trPr>
          <w:trHeight w:val="30"/>
        </w:trPr>
        <w:tc>
          <w:tcPr>
            <w:tcW w:w="2955" w:type="pct"/>
            <w:tcMar>
              <w:top w:w="28" w:type="dxa"/>
              <w:bottom w:w="28" w:type="dxa"/>
            </w:tcMar>
          </w:tcPr>
          <w:p w:rsidR="00356066" w:rsidRPr="00FB114E" w:rsidRDefault="00356066" w:rsidP="00356066">
            <w:r w:rsidRPr="00632B4F">
              <w:t>Outline the working patterns in the hair and beauty sector</w:t>
            </w:r>
          </w:p>
        </w:tc>
        <w:tc>
          <w:tcPr>
            <w:tcW w:w="390" w:type="pct"/>
          </w:tcPr>
          <w:p w:rsidR="00356066" w:rsidRPr="005A651E" w:rsidRDefault="00356066" w:rsidP="0035606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356066" w:rsidRPr="005A651E" w:rsidRDefault="00356066" w:rsidP="0035606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356066" w:rsidRPr="005A651E" w:rsidRDefault="00356066" w:rsidP="0035606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875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56066" w:rsidRPr="005A651E" w:rsidRDefault="00356066" w:rsidP="0035606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56066" w:rsidRPr="001204C3" w:rsidTr="001348A8">
        <w:trPr>
          <w:trHeight w:val="90"/>
        </w:trPr>
        <w:tc>
          <w:tcPr>
            <w:tcW w:w="2955" w:type="pct"/>
            <w:tcMar>
              <w:top w:w="28" w:type="dxa"/>
              <w:bottom w:w="28" w:type="dxa"/>
            </w:tcMar>
          </w:tcPr>
          <w:p w:rsidR="00356066" w:rsidRPr="00FB114E" w:rsidRDefault="00356066" w:rsidP="00356066">
            <w:r w:rsidRPr="00632B4F">
              <w:t>Give examples of sources of information on training and career opportunities in the sector</w:t>
            </w:r>
          </w:p>
        </w:tc>
        <w:tc>
          <w:tcPr>
            <w:tcW w:w="390" w:type="pct"/>
          </w:tcPr>
          <w:p w:rsidR="00356066" w:rsidRPr="005A651E" w:rsidRDefault="00356066" w:rsidP="0035606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356066" w:rsidRPr="005A651E" w:rsidRDefault="00356066" w:rsidP="0035606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356066" w:rsidRPr="005A651E" w:rsidRDefault="00356066" w:rsidP="0035606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875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56066" w:rsidRPr="005A651E" w:rsidRDefault="00356066" w:rsidP="0035606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56066" w:rsidRPr="001204C3" w:rsidTr="001348A8">
        <w:trPr>
          <w:trHeight w:val="90"/>
        </w:trPr>
        <w:tc>
          <w:tcPr>
            <w:tcW w:w="2955" w:type="pct"/>
            <w:tcMar>
              <w:top w:w="28" w:type="dxa"/>
              <w:bottom w:w="28" w:type="dxa"/>
            </w:tcMar>
          </w:tcPr>
          <w:p w:rsidR="00356066" w:rsidRPr="00FB114E" w:rsidRDefault="00356066" w:rsidP="00356066">
            <w:pPr>
              <w:rPr>
                <w:sz w:val="28"/>
                <w:szCs w:val="28"/>
              </w:rPr>
            </w:pPr>
            <w:r w:rsidRPr="00632B4F">
              <w:t>Identify different types of salons and the types of clients they</w:t>
            </w:r>
            <w:r>
              <w:rPr>
                <w:sz w:val="28"/>
                <w:szCs w:val="28"/>
              </w:rPr>
              <w:t xml:space="preserve"> </w:t>
            </w:r>
            <w:r w:rsidRPr="00632B4F">
              <w:t>attract</w:t>
            </w:r>
          </w:p>
        </w:tc>
        <w:tc>
          <w:tcPr>
            <w:tcW w:w="390" w:type="pct"/>
          </w:tcPr>
          <w:p w:rsidR="00356066" w:rsidRPr="005A651E" w:rsidRDefault="00356066" w:rsidP="0035606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356066" w:rsidRPr="005A651E" w:rsidRDefault="00356066" w:rsidP="0035606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356066" w:rsidRPr="005A651E" w:rsidRDefault="00356066" w:rsidP="0035606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875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56066" w:rsidRPr="005A651E" w:rsidRDefault="00356066" w:rsidP="0035606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56066" w:rsidRPr="001204C3" w:rsidTr="001348A8">
        <w:trPr>
          <w:trHeight w:val="90"/>
        </w:trPr>
        <w:tc>
          <w:tcPr>
            <w:tcW w:w="2955" w:type="pct"/>
            <w:tcMar>
              <w:top w:w="28" w:type="dxa"/>
              <w:bottom w:w="28" w:type="dxa"/>
            </w:tcMar>
          </w:tcPr>
          <w:p w:rsidR="00356066" w:rsidRDefault="00356066" w:rsidP="00356066">
            <w:r w:rsidRPr="00632B4F">
              <w:t>Outline the main hairdressing services offered by salons</w:t>
            </w:r>
          </w:p>
          <w:p w:rsidR="00356066" w:rsidRPr="00FB114E" w:rsidRDefault="00356066" w:rsidP="00356066"/>
        </w:tc>
        <w:tc>
          <w:tcPr>
            <w:tcW w:w="390" w:type="pct"/>
          </w:tcPr>
          <w:p w:rsidR="00356066" w:rsidRPr="005A651E" w:rsidRDefault="00356066" w:rsidP="0035606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356066" w:rsidRPr="005A651E" w:rsidRDefault="00356066" w:rsidP="0035606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356066" w:rsidRPr="005A651E" w:rsidRDefault="00356066" w:rsidP="0035606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875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56066" w:rsidRPr="005A651E" w:rsidRDefault="00356066" w:rsidP="0035606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56066" w:rsidRPr="001204C3" w:rsidTr="001348A8">
        <w:trPr>
          <w:trHeight w:val="90"/>
        </w:trPr>
        <w:tc>
          <w:tcPr>
            <w:tcW w:w="2955" w:type="pct"/>
            <w:tcMar>
              <w:top w:w="28" w:type="dxa"/>
              <w:bottom w:w="28" w:type="dxa"/>
            </w:tcMar>
          </w:tcPr>
          <w:p w:rsidR="00356066" w:rsidRDefault="00356066" w:rsidP="00356066">
            <w:r w:rsidRPr="00314F0B">
              <w:t>Outline the main beauty treatments offered by salons</w:t>
            </w:r>
          </w:p>
          <w:p w:rsidR="00356066" w:rsidRPr="00FB114E" w:rsidRDefault="00356066" w:rsidP="00356066"/>
        </w:tc>
        <w:tc>
          <w:tcPr>
            <w:tcW w:w="390" w:type="pct"/>
          </w:tcPr>
          <w:p w:rsidR="00356066" w:rsidRPr="005A651E" w:rsidRDefault="00356066" w:rsidP="0035606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356066" w:rsidRPr="005A651E" w:rsidRDefault="00356066" w:rsidP="0035606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356066" w:rsidRPr="005A651E" w:rsidRDefault="00356066" w:rsidP="0035606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875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56066" w:rsidRPr="005A651E" w:rsidRDefault="00356066" w:rsidP="0035606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87A5C" w:rsidRPr="001204C3" w:rsidTr="00487A5C">
        <w:trPr>
          <w:trHeight w:val="90"/>
        </w:trPr>
        <w:tc>
          <w:tcPr>
            <w:tcW w:w="4125" w:type="pct"/>
            <w:gridSpan w:val="4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Assignment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87" w:type="pct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  <w:r w:rsidR="00187785">
        <w:t>______________</w:t>
      </w:r>
    </w:p>
    <w:p w:rsidR="00187785" w:rsidRDefault="00362614" w:rsidP="00187785">
      <w:pPr>
        <w:spacing w:after="120"/>
        <w:rPr>
          <w:b/>
        </w:rPr>
      </w:pPr>
      <w:r>
        <w:rPr>
          <w:b/>
        </w:rPr>
        <w:t xml:space="preserve">Lecturer/Assessor </w:t>
      </w:r>
      <w:r w:rsidR="00BA514F"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__________________________</w:t>
      </w:r>
      <w:r w:rsidR="003A417B">
        <w:t>____</w:t>
      </w:r>
      <w:r w:rsidR="00BA514F" w:rsidRPr="00B07B93">
        <w:rPr>
          <w:b/>
        </w:rPr>
        <w:t>Date:</w:t>
      </w:r>
      <w:r w:rsidR="00BA514F">
        <w:t xml:space="preserve"> _______________</w:t>
      </w:r>
      <w:r w:rsidR="00187785">
        <w:t>______________</w:t>
      </w:r>
      <w:r w:rsidR="003A417B">
        <w:t>_</w:t>
      </w:r>
    </w:p>
    <w:p w:rsidR="00362614" w:rsidRDefault="00362614" w:rsidP="00187785">
      <w:pPr>
        <w:spacing w:after="120"/>
        <w:rPr>
          <w:b/>
        </w:rPr>
      </w:pP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 xml:space="preserve">External </w:t>
      </w:r>
      <w:r w:rsidR="00362614">
        <w:rPr>
          <w:b/>
        </w:rPr>
        <w:t>verifier’s n</w:t>
      </w:r>
      <w:r>
        <w:rPr>
          <w:b/>
        </w:rPr>
        <w:t>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</w:t>
      </w:r>
      <w:r w:rsidR="00362614">
        <w:t>______</w:t>
      </w:r>
    </w:p>
    <w:p w:rsidR="00187785" w:rsidRPr="00187785" w:rsidRDefault="00187785" w:rsidP="00187785">
      <w:pPr>
        <w:spacing w:after="240"/>
      </w:pPr>
      <w:r>
        <w:rPr>
          <w:b/>
        </w:rPr>
        <w:t xml:space="preserve">External </w:t>
      </w:r>
      <w:r w:rsidR="00362614">
        <w:rPr>
          <w:b/>
        </w:rPr>
        <w:t>verifier’s</w:t>
      </w:r>
      <w:r>
        <w:rPr>
          <w:b/>
        </w:rPr>
        <w:t xml:space="preserve"> </w:t>
      </w:r>
      <w:r w:rsidR="00362614">
        <w:rPr>
          <w:b/>
        </w:rPr>
        <w:t>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</w:t>
      </w:r>
      <w:r w:rsidR="003A417B">
        <w:t>_________________________</w:t>
      </w:r>
      <w:r>
        <w:t xml:space="preserve"> </w:t>
      </w:r>
      <w:r w:rsidRPr="00B07B93">
        <w:rPr>
          <w:b/>
        </w:rPr>
        <w:t>Date:</w:t>
      </w:r>
      <w:r>
        <w:t xml:space="preserve"> ____________________</w:t>
      </w:r>
      <w:r w:rsidR="003A417B">
        <w:t>_________</w:t>
      </w:r>
      <w:r>
        <w:br/>
      </w:r>
      <w:r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3A417B" w:rsidRDefault="003A417B">
      <w:pPr>
        <w:spacing w:line="259" w:lineRule="auto"/>
        <w:rPr>
          <w:rFonts w:cstheme="minorHAnsi"/>
          <w:sz w:val="52"/>
        </w:rPr>
      </w:pPr>
      <w:r>
        <w:rPr>
          <w:rFonts w:cstheme="minorHAnsi"/>
          <w:sz w:val="52"/>
        </w:rPr>
        <w:br w:type="page"/>
      </w:r>
    </w:p>
    <w:p w:rsidR="0032249D" w:rsidRDefault="003A417B" w:rsidP="003A417B">
      <w:r>
        <w:lastRenderedPageBreak/>
        <w:t>Document History</w:t>
      </w:r>
      <w:bookmarkStart w:id="0" w:name="_GoBack"/>
      <w:bookmarkEnd w:id="0"/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3A417B" w:rsidRPr="004A608D" w:rsidTr="007C25C0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A417B" w:rsidRPr="004A608D" w:rsidRDefault="003A417B" w:rsidP="007C25C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A417B" w:rsidRPr="004A608D" w:rsidRDefault="003A417B" w:rsidP="007C25C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A417B" w:rsidRPr="004A608D" w:rsidRDefault="003A417B" w:rsidP="007C25C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A417B" w:rsidRPr="004A608D" w:rsidRDefault="003A417B" w:rsidP="007C25C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A417B" w:rsidRPr="004A608D" w:rsidTr="007C25C0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A417B" w:rsidRPr="004A608D" w:rsidRDefault="003A417B" w:rsidP="007C25C0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A417B" w:rsidRPr="004A608D" w:rsidRDefault="003A417B" w:rsidP="007C25C0">
            <w:pPr>
              <w:spacing w:before="60" w:after="60"/>
            </w:pPr>
            <w:r>
              <w:t>30/09/2019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A417B" w:rsidRPr="004A608D" w:rsidRDefault="003A417B" w:rsidP="007C25C0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A417B" w:rsidRPr="004A608D" w:rsidRDefault="003A417B" w:rsidP="007C25C0">
            <w:pPr>
              <w:spacing w:before="60" w:after="60"/>
            </w:pPr>
            <w:r>
              <w:t>Qualifications Administrator</w:t>
            </w:r>
          </w:p>
        </w:tc>
      </w:tr>
      <w:tr w:rsidR="003A417B" w:rsidRPr="004A608D" w:rsidTr="007C25C0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A417B" w:rsidRPr="004A608D" w:rsidRDefault="003A417B" w:rsidP="007C25C0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A417B" w:rsidRPr="004A608D" w:rsidRDefault="003A417B" w:rsidP="007C25C0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A417B" w:rsidRPr="004A608D" w:rsidRDefault="003A417B" w:rsidP="007C25C0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A417B" w:rsidRPr="004A608D" w:rsidRDefault="003A417B" w:rsidP="007C25C0">
            <w:pPr>
              <w:spacing w:before="60" w:after="60"/>
            </w:pPr>
          </w:p>
        </w:tc>
      </w:tr>
      <w:tr w:rsidR="003A417B" w:rsidRPr="004A608D" w:rsidTr="007C25C0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A417B" w:rsidRDefault="003A417B" w:rsidP="007C25C0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A417B" w:rsidRDefault="003A417B" w:rsidP="007C25C0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A417B" w:rsidRDefault="003A417B" w:rsidP="007C25C0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A417B" w:rsidRDefault="003A417B" w:rsidP="007C25C0">
            <w:pPr>
              <w:spacing w:before="60" w:after="60"/>
            </w:pPr>
          </w:p>
        </w:tc>
      </w:tr>
    </w:tbl>
    <w:p w:rsidR="003A417B" w:rsidRPr="001204C3" w:rsidRDefault="003A417B" w:rsidP="003A417B"/>
    <w:sectPr w:rsidR="003A417B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6066" w:rsidRDefault="00356066" w:rsidP="00735D34">
      <w:r>
        <w:separator/>
      </w:r>
    </w:p>
  </w:endnote>
  <w:endnote w:type="continuationSeparator" w:id="0">
    <w:p w:rsidR="00356066" w:rsidRDefault="00356066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356066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356066">
              <w:rPr>
                <w:szCs w:val="18"/>
              </w:rPr>
              <w:t xml:space="preserve">iUCO73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3A417B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3A417B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3A417B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6066" w:rsidRDefault="00356066" w:rsidP="00735D34">
      <w:r>
        <w:separator/>
      </w:r>
    </w:p>
  </w:footnote>
  <w:footnote w:type="continuationSeparator" w:id="0">
    <w:p w:rsidR="00356066" w:rsidRDefault="00356066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356066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56066"/>
    <w:rsid w:val="00361FF4"/>
    <w:rsid w:val="00362614"/>
    <w:rsid w:val="00383801"/>
    <w:rsid w:val="003A417B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A6FC1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22811"/>
    <w:rsid w:val="00E30E9A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D7169861-D931-41CA-BE03-E8F523ACB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74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Assignment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94F89-B7B4-4251-9535-B59C07A76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Assignment Assessment Form_v1</Template>
  <TotalTime>0</TotalTime>
  <Pages>3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Audrey Fields</cp:lastModifiedBy>
  <cp:revision>2</cp:revision>
  <cp:lastPrinted>2018-03-13T11:43:00Z</cp:lastPrinted>
  <dcterms:created xsi:type="dcterms:W3CDTF">2019-09-30T11:57:00Z</dcterms:created>
  <dcterms:modified xsi:type="dcterms:W3CDTF">2019-09-30T11:57:00Z</dcterms:modified>
</cp:coreProperties>
</file>