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3C474E">
        <w:rPr>
          <w:rFonts w:cstheme="minorHAnsi"/>
          <w:color w:val="auto"/>
        </w:rPr>
        <w:t>CO71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91569">
        <w:rPr>
          <w:rFonts w:cstheme="minorHAnsi"/>
          <w:color w:val="auto"/>
        </w:rPr>
        <w:t>Quality management of client care in the hair and beauty s</w:t>
      </w:r>
      <w:r w:rsidR="003C474E" w:rsidRPr="003C474E">
        <w:rPr>
          <w:rFonts w:cstheme="minorHAnsi"/>
          <w:color w:val="auto"/>
        </w:rPr>
        <w:t>ector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A91569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  <w:r w:rsidR="00A91569">
        <w:t>.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  <w:r w:rsidR="00A91569">
        <w:t>.</w:t>
      </w:r>
    </w:p>
    <w:p w:rsidR="00187785" w:rsidRDefault="00187785" w:rsidP="00187785">
      <w:pPr>
        <w:pStyle w:val="bullet0"/>
      </w:pPr>
      <w:r>
        <w:t>When all evidence h</w:t>
      </w:r>
      <w:r w:rsidR="00A91569">
        <w:t>as been submitted and accepted a</w:t>
      </w:r>
      <w:r>
        <w:t xml:space="preserve">ssessors must place a </w:t>
      </w:r>
      <w:r>
        <w:sym w:font="Wingdings 2" w:char="F050"/>
      </w:r>
      <w:r>
        <w:t xml:space="preserve"> in the Assignment Completed box. This indicates a pass mark</w:t>
      </w:r>
      <w:r w:rsidR="00A91569">
        <w:t>.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  <w:r w:rsidR="00A91569">
        <w:t>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636"/>
        <w:gridCol w:w="974"/>
        <w:gridCol w:w="974"/>
        <w:gridCol w:w="988"/>
        <w:gridCol w:w="1223"/>
        <w:gridCol w:w="1391"/>
        <w:gridCol w:w="1068"/>
      </w:tblGrid>
      <w:tr w:rsidR="003C474E" w:rsidRPr="001204C3" w:rsidTr="003C474E">
        <w:trPr>
          <w:trHeight w:val="90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C474E" w:rsidRPr="00F42F92" w:rsidRDefault="003C474E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2" w:type="pct"/>
            <w:shd w:val="clear" w:color="auto" w:fill="DEEAF6"/>
          </w:tcPr>
          <w:p w:rsidR="003C474E" w:rsidRDefault="003C474E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42" w:type="pct"/>
            <w:shd w:val="clear" w:color="auto" w:fill="DEEAF6"/>
          </w:tcPr>
          <w:p w:rsidR="003C474E" w:rsidRDefault="003C474E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3C474E" w:rsidRDefault="003C474E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429" w:type="pct"/>
            <w:shd w:val="clear" w:color="auto" w:fill="DEEAF6"/>
          </w:tcPr>
          <w:p w:rsidR="003C474E" w:rsidRDefault="003C474E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C474E" w:rsidRPr="001E0802" w:rsidRDefault="003C474E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3C474E" w:rsidRPr="001E0802" w:rsidRDefault="003C474E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3C474E" w:rsidRPr="001204C3" w:rsidTr="0089097D">
        <w:trPr>
          <w:trHeight w:val="171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C474E" w:rsidRPr="00FA034A" w:rsidRDefault="003C474E" w:rsidP="003C474E">
            <w:r>
              <w:t>Quality assurance requirements in the spa or salon</w:t>
            </w: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C474E" w:rsidRPr="001204C3" w:rsidTr="0089097D">
        <w:trPr>
          <w:trHeight w:val="3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C474E" w:rsidRPr="00FA034A" w:rsidRDefault="003C474E" w:rsidP="003C474E">
            <w:r>
              <w:t>Complaints procedures</w:t>
            </w: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C474E" w:rsidRPr="001204C3" w:rsidTr="0089097D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C474E" w:rsidRPr="00FA034A" w:rsidRDefault="003C474E" w:rsidP="003C474E">
            <w:r>
              <w:t>Client satisfaction survey</w:t>
            </w: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C474E" w:rsidRPr="001204C3" w:rsidTr="0089097D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C474E" w:rsidRPr="00FA034A" w:rsidRDefault="003C474E" w:rsidP="003C474E">
            <w:r>
              <w:t>Evaluation of client satisfaction survey</w:t>
            </w: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C474E" w:rsidRPr="001204C3" w:rsidTr="0089097D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C474E" w:rsidRPr="00FA034A" w:rsidRDefault="003C474E" w:rsidP="003C474E">
            <w:r>
              <w:t>Recommended modifications to customer service and working practices following customer satisfaction survey</w:t>
            </w: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C474E" w:rsidRPr="001204C3" w:rsidTr="0089097D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C474E" w:rsidRDefault="00A91569" w:rsidP="003C474E">
            <w:r>
              <w:t>Development and monitoring of q</w:t>
            </w:r>
            <w:r w:rsidR="003C474E">
              <w:t xml:space="preserve">uality </w:t>
            </w:r>
            <w:r>
              <w:t>m</w:t>
            </w:r>
            <w:r w:rsidR="003C474E">
              <w:t>anagement of client care</w:t>
            </w: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C474E" w:rsidRPr="001204C3" w:rsidTr="0089097D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C474E" w:rsidRPr="00FA034A" w:rsidRDefault="003C474E" w:rsidP="003C474E">
            <w:r>
              <w:lastRenderedPageBreak/>
              <w:t>Factors necessary for continuous improvement</w:t>
            </w: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C474E" w:rsidRPr="005A651E" w:rsidRDefault="003C474E" w:rsidP="003C474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C474E" w:rsidRPr="001204C3" w:rsidTr="003C474E">
        <w:trPr>
          <w:trHeight w:val="90"/>
        </w:trPr>
        <w:tc>
          <w:tcPr>
            <w:tcW w:w="4137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C474E" w:rsidRDefault="003C474E" w:rsidP="003C474E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3C474E" w:rsidRPr="005A651E" w:rsidRDefault="003C474E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3C474E" w:rsidRPr="005A651E" w:rsidRDefault="003C474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</w:t>
      </w:r>
      <w:r w:rsidR="004A44B6">
        <w:t>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 w:rsidR="004A44B6">
        <w:t xml:space="preserve"> 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3C474E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4A44B6">
        <w:t>_________</w:t>
      </w:r>
    </w:p>
    <w:p w:rsidR="00BA514F" w:rsidRDefault="003C474E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4A44B6">
        <w:t>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4A44B6">
        <w:t>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3C474E" w:rsidP="00BA514F">
      <w:pPr>
        <w:spacing w:after="120"/>
        <w:rPr>
          <w:b/>
        </w:rPr>
      </w:pPr>
      <w:r>
        <w:rPr>
          <w:b/>
        </w:rPr>
        <w:t>Quality assured</w:t>
      </w:r>
      <w:r w:rsidR="00187785">
        <w:rPr>
          <w:b/>
        </w:rPr>
        <w:t xml:space="preserve"> </w:t>
      </w:r>
      <w:r>
        <w:rPr>
          <w:b/>
        </w:rPr>
        <w:t>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  <w:r w:rsidR="004A44B6">
        <w:t>__</w:t>
      </w:r>
    </w:p>
    <w:p w:rsidR="00BA514F" w:rsidRDefault="003C474E" w:rsidP="00BA514F">
      <w:pPr>
        <w:spacing w:after="240"/>
      </w:pPr>
      <w:r>
        <w:rPr>
          <w:b/>
        </w:rPr>
        <w:t>Quality assured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4A44B6">
        <w:t>______________________________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  <w:r w:rsidR="004A44B6">
        <w:t>____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3C474E">
        <w:rPr>
          <w:b/>
        </w:rPr>
        <w:t>examiner/verifier’s</w:t>
      </w:r>
      <w:r>
        <w:rPr>
          <w:b/>
        </w:rPr>
        <w:t xml:space="preserve"> </w:t>
      </w:r>
      <w:r w:rsidR="003C474E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</w:t>
      </w:r>
      <w:r w:rsidR="004A44B6">
        <w:t>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3C474E">
        <w:rPr>
          <w:b/>
        </w:rPr>
        <w:t>examiner/verifier’s 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</w:t>
      </w:r>
      <w:r w:rsidR="004A44B6">
        <w:t>____________________</w:t>
      </w:r>
      <w:r w:rsidRPr="00B07B93">
        <w:rPr>
          <w:b/>
        </w:rPr>
        <w:t>Date:</w:t>
      </w:r>
      <w:r w:rsidR="004A44B6">
        <w:t xml:space="preserve"> ________________________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4A44B6" w:rsidRDefault="004A44B6">
      <w:pPr>
        <w:spacing w:line="259" w:lineRule="auto"/>
        <w:rPr>
          <w:rFonts w:cs="Calibri"/>
        </w:rPr>
      </w:pPr>
      <w:r>
        <w:rPr>
          <w:rFonts w:cs="Calibri"/>
        </w:rPr>
        <w:br w:type="page"/>
      </w:r>
    </w:p>
    <w:p w:rsidR="0032249D" w:rsidRDefault="004A44B6" w:rsidP="00A91569">
      <w:pPr>
        <w:spacing w:line="259" w:lineRule="auto"/>
        <w:rPr>
          <w:rFonts w:cs="Calibri"/>
        </w:rPr>
      </w:pPr>
      <w:r>
        <w:rPr>
          <w:rFonts w:cs="Calibri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4A44B6" w:rsidRPr="004A608D" w:rsidTr="00F060C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A44B6" w:rsidRPr="004A608D" w:rsidRDefault="004A44B6" w:rsidP="00F060C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A44B6" w:rsidRPr="004A608D" w:rsidRDefault="004A44B6" w:rsidP="00F060C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A44B6" w:rsidRPr="004A608D" w:rsidRDefault="004A44B6" w:rsidP="00F060C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A44B6" w:rsidRPr="004A608D" w:rsidRDefault="004A44B6" w:rsidP="00F060C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4A44B6" w:rsidRPr="004A608D" w:rsidTr="00F060C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Pr="004A608D" w:rsidRDefault="004A44B6" w:rsidP="00F060C2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Pr="004A608D" w:rsidRDefault="004A44B6" w:rsidP="00F060C2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Pr="004A608D" w:rsidRDefault="004A44B6" w:rsidP="00F060C2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Pr="004A608D" w:rsidRDefault="004A44B6" w:rsidP="00F060C2">
            <w:pPr>
              <w:spacing w:before="60" w:after="60"/>
            </w:pPr>
            <w:r>
              <w:t>Qualifications Administrator</w:t>
            </w:r>
          </w:p>
        </w:tc>
      </w:tr>
      <w:tr w:rsidR="004A44B6" w:rsidRPr="004A608D" w:rsidTr="00F060C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Pr="004A608D" w:rsidRDefault="004A44B6" w:rsidP="00F060C2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Pr="004A608D" w:rsidRDefault="004A44B6" w:rsidP="00F060C2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Pr="004A608D" w:rsidRDefault="004A44B6" w:rsidP="00F060C2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Pr="004A608D" w:rsidRDefault="004A44B6" w:rsidP="00F060C2">
            <w:pPr>
              <w:spacing w:before="60" w:after="60"/>
            </w:pPr>
          </w:p>
        </w:tc>
      </w:tr>
      <w:tr w:rsidR="004A44B6" w:rsidRPr="004A608D" w:rsidTr="00F060C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Default="004A44B6" w:rsidP="00F060C2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Default="004A44B6" w:rsidP="00F060C2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Default="004A44B6" w:rsidP="00F060C2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44B6" w:rsidRDefault="004A44B6" w:rsidP="00F060C2">
            <w:pPr>
              <w:spacing w:before="60" w:after="60"/>
            </w:pPr>
          </w:p>
        </w:tc>
      </w:tr>
    </w:tbl>
    <w:p w:rsidR="004A44B6" w:rsidRPr="00A91569" w:rsidRDefault="004A44B6" w:rsidP="00A91569">
      <w:pPr>
        <w:spacing w:line="259" w:lineRule="auto"/>
        <w:rPr>
          <w:rFonts w:cs="Calibri"/>
        </w:rPr>
      </w:pPr>
      <w:bookmarkStart w:id="0" w:name="_GoBack"/>
      <w:bookmarkEnd w:id="0"/>
    </w:p>
    <w:sectPr w:rsidR="004A44B6" w:rsidRPr="00A91569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74E" w:rsidRDefault="003C474E" w:rsidP="00735D34">
      <w:r>
        <w:separator/>
      </w:r>
    </w:p>
  </w:endnote>
  <w:endnote w:type="continuationSeparator" w:id="0">
    <w:p w:rsidR="003C474E" w:rsidRDefault="003C474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C474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iUCO</w:t>
            </w:r>
            <w:r w:rsidR="002338AD">
              <w:rPr>
                <w:szCs w:val="18"/>
              </w:rPr>
              <w:t>71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4A44B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4A44B6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4A44B6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74E" w:rsidRDefault="003C474E" w:rsidP="00735D34">
      <w:r>
        <w:separator/>
      </w:r>
    </w:p>
  </w:footnote>
  <w:footnote w:type="continuationSeparator" w:id="0">
    <w:p w:rsidR="003C474E" w:rsidRDefault="003C474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3C474E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338AD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474E"/>
    <w:rsid w:val="003C5251"/>
    <w:rsid w:val="003F2255"/>
    <w:rsid w:val="00464B15"/>
    <w:rsid w:val="00477296"/>
    <w:rsid w:val="00487A5C"/>
    <w:rsid w:val="004A44B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1569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D68641C-13B8-4C02-B758-3ADEE3FB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E7C5-B54A-4E91-ADA1-B62A60437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2019-09-30T14:48:00Z</dcterms:created>
  <dcterms:modified xsi:type="dcterms:W3CDTF">2019-09-30T14:48:00Z</dcterms:modified>
</cp:coreProperties>
</file>