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0D6C65">
        <w:rPr>
          <w:rFonts w:cstheme="minorHAnsi"/>
          <w:color w:val="auto"/>
        </w:rPr>
        <w:t>UCO61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E82A72">
        <w:rPr>
          <w:rFonts w:cstheme="minorHAnsi"/>
          <w:color w:val="auto"/>
        </w:rPr>
        <w:t>Marketing in the hair and beauty s</w:t>
      </w:r>
      <w:r w:rsidR="000D6C65" w:rsidRPr="000D6C65">
        <w:rPr>
          <w:rFonts w:cstheme="minorHAnsi"/>
          <w:color w:val="auto"/>
        </w:rPr>
        <w:t>ector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E82A72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  <w:r w:rsidR="00E82A72">
        <w:t>.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  <w:r w:rsidR="00E82A72">
        <w:t>.</w:t>
      </w:r>
    </w:p>
    <w:p w:rsidR="00187785" w:rsidRDefault="00187785" w:rsidP="00187785">
      <w:pPr>
        <w:pStyle w:val="bullet0"/>
      </w:pPr>
      <w:r>
        <w:t>When all evidence h</w:t>
      </w:r>
      <w:r w:rsidR="00E82A72">
        <w:t>as been submitted and accepted a</w:t>
      </w:r>
      <w:r>
        <w:t xml:space="preserve">ssessors must place a </w:t>
      </w:r>
      <w:r>
        <w:sym w:font="Wingdings 2" w:char="F050"/>
      </w:r>
      <w:r>
        <w:t xml:space="preserve"> in the Assignment Completed box. This indicates a pass mark</w:t>
      </w:r>
      <w:r w:rsidR="00E82A72">
        <w:t>.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  <w:r w:rsidR="00E82A72">
        <w:t>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802"/>
        <w:gridCol w:w="996"/>
        <w:gridCol w:w="996"/>
        <w:gridCol w:w="1010"/>
        <w:gridCol w:w="1249"/>
        <w:gridCol w:w="1421"/>
        <w:gridCol w:w="1086"/>
      </w:tblGrid>
      <w:tr w:rsidR="000D6C65" w:rsidRPr="001204C3" w:rsidTr="000D6C65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D6C65" w:rsidRPr="00F42F92" w:rsidRDefault="000D6C6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0D6C65" w:rsidRDefault="000D6C6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0D6C65" w:rsidRDefault="000D6C6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0D6C65" w:rsidRDefault="000D6C6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429" w:type="pct"/>
            <w:shd w:val="clear" w:color="auto" w:fill="DEEAF6"/>
          </w:tcPr>
          <w:p w:rsidR="000D6C65" w:rsidRDefault="000D6C6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D6C65" w:rsidRPr="001E0802" w:rsidRDefault="000D6C6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0D6C65" w:rsidRPr="001E0802" w:rsidRDefault="000D6C6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0D6C65" w:rsidRPr="001204C3" w:rsidTr="0084783F">
        <w:trPr>
          <w:trHeight w:val="171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pPr>
              <w:rPr>
                <w:b/>
                <w:szCs w:val="20"/>
              </w:rPr>
            </w:pPr>
            <w:r>
              <w:t>Business mission statement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3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pPr>
              <w:rPr>
                <w:b/>
                <w:szCs w:val="20"/>
              </w:rPr>
            </w:pPr>
            <w:r>
              <w:t xml:space="preserve">Market research 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pPr>
              <w:rPr>
                <w:b/>
                <w:szCs w:val="20"/>
              </w:rPr>
            </w:pPr>
            <w:r>
              <w:t>Competitor analysis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pPr>
              <w:rPr>
                <w:b/>
                <w:szCs w:val="20"/>
              </w:rPr>
            </w:pPr>
            <w:r>
              <w:t xml:space="preserve">Potential risks 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r>
              <w:t>SWOT analysis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pPr>
              <w:rPr>
                <w:b/>
                <w:szCs w:val="20"/>
              </w:rPr>
            </w:pPr>
            <w:r>
              <w:t>Strategies and tactics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r>
              <w:t>Timescales and activities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r>
              <w:t>Finance/budgets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84783F">
        <w:trPr>
          <w:trHeight w:val="90"/>
        </w:trPr>
        <w:tc>
          <w:tcPr>
            <w:tcW w:w="2679" w:type="pct"/>
            <w:tcMar>
              <w:top w:w="28" w:type="dxa"/>
              <w:bottom w:w="28" w:type="dxa"/>
            </w:tcMar>
            <w:vAlign w:val="center"/>
          </w:tcPr>
          <w:p w:rsidR="000D6C65" w:rsidRDefault="00E82A72" w:rsidP="000D6C65">
            <w:r>
              <w:t>Return on i</w:t>
            </w:r>
            <w:r w:rsidR="000D6C65">
              <w:t>nvestment</w:t>
            </w: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0D6C65" w:rsidRPr="005A651E" w:rsidRDefault="000D6C65" w:rsidP="000D6C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D6C65" w:rsidRPr="001204C3" w:rsidTr="000D6C65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D6C65" w:rsidRDefault="000D6C65" w:rsidP="000D6C65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D6C65" w:rsidRPr="005A651E" w:rsidRDefault="000D6C65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0D6C65" w:rsidRPr="005A651E" w:rsidRDefault="000D6C6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</w:t>
      </w:r>
      <w:r w:rsidR="0084783F">
        <w:t>____________________________________</w:t>
      </w:r>
      <w:r>
        <w:t>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</w:t>
      </w:r>
      <w:r w:rsidR="0084783F">
        <w:t>______________________________________________</w:t>
      </w:r>
      <w:r>
        <w:t xml:space="preserve">_________ </w:t>
      </w:r>
      <w:r w:rsidRPr="00B07B93">
        <w:rPr>
          <w:b/>
        </w:rPr>
        <w:t>Date:</w:t>
      </w:r>
      <w:r>
        <w:t xml:space="preserve"> ___</w:t>
      </w:r>
      <w:r w:rsidR="0084783F">
        <w:t>__</w:t>
      </w:r>
      <w:r>
        <w:t>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0D6C65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</w:t>
      </w:r>
      <w:r w:rsidR="0084783F">
        <w:t>____________________________________</w:t>
      </w:r>
      <w:r w:rsidR="00187785">
        <w:t>_______</w:t>
      </w:r>
    </w:p>
    <w:p w:rsidR="00BA514F" w:rsidRDefault="000D6C65" w:rsidP="00BA514F">
      <w:pPr>
        <w:spacing w:after="120"/>
        <w:rPr>
          <w:b/>
        </w:rPr>
      </w:pPr>
      <w:r>
        <w:rPr>
          <w:b/>
        </w:rPr>
        <w:t xml:space="preserve">Lecturer/assessor </w:t>
      </w:r>
      <w:r w:rsidR="00BA514F"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</w:t>
      </w:r>
      <w:r w:rsidR="0084783F">
        <w:t>__________________________________________________</w:t>
      </w:r>
      <w:r w:rsidR="00BA514F">
        <w:t>______</w:t>
      </w:r>
      <w:r w:rsidR="002C3C49">
        <w:t xml:space="preserve"> </w:t>
      </w:r>
      <w:r w:rsidR="00BA514F" w:rsidRPr="00B07B93">
        <w:rPr>
          <w:b/>
        </w:rPr>
        <w:t>Date:</w:t>
      </w:r>
      <w:r w:rsidR="00BA514F">
        <w:t xml:space="preserve"> ____</w:t>
      </w:r>
      <w:r w:rsidR="0084783F">
        <w:t>___</w:t>
      </w:r>
      <w:r w:rsidR="00BA514F">
        <w:t>___________</w:t>
      </w:r>
      <w:r w:rsidR="00187785">
        <w:t>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0D6C65" w:rsidP="00BA514F">
      <w:pPr>
        <w:spacing w:after="120"/>
        <w:rPr>
          <w:b/>
        </w:rPr>
      </w:pPr>
      <w:r>
        <w:rPr>
          <w:b/>
        </w:rPr>
        <w:t>Quality assured by</w:t>
      </w:r>
      <w:r w:rsidR="00187785">
        <w:rPr>
          <w:b/>
        </w:rPr>
        <w:t xml:space="preserve"> </w:t>
      </w:r>
      <w:r>
        <w:rPr>
          <w:b/>
        </w:rPr>
        <w:t>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</w:t>
      </w:r>
      <w:r w:rsidR="0084783F">
        <w:t>_________________________________________</w:t>
      </w:r>
      <w:r w:rsidR="00187785">
        <w:t>___________________</w:t>
      </w:r>
    </w:p>
    <w:p w:rsidR="00BA514F" w:rsidRDefault="000D6C65" w:rsidP="00BA514F">
      <w:pPr>
        <w:spacing w:after="240"/>
      </w:pPr>
      <w:r>
        <w:rPr>
          <w:b/>
        </w:rPr>
        <w:t>Quality assured by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>__</w:t>
      </w:r>
      <w:r w:rsidR="0084783F">
        <w:t>_______________________________________</w:t>
      </w:r>
      <w:r w:rsidR="00BA514F">
        <w:t xml:space="preserve">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0D6C65">
        <w:rPr>
          <w:b/>
        </w:rPr>
        <w:t>examiner/verifier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</w:t>
      </w:r>
      <w:r w:rsidR="0084783F">
        <w:t>____________________________________</w:t>
      </w:r>
      <w:r>
        <w:t>_______________</w:t>
      </w:r>
    </w:p>
    <w:p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0D6C65">
        <w:rPr>
          <w:b/>
        </w:rPr>
        <w:t>examiner/verifier</w:t>
      </w:r>
      <w:r>
        <w:rPr>
          <w:b/>
        </w:rPr>
        <w:t xml:space="preserve"> </w:t>
      </w:r>
      <w:r w:rsidR="000D6C65"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</w:t>
      </w:r>
      <w:r w:rsidR="0084783F">
        <w:t>_________________________________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Default="0032249D" w:rsidP="002C3C49">
      <w:pPr>
        <w:spacing w:line="259" w:lineRule="auto"/>
        <w:rPr>
          <w:rFonts w:cs="Calibri"/>
        </w:rPr>
      </w:pPr>
    </w:p>
    <w:p w:rsidR="0084783F" w:rsidRDefault="0084783F" w:rsidP="002C3C49">
      <w:pPr>
        <w:spacing w:line="259" w:lineRule="auto"/>
        <w:rPr>
          <w:rFonts w:cs="Calibri"/>
        </w:rPr>
      </w:pPr>
    </w:p>
    <w:p w:rsidR="0084783F" w:rsidRDefault="0084783F" w:rsidP="002C3C49">
      <w:pPr>
        <w:spacing w:line="259" w:lineRule="auto"/>
        <w:rPr>
          <w:rFonts w:cs="Calibri"/>
        </w:rPr>
      </w:pPr>
    </w:p>
    <w:p w:rsidR="0084783F" w:rsidRDefault="0084783F" w:rsidP="0084783F">
      <w:pPr>
        <w:spacing w:line="259" w:lineRule="auto"/>
        <w:rPr>
          <w:b/>
        </w:rPr>
      </w:pPr>
      <w:bookmarkStart w:id="0" w:name="_GoBack"/>
      <w:bookmarkEnd w:id="0"/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Default="0084783F" w:rsidP="0084783F">
      <w:pPr>
        <w:spacing w:line="259" w:lineRule="auto"/>
        <w:rPr>
          <w:b/>
        </w:rPr>
      </w:pPr>
    </w:p>
    <w:p w:rsidR="0084783F" w:rsidRPr="004A608D" w:rsidRDefault="0084783F" w:rsidP="0084783F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57"/>
        <w:gridCol w:w="2097"/>
        <w:gridCol w:w="5638"/>
        <w:gridCol w:w="5268"/>
      </w:tblGrid>
      <w:tr w:rsidR="0084783F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4783F" w:rsidRPr="004A608D" w:rsidRDefault="0084783F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4783F" w:rsidRPr="004A608D" w:rsidRDefault="0084783F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4783F" w:rsidRPr="004A608D" w:rsidRDefault="0084783F" w:rsidP="00D74C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4783F" w:rsidRPr="004A608D" w:rsidRDefault="0084783F" w:rsidP="00D74C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4783F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  <w:r>
              <w:t>Qualifications Administrator</w:t>
            </w:r>
          </w:p>
        </w:tc>
      </w:tr>
      <w:tr w:rsidR="0084783F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Pr="004A608D" w:rsidRDefault="0084783F" w:rsidP="00D74CC7">
            <w:pPr>
              <w:spacing w:before="60" w:after="60"/>
            </w:pPr>
          </w:p>
        </w:tc>
      </w:tr>
      <w:tr w:rsidR="0084783F" w:rsidRPr="004A608D" w:rsidTr="00D74CC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Default="0084783F" w:rsidP="00D74C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Default="0084783F" w:rsidP="00D74C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Default="0084783F" w:rsidP="00D74C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4783F" w:rsidRDefault="0084783F" w:rsidP="00D74CC7">
            <w:pPr>
              <w:spacing w:before="60" w:after="60"/>
            </w:pPr>
          </w:p>
        </w:tc>
      </w:tr>
    </w:tbl>
    <w:p w:rsidR="0084783F" w:rsidRPr="002C3C49" w:rsidRDefault="0084783F" w:rsidP="002C3C49">
      <w:pPr>
        <w:spacing w:line="259" w:lineRule="auto"/>
        <w:rPr>
          <w:rFonts w:cs="Calibri"/>
        </w:rPr>
      </w:pPr>
    </w:p>
    <w:sectPr w:rsidR="0084783F" w:rsidRPr="002C3C49" w:rsidSect="0084783F">
      <w:footerReference w:type="default" r:id="rId9"/>
      <w:pgSz w:w="16838" w:h="11906" w:orient="landscape"/>
      <w:pgMar w:top="567" w:right="1134" w:bottom="567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C65" w:rsidRDefault="000D6C65" w:rsidP="00735D34">
      <w:r>
        <w:separator/>
      </w:r>
    </w:p>
  </w:endnote>
  <w:endnote w:type="continuationSeparator" w:id="0">
    <w:p w:rsidR="000D6C65" w:rsidRDefault="000D6C6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0D6C6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0D6C65">
              <w:rPr>
                <w:szCs w:val="18"/>
              </w:rPr>
              <w:t>iUCO61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84783F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4783F">
              <w:rPr>
                <w:szCs w:val="18"/>
              </w:rPr>
              <w:t xml:space="preserve">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84783F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84783F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C65" w:rsidRDefault="000D6C65" w:rsidP="00735D34">
      <w:r>
        <w:separator/>
      </w:r>
    </w:p>
  </w:footnote>
  <w:footnote w:type="continuationSeparator" w:id="0">
    <w:p w:rsidR="000D6C65" w:rsidRDefault="000D6C6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0D6C65"/>
    <w:rsid w:val="00003257"/>
    <w:rsid w:val="0001369A"/>
    <w:rsid w:val="00061C6A"/>
    <w:rsid w:val="000A322C"/>
    <w:rsid w:val="000D1D6D"/>
    <w:rsid w:val="000D6C65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C3C49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4783F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2A72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A0B5B83A-1941-48A6-A246-7C468669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A7F43-1C5C-4CA8-8E57-609EFB206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Form_v1.dotx</Template>
  <TotalTime>0</TotalTime>
  <Pages>3</Pages>
  <Words>230</Words>
  <Characters>2088</Characters>
  <Application>Microsoft Office Word</Application>
  <DocSecurity>0</DocSecurity>
  <Lines>77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2</cp:revision>
  <cp:lastPrinted>2018-03-13T11:43:00Z</cp:lastPrinted>
  <dcterms:created xsi:type="dcterms:W3CDTF">2019-09-30T14:48:00Z</dcterms:created>
  <dcterms:modified xsi:type="dcterms:W3CDTF">2019-09-30T14:48:00Z</dcterms:modified>
</cp:coreProperties>
</file>