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D95506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BC0F7C">
        <w:rPr>
          <w:rFonts w:cstheme="minorHAnsi"/>
          <w:color w:val="auto"/>
        </w:rPr>
        <w:t>UCO56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031DC9">
        <w:rPr>
          <w:rFonts w:cstheme="minorHAnsi"/>
          <w:color w:val="auto"/>
        </w:rPr>
        <w:t>Salon design for the hair and beauty s</w:t>
      </w:r>
      <w:r w:rsidR="00174122" w:rsidRPr="00174122">
        <w:rPr>
          <w:rFonts w:cstheme="minorHAnsi"/>
          <w:color w:val="auto"/>
        </w:rPr>
        <w:t>ector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</w:t>
      </w:r>
      <w:r w:rsidR="00031DC9">
        <w:t>must use this form to evaluate l</w:t>
      </w:r>
      <w:r>
        <w:t xml:space="preserve">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  <w:r w:rsidR="00031DC9">
        <w:t>.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  <w:r w:rsidR="00031DC9">
        <w:t>.</w:t>
      </w:r>
    </w:p>
    <w:p w:rsidR="00187785" w:rsidRDefault="00187785" w:rsidP="00187785">
      <w:pPr>
        <w:pStyle w:val="bullet0"/>
      </w:pPr>
      <w:r>
        <w:t>When all evidence h</w:t>
      </w:r>
      <w:r w:rsidR="00031DC9">
        <w:t>as been submitted and accepted a</w:t>
      </w:r>
      <w:r>
        <w:t xml:space="preserve">ssessors must place a </w:t>
      </w:r>
      <w:r>
        <w:sym w:font="Wingdings 2" w:char="F050"/>
      </w:r>
      <w:r>
        <w:t xml:space="preserve"> in the Assignment Completed box. This indicates a pass mark</w:t>
      </w:r>
      <w:r w:rsidR="00031DC9">
        <w:t>.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  <w:r w:rsidR="00031DC9">
        <w:t>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10"/>
        <w:gridCol w:w="6156"/>
        <w:gridCol w:w="949"/>
        <w:gridCol w:w="1208"/>
        <w:gridCol w:w="810"/>
        <w:gridCol w:w="1010"/>
        <w:gridCol w:w="1107"/>
        <w:gridCol w:w="1421"/>
        <w:gridCol w:w="1089"/>
      </w:tblGrid>
      <w:tr w:rsidR="00BC0F7C" w:rsidRPr="001204C3" w:rsidTr="00BC0F7C">
        <w:trPr>
          <w:trHeight w:val="90"/>
        </w:trPr>
        <w:tc>
          <w:tcPr>
            <w:tcW w:w="2392" w:type="pct"/>
            <w:gridSpan w:val="2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BC0F7C" w:rsidRPr="00F42F92" w:rsidRDefault="00BC0F7C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26" w:type="pct"/>
            <w:shd w:val="clear" w:color="auto" w:fill="DEEAF6"/>
          </w:tcPr>
          <w:p w:rsidR="00BC0F7C" w:rsidRDefault="00BC0F7C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415" w:type="pct"/>
            <w:shd w:val="clear" w:color="auto" w:fill="DEEAF6"/>
          </w:tcPr>
          <w:p w:rsidR="00BC0F7C" w:rsidRDefault="00BC0F7C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Scale model(3D)</w:t>
            </w:r>
          </w:p>
        </w:tc>
        <w:tc>
          <w:tcPr>
            <w:tcW w:w="278" w:type="pct"/>
            <w:shd w:val="clear" w:color="auto" w:fill="DEEAF6"/>
          </w:tcPr>
          <w:p w:rsidR="00BC0F7C" w:rsidRDefault="00BC0F7C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47" w:type="pct"/>
            <w:shd w:val="clear" w:color="auto" w:fill="DEEAF6"/>
          </w:tcPr>
          <w:p w:rsidR="00BC0F7C" w:rsidRDefault="00BC0F7C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Diagram</w:t>
            </w:r>
          </w:p>
        </w:tc>
        <w:tc>
          <w:tcPr>
            <w:tcW w:w="379" w:type="pct"/>
            <w:shd w:val="clear" w:color="auto" w:fill="DEEAF6"/>
          </w:tcPr>
          <w:p w:rsidR="00BC0F7C" w:rsidRDefault="00BC0F7C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BC0F7C" w:rsidRPr="001E0802" w:rsidRDefault="00BC0F7C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</w:tcPr>
          <w:p w:rsidR="00BC0F7C" w:rsidRPr="001E0802" w:rsidRDefault="00BC0F7C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BC0F7C" w:rsidRPr="001204C3" w:rsidTr="00BC0F7C">
        <w:trPr>
          <w:trHeight w:val="171"/>
        </w:trPr>
        <w:tc>
          <w:tcPr>
            <w:tcW w:w="2392" w:type="pct"/>
            <w:gridSpan w:val="2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0F7C" w:rsidRDefault="00BC0F7C" w:rsidP="00BC0F7C">
            <w:pPr>
              <w:rPr>
                <w:szCs w:val="20"/>
              </w:rPr>
            </w:pPr>
            <w:r>
              <w:t>The business environment</w:t>
            </w:r>
          </w:p>
        </w:tc>
        <w:tc>
          <w:tcPr>
            <w:tcW w:w="326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5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78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9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0F7C" w:rsidRPr="001204C3" w:rsidTr="00BC0F7C">
        <w:trPr>
          <w:trHeight w:val="30"/>
        </w:trPr>
        <w:tc>
          <w:tcPr>
            <w:tcW w:w="2392" w:type="pct"/>
            <w:gridSpan w:val="2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0F7C" w:rsidRDefault="00BC0F7C" w:rsidP="00BC0F7C">
            <w:pPr>
              <w:rPr>
                <w:szCs w:val="20"/>
              </w:rPr>
            </w:pPr>
            <w:r>
              <w:t>Business facilities, purpose and treatments available</w:t>
            </w:r>
          </w:p>
        </w:tc>
        <w:tc>
          <w:tcPr>
            <w:tcW w:w="326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5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78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9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0F7C" w:rsidRPr="001204C3" w:rsidTr="00BC0F7C">
        <w:trPr>
          <w:trHeight w:val="90"/>
        </w:trPr>
        <w:tc>
          <w:tcPr>
            <w:tcW w:w="2392" w:type="pct"/>
            <w:gridSpan w:val="2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0F7C" w:rsidRDefault="00BC0F7C" w:rsidP="00BC0F7C">
            <w:pPr>
              <w:rPr>
                <w:szCs w:val="20"/>
              </w:rPr>
            </w:pPr>
            <w:r>
              <w:t>Project management plan</w:t>
            </w:r>
          </w:p>
        </w:tc>
        <w:tc>
          <w:tcPr>
            <w:tcW w:w="326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5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78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9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0F7C" w:rsidRPr="001204C3" w:rsidTr="00BC0F7C">
        <w:trPr>
          <w:trHeight w:val="90"/>
        </w:trPr>
        <w:tc>
          <w:tcPr>
            <w:tcW w:w="2392" w:type="pct"/>
            <w:gridSpan w:val="2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0F7C" w:rsidRDefault="00BC0F7C" w:rsidP="00BC0F7C">
            <w:pPr>
              <w:rPr>
                <w:szCs w:val="20"/>
              </w:rPr>
            </w:pPr>
            <w:r>
              <w:t>Design brief and portfolio</w:t>
            </w:r>
          </w:p>
        </w:tc>
        <w:tc>
          <w:tcPr>
            <w:tcW w:w="326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5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78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9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0F7C" w:rsidRPr="001204C3" w:rsidTr="00BC0F7C">
        <w:trPr>
          <w:trHeight w:val="90"/>
        </w:trPr>
        <w:tc>
          <w:tcPr>
            <w:tcW w:w="2392" w:type="pct"/>
            <w:gridSpan w:val="2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0F7C" w:rsidRDefault="00BC0F7C" w:rsidP="00BC0F7C">
            <w:pPr>
              <w:rPr>
                <w:szCs w:val="20"/>
              </w:rPr>
            </w:pPr>
            <w:r>
              <w:rPr>
                <w:szCs w:val="20"/>
              </w:rPr>
              <w:t>Floor plan to scale</w:t>
            </w:r>
          </w:p>
        </w:tc>
        <w:tc>
          <w:tcPr>
            <w:tcW w:w="326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5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78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9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0F7C" w:rsidRPr="001204C3" w:rsidTr="00BC0F7C">
        <w:trPr>
          <w:trHeight w:val="90"/>
        </w:trPr>
        <w:tc>
          <w:tcPr>
            <w:tcW w:w="2392" w:type="pct"/>
            <w:gridSpan w:val="2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0F7C" w:rsidRDefault="00BC0F7C" w:rsidP="00BC0F7C">
            <w:pPr>
              <w:rPr>
                <w:szCs w:val="20"/>
              </w:rPr>
            </w:pPr>
            <w:r>
              <w:rPr>
                <w:szCs w:val="20"/>
              </w:rPr>
              <w:t>Budget/cost analysis</w:t>
            </w:r>
          </w:p>
        </w:tc>
        <w:tc>
          <w:tcPr>
            <w:tcW w:w="326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5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78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9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0F7C" w:rsidRPr="001204C3" w:rsidTr="00BC0F7C">
        <w:trPr>
          <w:trHeight w:val="90"/>
        </w:trPr>
        <w:tc>
          <w:tcPr>
            <w:tcW w:w="2392" w:type="pct"/>
            <w:gridSpan w:val="2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0F7C" w:rsidRDefault="00BC0F7C" w:rsidP="00BC0F7C">
            <w:r>
              <w:t>Project timescales/ deadlines</w:t>
            </w:r>
          </w:p>
        </w:tc>
        <w:tc>
          <w:tcPr>
            <w:tcW w:w="326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5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78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9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0F7C" w:rsidRPr="001204C3" w:rsidTr="00BC0F7C">
        <w:trPr>
          <w:trHeight w:val="90"/>
        </w:trPr>
        <w:tc>
          <w:tcPr>
            <w:tcW w:w="2392" w:type="pct"/>
            <w:gridSpan w:val="2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0F7C" w:rsidRDefault="00BC0F7C" w:rsidP="00BC0F7C">
            <w:r w:rsidRPr="00BC0F7C">
              <w:t>Evaluation of design</w:t>
            </w:r>
          </w:p>
        </w:tc>
        <w:tc>
          <w:tcPr>
            <w:tcW w:w="326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15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78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9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BC0F7C" w:rsidRPr="005A651E" w:rsidRDefault="00BC0F7C" w:rsidP="00BC0F7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0F7C" w:rsidRPr="001204C3" w:rsidTr="00BC0F7C">
        <w:trPr>
          <w:trHeight w:val="90"/>
        </w:trPr>
        <w:tc>
          <w:tcPr>
            <w:tcW w:w="278" w:type="pct"/>
            <w:shd w:val="clear" w:color="auto" w:fill="DEEAF6"/>
          </w:tcPr>
          <w:p w:rsidR="00BC0F7C" w:rsidRDefault="00BC0F7C" w:rsidP="00487A5C">
            <w:pPr>
              <w:spacing w:before="60" w:after="60"/>
              <w:jc w:val="right"/>
              <w:rPr>
                <w:rFonts w:cstheme="minorHAnsi"/>
              </w:rPr>
            </w:pPr>
          </w:p>
        </w:tc>
        <w:tc>
          <w:tcPr>
            <w:tcW w:w="3860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BC0F7C" w:rsidRDefault="00BC0F7C" w:rsidP="00BC0F7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BC0F7C" w:rsidRPr="005A651E" w:rsidRDefault="00BC0F7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BC0F7C" w:rsidRPr="005A651E" w:rsidRDefault="00BC0F7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  <w:r w:rsidR="007D2D04">
        <w:t>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</w:t>
      </w:r>
      <w:r w:rsidR="007D2D04">
        <w:t>______________________________________________</w:t>
      </w:r>
      <w:r>
        <w:t xml:space="preserve">__ </w:t>
      </w:r>
      <w:r w:rsidRPr="00B07B93">
        <w:rPr>
          <w:b/>
        </w:rPr>
        <w:t>Date:</w:t>
      </w:r>
      <w:r>
        <w:t xml:space="preserve"> _________</w:t>
      </w:r>
      <w:r w:rsidR="007D2D04">
        <w:t>____</w:t>
      </w:r>
      <w:r>
        <w:t>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</w:t>
      </w:r>
      <w:r w:rsidR="007D2D04">
        <w:t>____________________________________</w:t>
      </w:r>
      <w:r w:rsidR="00187785">
        <w:t>__</w:t>
      </w:r>
    </w:p>
    <w:p w:rsidR="00BA514F" w:rsidRDefault="007D2D04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</w:t>
      </w:r>
      <w:r>
        <w:t>__________________________________________________</w:t>
      </w:r>
      <w:r w:rsidR="00BA514F">
        <w:t>____</w:t>
      </w:r>
      <w:r w:rsidR="00F54736">
        <w:t xml:space="preserve"> </w:t>
      </w:r>
      <w:r w:rsidR="00BA514F" w:rsidRPr="00B07B93">
        <w:rPr>
          <w:b/>
        </w:rPr>
        <w:t>Date:</w:t>
      </w:r>
      <w:r w:rsidR="00BA514F">
        <w:t xml:space="preserve"> ______________</w:t>
      </w:r>
      <w:r>
        <w:t>__</w:t>
      </w:r>
      <w:r w:rsidR="00BA514F">
        <w:t>_</w:t>
      </w:r>
      <w:r w:rsidR="00187785">
        <w:t>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t>Internal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>
        <w:t>_______________</w:t>
      </w:r>
      <w:r w:rsidR="007D2D04">
        <w:t>_____________________________________</w:t>
      </w:r>
      <w:r>
        <w:t>________________</w:t>
      </w:r>
    </w:p>
    <w:p w:rsidR="00BA514F" w:rsidRDefault="00187785" w:rsidP="00BA514F">
      <w:pPr>
        <w:spacing w:after="240"/>
      </w:pPr>
      <w:r>
        <w:rPr>
          <w:b/>
        </w:rPr>
        <w:t>Internally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>
        <w:t>__________________________</w:t>
      </w:r>
      <w:r w:rsidR="007D2D04">
        <w:t>____________________________________</w:t>
      </w:r>
      <w:r>
        <w:t>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</w:t>
      </w:r>
      <w:r w:rsidR="007D2D04">
        <w:t>_____________________________________</w:t>
      </w:r>
      <w:r>
        <w:t>_____________</w:t>
      </w:r>
    </w:p>
    <w:p w:rsidR="00187785" w:rsidRPr="00187785" w:rsidRDefault="00187785" w:rsidP="00187785">
      <w:pPr>
        <w:spacing w:after="240"/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</w:t>
      </w:r>
      <w:r w:rsidR="007D2D04">
        <w:t>_____________________________________</w:t>
      </w:r>
      <w:r>
        <w:t xml:space="preserve"> </w:t>
      </w:r>
      <w:r w:rsidRPr="00B07B93">
        <w:rPr>
          <w:b/>
        </w:rPr>
        <w:t>Date:</w:t>
      </w:r>
      <w:r>
        <w:t xml:space="preserve"> ____________________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Default="0032249D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p w:rsidR="007D2D04" w:rsidRDefault="007D2D04" w:rsidP="00FE482A">
      <w:pPr>
        <w:tabs>
          <w:tab w:val="left" w:pos="1553"/>
        </w:tabs>
        <w:rPr>
          <w:rFonts w:cstheme="minorHAnsi"/>
          <w:sz w:val="52"/>
        </w:rPr>
      </w:pPr>
    </w:p>
    <w:p w:rsidR="007D2D04" w:rsidRDefault="007D2D04" w:rsidP="00FE482A">
      <w:pPr>
        <w:tabs>
          <w:tab w:val="left" w:pos="1553"/>
        </w:tabs>
        <w:rPr>
          <w:rFonts w:cstheme="minorHAnsi"/>
          <w:sz w:val="52"/>
        </w:rPr>
      </w:pPr>
    </w:p>
    <w:p w:rsidR="007D2D04" w:rsidRDefault="007D2D04" w:rsidP="00FE482A">
      <w:pPr>
        <w:tabs>
          <w:tab w:val="left" w:pos="1553"/>
        </w:tabs>
        <w:rPr>
          <w:rFonts w:cstheme="minorHAnsi"/>
          <w:sz w:val="52"/>
        </w:rPr>
      </w:pPr>
    </w:p>
    <w:p w:rsidR="007D2D04" w:rsidRDefault="007D2D04" w:rsidP="00FE482A">
      <w:pPr>
        <w:tabs>
          <w:tab w:val="left" w:pos="1553"/>
        </w:tabs>
        <w:rPr>
          <w:rFonts w:cstheme="minorHAnsi"/>
          <w:sz w:val="52"/>
        </w:rPr>
      </w:pPr>
    </w:p>
    <w:p w:rsidR="007D2D04" w:rsidRDefault="007D2D04" w:rsidP="00FE482A">
      <w:pPr>
        <w:tabs>
          <w:tab w:val="left" w:pos="1553"/>
        </w:tabs>
        <w:rPr>
          <w:rFonts w:cstheme="minorHAnsi"/>
          <w:sz w:val="52"/>
        </w:rPr>
      </w:pPr>
    </w:p>
    <w:p w:rsidR="007D2D04" w:rsidRPr="004A608D" w:rsidRDefault="007D2D04" w:rsidP="007D2D04">
      <w:pPr>
        <w:spacing w:line="259" w:lineRule="auto"/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57"/>
        <w:gridCol w:w="2097"/>
        <w:gridCol w:w="5638"/>
        <w:gridCol w:w="5268"/>
      </w:tblGrid>
      <w:tr w:rsidR="007D2D04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D2D04" w:rsidRPr="004A608D" w:rsidRDefault="007D2D04" w:rsidP="00D74C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D2D04" w:rsidRPr="004A608D" w:rsidRDefault="007D2D04" w:rsidP="00D74C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D2D04" w:rsidRPr="004A608D" w:rsidRDefault="007D2D04" w:rsidP="00D74C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7D2D04" w:rsidRPr="004A608D" w:rsidRDefault="007D2D04" w:rsidP="00D74C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7D2D04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D2D04" w:rsidRPr="004A608D" w:rsidRDefault="007D2D04" w:rsidP="00D74C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D2D04" w:rsidRPr="004A608D" w:rsidRDefault="007D2D04" w:rsidP="00D74CC7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D2D04" w:rsidRPr="004A608D" w:rsidRDefault="007D2D04" w:rsidP="00D74CC7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D2D04" w:rsidRPr="004A608D" w:rsidRDefault="007D2D04" w:rsidP="00D74CC7">
            <w:pPr>
              <w:spacing w:before="60" w:after="60"/>
            </w:pPr>
            <w:r>
              <w:t>Qualifications Administrator</w:t>
            </w:r>
          </w:p>
        </w:tc>
      </w:tr>
      <w:tr w:rsidR="007D2D04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D2D04" w:rsidRPr="004A608D" w:rsidRDefault="007D2D04" w:rsidP="00D74C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D2D04" w:rsidRPr="004A608D" w:rsidRDefault="007D2D04" w:rsidP="00D74C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D2D04" w:rsidRPr="004A608D" w:rsidRDefault="007D2D04" w:rsidP="00D74C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D2D04" w:rsidRPr="004A608D" w:rsidRDefault="007D2D04" w:rsidP="00D74CC7">
            <w:pPr>
              <w:spacing w:before="60" w:after="60"/>
            </w:pPr>
          </w:p>
        </w:tc>
      </w:tr>
      <w:tr w:rsidR="007D2D04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D2D04" w:rsidRDefault="007D2D04" w:rsidP="00D74C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D2D04" w:rsidRDefault="007D2D04" w:rsidP="00D74C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D2D04" w:rsidRDefault="007D2D04" w:rsidP="00D74C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D2D04" w:rsidRDefault="007D2D04" w:rsidP="00D74CC7">
            <w:pPr>
              <w:spacing w:before="60" w:after="60"/>
            </w:pPr>
          </w:p>
        </w:tc>
      </w:tr>
    </w:tbl>
    <w:p w:rsidR="007D2D04" w:rsidRPr="001204C3" w:rsidRDefault="007D2D04" w:rsidP="00FE482A">
      <w:pPr>
        <w:tabs>
          <w:tab w:val="left" w:pos="1553"/>
        </w:tabs>
        <w:rPr>
          <w:rFonts w:cstheme="minorHAnsi"/>
          <w:sz w:val="52"/>
        </w:rPr>
      </w:pPr>
    </w:p>
    <w:sectPr w:rsidR="007D2D04" w:rsidRPr="001204C3" w:rsidSect="007D2D04">
      <w:footerReference w:type="default" r:id="rId9"/>
      <w:pgSz w:w="16838" w:h="11906" w:orient="landscape"/>
      <w:pgMar w:top="851" w:right="1134" w:bottom="851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F7C" w:rsidRDefault="00BC0F7C" w:rsidP="00735D34">
      <w:r>
        <w:separator/>
      </w:r>
    </w:p>
  </w:endnote>
  <w:endnote w:type="continuationSeparator" w:id="0">
    <w:p w:rsidR="00BC0F7C" w:rsidRDefault="00BC0F7C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BC0F7C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iUCO56</w:t>
            </w:r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7D2D04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7D2D04">
              <w:rPr>
                <w:szCs w:val="18"/>
              </w:rPr>
              <w:t xml:space="preserve">        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7D2D04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7D2D04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F7C" w:rsidRDefault="00BC0F7C" w:rsidP="00735D34">
      <w:r>
        <w:separator/>
      </w:r>
    </w:p>
  </w:footnote>
  <w:footnote w:type="continuationSeparator" w:id="0">
    <w:p w:rsidR="00BC0F7C" w:rsidRDefault="00BC0F7C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BC0F7C"/>
    <w:rsid w:val="00003257"/>
    <w:rsid w:val="0001369A"/>
    <w:rsid w:val="00031DC9"/>
    <w:rsid w:val="00061C6A"/>
    <w:rsid w:val="000D1D6D"/>
    <w:rsid w:val="001204C3"/>
    <w:rsid w:val="00136FC0"/>
    <w:rsid w:val="00143DC0"/>
    <w:rsid w:val="00146396"/>
    <w:rsid w:val="00161E31"/>
    <w:rsid w:val="00164C39"/>
    <w:rsid w:val="00174122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D2D04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C0F7C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54736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6C159039-6C3D-44F4-83AE-D1F0384A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BA662-28F9-455C-982B-7389CA85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Form_v1.dotx</Template>
  <TotalTime>0</TotalTime>
  <Pages>3</Pages>
  <Words>233</Words>
  <Characters>2141</Characters>
  <Application>Microsoft Office Word</Application>
  <DocSecurity>0</DocSecurity>
  <Lines>79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2</cp:revision>
  <cp:lastPrinted>2018-03-13T11:43:00Z</cp:lastPrinted>
  <dcterms:created xsi:type="dcterms:W3CDTF">2019-09-30T12:23:00Z</dcterms:created>
  <dcterms:modified xsi:type="dcterms:W3CDTF">2019-09-30T12:23:00Z</dcterms:modified>
</cp:coreProperties>
</file>