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5D13F3" w:rsidP="00BA514F">
      <w:pPr>
        <w:pStyle w:val="Heading2"/>
        <w:spacing w:after="120"/>
        <w:rPr>
          <w:rFonts w:cstheme="minorHAnsi"/>
          <w:color w:val="auto"/>
        </w:rPr>
      </w:pPr>
      <w:r w:rsidRPr="005D13F3">
        <w:rPr>
          <w:rFonts w:cstheme="minorHAnsi"/>
          <w:color w:val="auto"/>
        </w:rPr>
        <w:t>iUCO55</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00F82A33" w:rsidRPr="00F82A33">
        <w:rPr>
          <w:rFonts w:cstheme="minorHAnsi"/>
          <w:color w:val="auto"/>
        </w:rPr>
        <w:t>Follow health and safety in the salon</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783598" w:rsidRPr="001204C3" w:rsidTr="006F6C2F">
        <w:trPr>
          <w:trHeight w:val="90"/>
        </w:trPr>
        <w:tc>
          <w:tcPr>
            <w:tcW w:w="2905" w:type="pct"/>
            <w:shd w:val="clear" w:color="auto" w:fill="FFFFFF" w:themeFill="background1"/>
            <w:tcMar>
              <w:top w:w="28" w:type="dxa"/>
              <w:bottom w:w="28" w:type="dxa"/>
            </w:tcMar>
            <w:vAlign w:val="center"/>
          </w:tcPr>
          <w:p w:rsidR="00783598" w:rsidRDefault="00783598" w:rsidP="006F6C2F">
            <w:pPr>
              <w:rPr>
                <w:rFonts w:cstheme="minorHAnsi"/>
                <w:color w:val="262626" w:themeColor="text1" w:themeTint="D9"/>
              </w:rPr>
            </w:pPr>
            <w:r w:rsidRPr="00783598">
              <w:rPr>
                <w:rFonts w:cstheme="minorHAnsi"/>
                <w:color w:val="262626" w:themeColor="text1" w:themeTint="D9"/>
              </w:rPr>
              <w:t>External theory examination – MCQ</w:t>
            </w:r>
          </w:p>
        </w:tc>
        <w:tc>
          <w:tcPr>
            <w:tcW w:w="550" w:type="pct"/>
            <w:shd w:val="clear" w:color="auto" w:fill="auto"/>
            <w:tcMar>
              <w:top w:w="28" w:type="dxa"/>
              <w:bottom w:w="28" w:type="dxa"/>
            </w:tcMar>
            <w:vAlign w:val="center"/>
          </w:tcPr>
          <w:p w:rsidR="00783598" w:rsidRPr="005A651E" w:rsidRDefault="00783598" w:rsidP="005A651E">
            <w:pPr>
              <w:spacing w:before="60" w:after="60"/>
              <w:jc w:val="center"/>
              <w:rPr>
                <w:rFonts w:cstheme="minorHAnsi"/>
              </w:rPr>
            </w:pPr>
          </w:p>
        </w:tc>
        <w:tc>
          <w:tcPr>
            <w:tcW w:w="551" w:type="pct"/>
          </w:tcPr>
          <w:p w:rsidR="00783598" w:rsidRPr="005A651E" w:rsidRDefault="00783598" w:rsidP="005A651E">
            <w:pPr>
              <w:spacing w:before="60" w:after="60"/>
              <w:jc w:val="center"/>
              <w:rPr>
                <w:rFonts w:cstheme="minorHAnsi"/>
              </w:rPr>
            </w:pPr>
          </w:p>
        </w:tc>
        <w:tc>
          <w:tcPr>
            <w:tcW w:w="993" w:type="pct"/>
          </w:tcPr>
          <w:p w:rsidR="00783598" w:rsidRPr="005A651E" w:rsidRDefault="00783598" w:rsidP="005A651E">
            <w:pPr>
              <w:spacing w:before="60" w:after="60"/>
              <w:jc w:val="center"/>
              <w:rPr>
                <w:rFonts w:cstheme="minorHAnsi"/>
              </w:rPr>
            </w:pP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6E10B6" w:rsidRPr="005A651E" w:rsidRDefault="005D13F3" w:rsidP="00F82A33">
            <w:pPr>
              <w:pStyle w:val="bullet0"/>
            </w:pPr>
            <w:r>
              <w:t>Performance evidence x 3</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rsidR="00F62FCF">
        <w:t>____</w:t>
      </w:r>
      <w:r>
        <w:t xml:space="preserve">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rsidR="00F62FCF">
        <w:t>_____</w:t>
      </w:r>
      <w:r>
        <w:t xml:space="preserve">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F62FCF" w:rsidRPr="004A608D" w:rsidRDefault="001E0802" w:rsidP="00F62FCF">
      <w:pPr>
        <w:spacing w:line="259" w:lineRule="auto"/>
        <w:rPr>
          <w:b/>
        </w:rPr>
      </w:pPr>
      <w:r w:rsidRPr="00434C78">
        <w:br w:type="page"/>
      </w:r>
      <w:r w:rsidR="00F62FCF"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F62FCF"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F62FCF" w:rsidRPr="004A608D" w:rsidRDefault="00F62FCF"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F62FCF" w:rsidRPr="004A608D" w:rsidRDefault="00F62FCF"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F62FCF" w:rsidRPr="004A608D" w:rsidRDefault="00F62FCF"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F62FCF" w:rsidRPr="004A608D" w:rsidRDefault="00F62FCF" w:rsidP="00D74CC7">
            <w:pPr>
              <w:spacing w:before="60" w:after="60"/>
              <w:rPr>
                <w:b/>
              </w:rPr>
            </w:pPr>
            <w:r>
              <w:rPr>
                <w:b/>
              </w:rPr>
              <w:t>Role</w:t>
            </w:r>
          </w:p>
        </w:tc>
      </w:tr>
      <w:tr w:rsidR="00F62FCF" w:rsidRPr="004A608D" w:rsidTr="00D74CC7">
        <w:tc>
          <w:tcPr>
            <w:tcW w:w="535"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r>
              <w:t>Qualifications Administrator</w:t>
            </w:r>
          </w:p>
        </w:tc>
      </w:tr>
      <w:tr w:rsidR="00F62FCF" w:rsidRPr="004A608D" w:rsidTr="00D74CC7">
        <w:tc>
          <w:tcPr>
            <w:tcW w:w="535"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F62FCF" w:rsidRPr="004A608D" w:rsidRDefault="00F62FCF" w:rsidP="00D74CC7">
            <w:pPr>
              <w:spacing w:before="60" w:after="60"/>
            </w:pPr>
          </w:p>
        </w:tc>
      </w:tr>
      <w:tr w:rsidR="00F62FCF" w:rsidRPr="004A608D" w:rsidTr="00D74CC7">
        <w:tc>
          <w:tcPr>
            <w:tcW w:w="535" w:type="pct"/>
            <w:tcBorders>
              <w:top w:val="single" w:sz="4" w:space="0" w:color="DDDDDD"/>
              <w:left w:val="single" w:sz="4" w:space="0" w:color="DDDDDD"/>
              <w:bottom w:val="single" w:sz="4" w:space="0" w:color="DDDDDD"/>
              <w:right w:val="single" w:sz="4" w:space="0" w:color="DDDDDD"/>
            </w:tcBorders>
          </w:tcPr>
          <w:p w:rsidR="00F62FCF" w:rsidRDefault="00F62FCF"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F62FCF" w:rsidRDefault="00F62FCF"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F62FCF" w:rsidRDefault="00F62FCF"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F62FCF" w:rsidRDefault="00F62FCF" w:rsidP="00D74CC7">
            <w:pPr>
              <w:spacing w:before="60" w:after="60"/>
            </w:pPr>
          </w:p>
        </w:tc>
      </w:tr>
    </w:tbl>
    <w:p w:rsidR="0032249D" w:rsidRPr="001204C3" w:rsidRDefault="0032249D" w:rsidP="00F62FCF">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proofErr w:type="gramStart"/>
            <w:r>
              <w:rPr>
                <w:szCs w:val="18"/>
              </w:rPr>
              <w:t>i</w:t>
            </w:r>
            <w:r w:rsidR="00290269" w:rsidRPr="001E0802">
              <w:rPr>
                <w:szCs w:val="18"/>
              </w:rPr>
              <w:t>U</w:t>
            </w:r>
            <w:r w:rsidR="00F82A33">
              <w:rPr>
                <w:szCs w:val="18"/>
              </w:rPr>
              <w:t>CO</w:t>
            </w:r>
            <w:r w:rsidR="005D13F3">
              <w:rPr>
                <w:szCs w:val="18"/>
              </w:rPr>
              <w:t>55</w:t>
            </w:r>
            <w:proofErr w:type="gramEnd"/>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6F6C2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62FCF">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62FC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D13F3"/>
    <w:rsid w:val="005E746C"/>
    <w:rsid w:val="005F0DF2"/>
    <w:rsid w:val="006114A1"/>
    <w:rsid w:val="00612AD3"/>
    <w:rsid w:val="0063472A"/>
    <w:rsid w:val="00641F6E"/>
    <w:rsid w:val="00646685"/>
    <w:rsid w:val="006474E8"/>
    <w:rsid w:val="0065222C"/>
    <w:rsid w:val="006628C4"/>
    <w:rsid w:val="006736F4"/>
    <w:rsid w:val="006C2FED"/>
    <w:rsid w:val="006E10B6"/>
    <w:rsid w:val="006F489D"/>
    <w:rsid w:val="006F6C2F"/>
    <w:rsid w:val="0070684E"/>
    <w:rsid w:val="0072212E"/>
    <w:rsid w:val="00735D34"/>
    <w:rsid w:val="00747314"/>
    <w:rsid w:val="00782851"/>
    <w:rsid w:val="00783598"/>
    <w:rsid w:val="007870A1"/>
    <w:rsid w:val="007F0350"/>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62FCF"/>
    <w:rsid w:val="00F76B76"/>
    <w:rsid w:val="00F77413"/>
    <w:rsid w:val="00F82A3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F04E1-823E-4E4F-BF8F-2CCBC31B5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227</Words>
  <Characters>1386</Characters>
  <Application>Microsoft Office Word</Application>
  <DocSecurity>0</DocSecurity>
  <Lines>92</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2019-09-30T12:15:00Z</dcterms:created>
  <dcterms:modified xsi:type="dcterms:W3CDTF">2019-09-30T12:15:00Z</dcterms:modified>
</cp:coreProperties>
</file>